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tbl>
      <w:tblPr>
        <w:tblW w:w="0" w:type="auto"/>
        <w:tblBorders>
          <w:bottom w:val="single" w:sz="12" w:space="0" w:color="F0F0F0" w:themeColor="background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Layout table"/>
      </w:tblPr>
      <w:tblGrid>
        <w:gridCol w:w="8280"/>
        <w:gridCol w:w="2510"/>
      </w:tblGrid>
      <w:tr w:rsidR="00A70674" w14:paraId="5F43ECDA" w14:textId="77777777">
        <w:tc>
          <w:tcPr>
            <w:tcW w:w="8280" w:type="dxa"/>
            <w:tcBorders>
              <w:bottom w:val="nil"/>
              <w:right w:val="single" w:sz="18" w:space="0" w:color="B3B3B3" w:themeColor="background2" w:themeShade="BF"/>
            </w:tcBorders>
            <w:vAlign w:val="center"/>
          </w:tcPr>
          <w:p w14:paraId="17568480" w14:textId="6EF298E1" w:rsidR="009740F7" w:rsidRDefault="0090718D" w:rsidP="009740F7">
            <w:pPr>
              <w:pStyle w:val="Naslov"/>
            </w:pPr>
            <w:r>
              <w:t xml:space="preserve">                                    </w:t>
            </w:r>
            <w:r w:rsidR="00B8361D">
              <w:t>Školski kalendar 202</w:t>
            </w:r>
            <w:r w:rsidR="00444F96">
              <w:t>6</w:t>
            </w:r>
            <w:r w:rsidR="00B8361D">
              <w:t>./202</w:t>
            </w:r>
            <w:r w:rsidR="00444F96">
              <w:t>7</w:t>
            </w:r>
            <w:r w:rsidR="00E04F16">
              <w:t>.</w:t>
            </w:r>
          </w:p>
        </w:tc>
        <w:tc>
          <w:tcPr>
            <w:tcW w:w="2510" w:type="dxa"/>
            <w:tcBorders>
              <w:left w:val="single" w:sz="18" w:space="0" w:color="B3B3B3" w:themeColor="background2" w:themeShade="BF"/>
              <w:bottom w:val="nil"/>
            </w:tcBorders>
            <w:vAlign w:val="center"/>
          </w:tcPr>
          <w:p w14:paraId="6D25D406" w14:textId="77777777" w:rsidR="00A70674" w:rsidRDefault="00A70674" w:rsidP="009740F7">
            <w:pPr>
              <w:pStyle w:val="Podnaslov"/>
              <w:jc w:val="left"/>
            </w:pPr>
          </w:p>
        </w:tc>
      </w:tr>
      <w:tr w:rsidR="00A70674" w14:paraId="7539B634" w14:textId="77777777">
        <w:trPr>
          <w:trHeight w:hRule="exact" w:val="144"/>
        </w:trPr>
        <w:tc>
          <w:tcPr>
            <w:tcW w:w="8280" w:type="dxa"/>
            <w:tcBorders>
              <w:top w:val="nil"/>
              <w:bottom w:val="single" w:sz="18" w:space="0" w:color="B3B3B3" w:themeColor="background2" w:themeShade="BF"/>
            </w:tcBorders>
          </w:tcPr>
          <w:p w14:paraId="4BE25F01" w14:textId="77777777" w:rsidR="00A70674" w:rsidRDefault="00A70674">
            <w:pPr>
              <w:pStyle w:val="Bezproreda"/>
            </w:pPr>
          </w:p>
        </w:tc>
        <w:tc>
          <w:tcPr>
            <w:tcW w:w="2510" w:type="dxa"/>
            <w:tcBorders>
              <w:bottom w:val="single" w:sz="18" w:space="0" w:color="B3B3B3" w:themeColor="background2" w:themeShade="BF"/>
            </w:tcBorders>
          </w:tcPr>
          <w:p w14:paraId="46639436" w14:textId="77777777" w:rsidR="00A70674" w:rsidRDefault="00A70674">
            <w:pPr>
              <w:pStyle w:val="Bezproreda"/>
            </w:pPr>
          </w:p>
        </w:tc>
      </w:tr>
    </w:tbl>
    <w:p w14:paraId="420FD9E2" w14:textId="77777777" w:rsidR="00E4352E" w:rsidRDefault="00E4352E" w:rsidP="00B90EA4">
      <w:pPr>
        <w:pStyle w:val="Bezproreda"/>
        <w:tabs>
          <w:tab w:val="left" w:pos="4035"/>
          <w:tab w:val="left" w:pos="7875"/>
        </w:tabs>
      </w:pPr>
    </w:p>
    <w:tbl>
      <w:tblPr>
        <w:tblStyle w:val="LayoutTable"/>
        <w:tblpPr w:leftFromText="180" w:rightFromText="180" w:horzAnchor="page" w:tblpX="511" w:tblpY="1065"/>
        <w:tblW w:w="0" w:type="auto"/>
        <w:tblLayout w:type="fixed"/>
        <w:tblLook w:val="04A0" w:firstRow="1" w:lastRow="0" w:firstColumn="1" w:lastColumn="0" w:noHBand="0" w:noVBand="1"/>
        <w:tblCaption w:val="Calendar layout table"/>
      </w:tblPr>
      <w:tblGrid>
        <w:gridCol w:w="3261"/>
        <w:gridCol w:w="532"/>
        <w:gridCol w:w="3578"/>
        <w:gridCol w:w="3119"/>
      </w:tblGrid>
      <w:tr w:rsidR="00A63DA2" w14:paraId="0031B488" w14:textId="77777777" w:rsidTr="00CE1BD7">
        <w:trPr>
          <w:trHeight w:val="2623"/>
        </w:trPr>
        <w:tc>
          <w:tcPr>
            <w:tcW w:w="3261" w:type="dxa"/>
          </w:tcPr>
          <w:tbl>
            <w:tblPr>
              <w:tblStyle w:val="MonthLayout"/>
              <w:tblW w:w="3515" w:type="dxa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216"/>
              <w:gridCol w:w="299"/>
            </w:tblGrid>
            <w:tr w:rsidR="00A63DA2" w14:paraId="627B50E9" w14:textId="7DB462B7" w:rsidTr="00A63DA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4575" w:type="pct"/>
                  <w:tcBorders>
                    <w:right w:val="single" w:sz="4" w:space="0" w:color="auto"/>
                  </w:tcBorders>
                </w:tcPr>
                <w:p w14:paraId="752689A4" w14:textId="1ACAE870" w:rsidR="00A63DA2" w:rsidRDefault="00A63DA2" w:rsidP="00A63DA2">
                  <w:pPr>
                    <w:framePr w:hSpace="180" w:wrap="around" w:hAnchor="page" w:x="511" w:y="1065"/>
                    <w:spacing w:before="48" w:after="48"/>
                  </w:pPr>
                  <w:r>
                    <w:t>Rujan 202</w:t>
                  </w:r>
                  <w:r w:rsidR="00F2352E">
                    <w:t>6</w:t>
                  </w:r>
                </w:p>
              </w:tc>
              <w:tc>
                <w:tcPr>
                  <w:tcW w:w="425" w:type="pct"/>
                  <w:tcBorders>
                    <w:left w:val="single" w:sz="4" w:space="0" w:color="auto"/>
                  </w:tcBorders>
                </w:tcPr>
                <w:p w14:paraId="0C3C032A" w14:textId="77777777" w:rsidR="00A63DA2" w:rsidRDefault="00A63DA2" w:rsidP="00A63DA2">
                  <w:pPr>
                    <w:framePr w:hSpace="180" w:wrap="around" w:hAnchor="page" w:x="511" w:y="1065"/>
                    <w:spacing w:before="48" w:after="48"/>
                    <w:rPr>
                      <w:b w:val="0"/>
                    </w:rPr>
                  </w:pPr>
                </w:p>
              </w:tc>
            </w:tr>
            <w:tr w:rsidR="00A63DA2" w14:paraId="4B2600FF" w14:textId="6FFC55F5" w:rsidTr="00A63DA2">
              <w:trPr>
                <w:trHeight w:val="1760"/>
              </w:trPr>
              <w:tc>
                <w:tcPr>
                  <w:tcW w:w="4575" w:type="pct"/>
                  <w:tcBorders>
                    <w:right w:val="single" w:sz="4" w:space="0" w:color="auto"/>
                  </w:tcBorders>
                </w:tcPr>
                <w:tbl>
                  <w:tblPr>
                    <w:tblStyle w:val="MonthTable"/>
                    <w:tblW w:w="3225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3"/>
                    <w:gridCol w:w="453"/>
                    <w:gridCol w:w="453"/>
                    <w:gridCol w:w="453"/>
                    <w:gridCol w:w="453"/>
                    <w:gridCol w:w="453"/>
                    <w:gridCol w:w="507"/>
                  </w:tblGrid>
                  <w:tr w:rsidR="00A63DA2" w14:paraId="1E137348" w14:textId="77777777" w:rsidTr="00A63DA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51"/>
                    </w:trPr>
                    <w:tc>
                      <w:tcPr>
                        <w:tcW w:w="453" w:type="dxa"/>
                      </w:tcPr>
                      <w:p w14:paraId="2FDBF00F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23953B21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2F0A2600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33608CA4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1A0043BA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1732E960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507" w:type="dxa"/>
                      </w:tcPr>
                      <w:p w14:paraId="172FC133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63DA2" w14:paraId="6FCD1297" w14:textId="18D6E3EB" w:rsidTr="00CE1BD7">
                    <w:trPr>
                      <w:trHeight w:val="290"/>
                    </w:trPr>
                    <w:tc>
                      <w:tcPr>
                        <w:tcW w:w="453" w:type="dxa"/>
                      </w:tcPr>
                      <w:p w14:paraId="6B3A5C02" w14:textId="1986B6E1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38E8A42D" w14:textId="1EFC0CD6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4FEF181B" w14:textId="46854290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227CA1C5" w14:textId="01575978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2256D3DE" w14:textId="0F100B31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53" w:type="dxa"/>
                        <w:shd w:val="clear" w:color="auto" w:fill="CAEBF2" w:themeFill="accent3" w:themeFillTint="66"/>
                      </w:tcPr>
                      <w:p w14:paraId="780AA231" w14:textId="758A0BEC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507" w:type="dxa"/>
                        <w:shd w:val="clear" w:color="auto" w:fill="CAEBF2" w:themeFill="accent3" w:themeFillTint="66"/>
                      </w:tcPr>
                      <w:p w14:paraId="4AFD3AFF" w14:textId="4BF8601F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</w:tr>
                  <w:tr w:rsidR="00A63DA2" w14:paraId="5ECC7630" w14:textId="2E34B99A" w:rsidTr="00CE1BD7">
                    <w:trPr>
                      <w:trHeight w:val="309"/>
                    </w:trPr>
                    <w:tc>
                      <w:tcPr>
                        <w:tcW w:w="453" w:type="dxa"/>
                        <w:shd w:val="clear" w:color="auto" w:fill="FFFF00"/>
                      </w:tcPr>
                      <w:p w14:paraId="294F0F69" w14:textId="19B2B9FB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53" w:type="dxa"/>
                        <w:shd w:val="clear" w:color="auto" w:fill="auto"/>
                      </w:tcPr>
                      <w:p w14:paraId="590EFFFE" w14:textId="04D6A7EC" w:rsidR="00A63DA2" w:rsidRDefault="00A63DA2" w:rsidP="00A63DA2">
                        <w:pPr>
                          <w:framePr w:hSpace="180" w:wrap="around" w:hAnchor="page" w:x="511" w:y="1065"/>
                        </w:pPr>
                        <w:r w:rsidRPr="00444F96">
                          <w:t>8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2F7F8CBD" w14:textId="39F4C66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4B4703DA" w14:textId="7E6C23B2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7E6BB030" w14:textId="15A27268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53" w:type="dxa"/>
                        <w:shd w:val="clear" w:color="auto" w:fill="CAEBF2" w:themeFill="accent3" w:themeFillTint="66"/>
                      </w:tcPr>
                      <w:p w14:paraId="04531428" w14:textId="140BB44F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507" w:type="dxa"/>
                        <w:shd w:val="clear" w:color="auto" w:fill="CAEBF2" w:themeFill="accent3" w:themeFillTint="66"/>
                      </w:tcPr>
                      <w:p w14:paraId="0238F99C" w14:textId="2010FAD7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</w:tr>
                  <w:tr w:rsidR="00A63DA2" w14:paraId="6EAE6A0A" w14:textId="6405AEBA" w:rsidTr="00CE1BD7">
                    <w:trPr>
                      <w:trHeight w:val="309"/>
                    </w:trPr>
                    <w:tc>
                      <w:tcPr>
                        <w:tcW w:w="453" w:type="dxa"/>
                        <w:shd w:val="clear" w:color="auto" w:fill="auto"/>
                      </w:tcPr>
                      <w:p w14:paraId="64DF0932" w14:textId="1B8BB230" w:rsidR="00A63DA2" w:rsidRPr="00695C5D" w:rsidRDefault="00A63DA2" w:rsidP="00A63DA2">
                        <w:pPr>
                          <w:framePr w:hSpace="180" w:wrap="around" w:hAnchor="page" w:x="511" w:y="1065"/>
                          <w:rPr>
                            <w:highlight w:val="yellow"/>
                          </w:rPr>
                        </w:pPr>
                        <w:r w:rsidRPr="00444F96">
                          <w:t>14</w:t>
                        </w:r>
                      </w:p>
                    </w:tc>
                    <w:tc>
                      <w:tcPr>
                        <w:tcW w:w="453" w:type="dxa"/>
                        <w:shd w:val="clear" w:color="auto" w:fill="FFFFFF" w:themeFill="background1"/>
                      </w:tcPr>
                      <w:p w14:paraId="5B70BA60" w14:textId="124909CD" w:rsidR="00A63DA2" w:rsidRDefault="00A63DA2" w:rsidP="00A63DA2">
                        <w:pPr>
                          <w:framePr w:hSpace="180" w:wrap="around" w:hAnchor="page" w:x="511" w:y="1065"/>
                        </w:pPr>
                        <w:r w:rsidRPr="00CE1BD7">
                          <w:rPr>
                            <w:color w:val="auto"/>
                          </w:rPr>
                          <w:t>15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0EAACE58" w14:textId="1709ABDB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49BAB4CC" w14:textId="6912B4BE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1AB6E41B" w14:textId="0DACC21B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53" w:type="dxa"/>
                        <w:shd w:val="clear" w:color="auto" w:fill="CAEBF2" w:themeFill="accent3" w:themeFillTint="66"/>
                      </w:tcPr>
                      <w:p w14:paraId="7559AC28" w14:textId="379F3A8F" w:rsidR="00A63DA2" w:rsidRDefault="00A63DA2" w:rsidP="00A63DA2">
                        <w:pPr>
                          <w:framePr w:hSpace="180" w:wrap="around" w:hAnchor="page" w:x="511" w:y="1065"/>
                          <w:jc w:val="left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507" w:type="dxa"/>
                        <w:shd w:val="clear" w:color="auto" w:fill="CAEBF2" w:themeFill="accent3" w:themeFillTint="66"/>
                      </w:tcPr>
                      <w:p w14:paraId="0C2E7E42" w14:textId="729654FD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</w:tr>
                  <w:tr w:rsidR="00A63DA2" w14:paraId="2501B8E0" w14:textId="2C46B5A0" w:rsidTr="00CE1BD7">
                    <w:trPr>
                      <w:trHeight w:val="309"/>
                    </w:trPr>
                    <w:tc>
                      <w:tcPr>
                        <w:tcW w:w="453" w:type="dxa"/>
                      </w:tcPr>
                      <w:p w14:paraId="3426E716" w14:textId="7AC145FB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537C0EBB" w14:textId="6DCADEC6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53" w:type="dxa"/>
                        <w:shd w:val="clear" w:color="auto" w:fill="FFFFFF" w:themeFill="background1"/>
                      </w:tcPr>
                      <w:p w14:paraId="594E10AC" w14:textId="1AD15369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53" w:type="dxa"/>
                        <w:shd w:val="clear" w:color="auto" w:fill="auto"/>
                      </w:tcPr>
                      <w:p w14:paraId="22E2702D" w14:textId="6B7991D3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53" w:type="dxa"/>
                        <w:shd w:val="clear" w:color="auto" w:fill="auto"/>
                      </w:tcPr>
                      <w:p w14:paraId="63F63215" w14:textId="31DC2BB6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53" w:type="dxa"/>
                        <w:shd w:val="clear" w:color="auto" w:fill="CAEBF2" w:themeFill="accent3" w:themeFillTint="66"/>
                      </w:tcPr>
                      <w:p w14:paraId="76EC3142" w14:textId="6685B9DC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507" w:type="dxa"/>
                        <w:shd w:val="clear" w:color="auto" w:fill="CAEBF2" w:themeFill="accent3" w:themeFillTint="66"/>
                      </w:tcPr>
                      <w:p w14:paraId="5E2AA4D0" w14:textId="33381779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</w:tr>
                  <w:tr w:rsidR="00A63DA2" w14:paraId="5705393C" w14:textId="53A31099" w:rsidTr="00A63DA2">
                    <w:trPr>
                      <w:trHeight w:val="290"/>
                    </w:trPr>
                    <w:tc>
                      <w:tcPr>
                        <w:tcW w:w="453" w:type="dxa"/>
                      </w:tcPr>
                      <w:p w14:paraId="4E1E1FC6" w14:textId="0BCAA5BC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74B5C3D2" w14:textId="43C5E42F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7C2647C5" w14:textId="19CFB3AC" w:rsidR="00A63DA2" w:rsidRDefault="00A63DA2" w:rsidP="00A63DA2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53" w:type="dxa"/>
                      </w:tcPr>
                      <w:p w14:paraId="639C53C4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7F466223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4A2FD40C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7" w:type="dxa"/>
                        <w:shd w:val="clear" w:color="auto" w:fill="FFFFFF" w:themeFill="background1"/>
                      </w:tcPr>
                      <w:p w14:paraId="27E6A99A" w14:textId="77777777" w:rsidR="00A63DA2" w:rsidRDefault="00A63DA2" w:rsidP="00A63DA2">
                        <w:pPr>
                          <w:framePr w:hSpace="180" w:wrap="around" w:hAnchor="page" w:x="511" w:y="1065"/>
                          <w:jc w:val="left"/>
                        </w:pPr>
                      </w:p>
                    </w:tc>
                  </w:tr>
                  <w:tr w:rsidR="00A63DA2" w14:paraId="57F8F42E" w14:textId="502C83BB" w:rsidTr="00A63DA2">
                    <w:trPr>
                      <w:trHeight w:val="75"/>
                    </w:trPr>
                    <w:tc>
                      <w:tcPr>
                        <w:tcW w:w="453" w:type="dxa"/>
                      </w:tcPr>
                      <w:p w14:paraId="7E7186CA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644CE4F9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74F90C61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115CE2F9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337C1624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3" w:type="dxa"/>
                      </w:tcPr>
                      <w:p w14:paraId="3A6A38F2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7" w:type="dxa"/>
                      </w:tcPr>
                      <w:p w14:paraId="18177BE6" w14:textId="77777777" w:rsidR="00A63DA2" w:rsidRDefault="00A63DA2" w:rsidP="00A63DA2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04BC6973" w14:textId="77777777" w:rsidR="00A63DA2" w:rsidRDefault="00A63DA2" w:rsidP="00A63DA2">
                  <w:pPr>
                    <w:framePr w:hSpace="180" w:wrap="around" w:hAnchor="page" w:x="511" w:y="1065"/>
                  </w:pPr>
                </w:p>
              </w:tc>
              <w:tc>
                <w:tcPr>
                  <w:tcW w:w="425" w:type="pct"/>
                  <w:tcBorders>
                    <w:left w:val="single" w:sz="4" w:space="0" w:color="auto"/>
                  </w:tcBorders>
                </w:tcPr>
                <w:p w14:paraId="3E7A9210" w14:textId="77777777" w:rsidR="00A63DA2" w:rsidRDefault="00A63DA2" w:rsidP="00A63DA2">
                  <w:pPr>
                    <w:framePr w:hSpace="180" w:wrap="around" w:hAnchor="page" w:x="511" w:y="1065"/>
                  </w:pPr>
                </w:p>
              </w:tc>
            </w:tr>
          </w:tbl>
          <w:p w14:paraId="0C011486" w14:textId="62CA7619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RD= </w:t>
            </w:r>
            <w:r>
              <w:rPr>
                <w:color w:val="673573" w:themeColor="accent6" w:themeShade="BF"/>
              </w:rPr>
              <w:t>22</w:t>
            </w:r>
            <w:r>
              <w:t xml:space="preserve">              ND=1</w:t>
            </w:r>
            <w:r w:rsidR="00CE1BD7">
              <w:t>8</w:t>
            </w:r>
          </w:p>
        </w:tc>
        <w:tc>
          <w:tcPr>
            <w:tcW w:w="532" w:type="dxa"/>
          </w:tcPr>
          <w:p w14:paraId="207D2303" w14:textId="77777777" w:rsidR="00A63DA2" w:rsidRDefault="00A63DA2" w:rsidP="00F14805"/>
        </w:tc>
        <w:tc>
          <w:tcPr>
            <w:tcW w:w="3578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510"/>
            </w:tblGrid>
            <w:tr w:rsidR="00A63DA2" w14:paraId="65B8C8EE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BB4E4C1" w14:textId="4683D181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Listopad 202</w:t>
                  </w:r>
                  <w:r w:rsidR="00F2352E">
                    <w:t>6</w:t>
                  </w:r>
                </w:p>
              </w:tc>
            </w:tr>
            <w:tr w:rsidR="00A63DA2" w14:paraId="516E42D3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584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63DA2" w14:paraId="0D5029C7" w14:textId="77777777" w:rsidTr="00444F96">
                    <w:trPr>
                      <w:gridAfter w:val="1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wAfter w:w="448" w:type="dxa"/>
                    </w:trPr>
                    <w:tc>
                      <w:tcPr>
                        <w:tcW w:w="448" w:type="dxa"/>
                      </w:tcPr>
                      <w:p w14:paraId="7D01465F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4F5AAA4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FA0206E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D090768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E6E0CC0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EEC1824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266D042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63DA2" w14:paraId="25514830" w14:textId="1E056982" w:rsidTr="00CE1BD7">
                    <w:tc>
                      <w:tcPr>
                        <w:tcW w:w="448" w:type="dxa"/>
                      </w:tcPr>
                      <w:p w14:paraId="575F7ACD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4F6FD91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126A5728" w14:textId="404AE34B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149E44D8" w14:textId="24D86D69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C3C57F" w14:textId="1DEA0D45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F7C675C" w14:textId="370BC56B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1296268A" w14:textId="59A159EF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50AD5666" w14:textId="1E040B48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</w:tr>
                  <w:tr w:rsidR="00A63DA2" w14:paraId="0E87C33A" w14:textId="1C317A63" w:rsidTr="00CE1BD7">
                    <w:tc>
                      <w:tcPr>
                        <w:tcW w:w="448" w:type="dxa"/>
                      </w:tcPr>
                      <w:p w14:paraId="3A4B1AED" w14:textId="5798818F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E54C67E" w14:textId="3C50995A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54FCC28" w14:textId="7B17D4AE" w:rsidR="00A63DA2" w:rsidRDefault="00A63DA2" w:rsidP="00444F96">
                        <w:pPr>
                          <w:framePr w:hSpace="180" w:wrap="around" w:hAnchor="page" w:x="511" w:y="1065"/>
                          <w:jc w:val="left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157E217" w14:textId="5C46FFE2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 xml:space="preserve"> 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38951BD" w14:textId="2AD377DD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611A125" w14:textId="0DAA2F4E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6D5FC7FA" w14:textId="54E58AE4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3130E868" w14:textId="050E3894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</w:tr>
                  <w:tr w:rsidR="00A63DA2" w14:paraId="1C1AA3B4" w14:textId="0D9D40E3" w:rsidTr="004A27C3">
                    <w:tc>
                      <w:tcPr>
                        <w:tcW w:w="448" w:type="dxa"/>
                      </w:tcPr>
                      <w:p w14:paraId="09592FDC" w14:textId="2B457DFF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D8DCFB5" w14:textId="74D97566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46622DB" w14:textId="5579BE7E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D53E5B4" w14:textId="3A8DCC1A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  <w:shd w:val="clear" w:color="auto" w:fill="D2B1DB" w:themeFill="accent6" w:themeFillTint="66"/>
                      </w:tcPr>
                      <w:p w14:paraId="76A0026E" w14:textId="6CDBE399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38A2035" w14:textId="4AB762D6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150280FA" w14:textId="78578820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64CF0401" w14:textId="510E3267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</w:tr>
                  <w:tr w:rsidR="00A63DA2" w14:paraId="616DFC72" w14:textId="28B08025" w:rsidTr="00CE1BD7">
                    <w:tc>
                      <w:tcPr>
                        <w:tcW w:w="448" w:type="dxa"/>
                      </w:tcPr>
                      <w:p w14:paraId="450702A9" w14:textId="15F06807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8FDF82B" w14:textId="6D03EAE3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2265D3F" w14:textId="4A56EEC4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4D3E247" w14:textId="0412A90D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F9C6D9A" w14:textId="5AEC1503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F257314" w14:textId="2DEF0442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6ABCA0B4" w14:textId="45832E98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CAEBF2" w:themeFill="accent3" w:themeFillTint="66"/>
                      </w:tcPr>
                      <w:p w14:paraId="1630E668" w14:textId="549F5628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</w:tr>
                  <w:tr w:rsidR="00A63DA2" w14:paraId="69288E11" w14:textId="7FB92DAB" w:rsidTr="00444F96">
                    <w:tc>
                      <w:tcPr>
                        <w:tcW w:w="448" w:type="dxa"/>
                      </w:tcPr>
                      <w:p w14:paraId="537A8033" w14:textId="4A29C190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D94F5C1" w14:textId="4716E489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6A49CB1" w14:textId="544A3276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41C1941" w14:textId="3D7EB8C7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019C44" w14:textId="418370F3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9D4CBC0" w14:textId="6A90FF21" w:rsidR="00A63DA2" w:rsidRDefault="00A63DA2" w:rsidP="00444F96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43993F92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7E1A03F6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A63DA2" w14:paraId="63737F96" w14:textId="77777777" w:rsidTr="00444F96">
                    <w:trPr>
                      <w:gridAfter w:val="1"/>
                      <w:wAfter w:w="448" w:type="dxa"/>
                    </w:trPr>
                    <w:tc>
                      <w:tcPr>
                        <w:tcW w:w="448" w:type="dxa"/>
                      </w:tcPr>
                      <w:p w14:paraId="53DF0DB2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2F1D589B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13DCFE37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20113789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4F8C350C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50DBE2A1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1E920917" w14:textId="77777777" w:rsidR="00A63DA2" w:rsidRDefault="00A63DA2" w:rsidP="00444F96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60F27B3A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0E0681EE" w14:textId="32CF5F70" w:rsidR="00A63DA2" w:rsidRDefault="00A63DA2" w:rsidP="00F14805">
            <w:r>
              <w:t xml:space="preserve">          </w:t>
            </w:r>
            <w:r w:rsidRPr="00E4352E">
              <w:rPr>
                <w:color w:val="673573" w:themeColor="accent6" w:themeShade="BF"/>
              </w:rPr>
              <w:t>RD=2</w:t>
            </w:r>
            <w:r w:rsidR="00CE1BD7">
              <w:rPr>
                <w:color w:val="673573" w:themeColor="accent6" w:themeShade="BF"/>
              </w:rPr>
              <w:t>2</w:t>
            </w:r>
            <w:r w:rsidRPr="00E4352E">
              <w:rPr>
                <w:color w:val="673573" w:themeColor="accent6" w:themeShade="BF"/>
              </w:rPr>
              <w:t xml:space="preserve">             </w:t>
            </w:r>
            <w:r>
              <w:t>ND=2</w:t>
            </w:r>
            <w:r w:rsidR="00CE1BD7">
              <w:t>2</w:t>
            </w:r>
          </w:p>
        </w:tc>
        <w:tc>
          <w:tcPr>
            <w:tcW w:w="3119" w:type="dxa"/>
          </w:tcPr>
          <w:tbl>
            <w:tblPr>
              <w:tblStyle w:val="MonthLayout"/>
              <w:tblW w:w="3146" w:type="dxa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060"/>
              <w:gridCol w:w="86"/>
            </w:tblGrid>
            <w:tr w:rsidR="00CE1BD7" w14:paraId="130271D6" w14:textId="197F4070" w:rsidTr="00CE1BD7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4863" w:type="pct"/>
                  <w:tcBorders>
                    <w:right w:val="single" w:sz="4" w:space="0" w:color="auto"/>
                  </w:tcBorders>
                </w:tcPr>
                <w:p w14:paraId="3A16AD48" w14:textId="59D1E190" w:rsidR="00CE1BD7" w:rsidRDefault="00CE1BD7" w:rsidP="00CE1BD7">
                  <w:pPr>
                    <w:framePr w:hSpace="180" w:wrap="around" w:hAnchor="page" w:x="511" w:y="1065"/>
                    <w:spacing w:before="48" w:after="48"/>
                  </w:pPr>
                  <w:r>
                    <w:t>Studeni 202</w:t>
                  </w:r>
                  <w:r w:rsidR="00F2352E">
                    <w:t>6</w:t>
                  </w:r>
                </w:p>
              </w:tc>
              <w:tc>
                <w:tcPr>
                  <w:tcW w:w="137" w:type="pct"/>
                  <w:tcBorders>
                    <w:left w:val="single" w:sz="4" w:space="0" w:color="auto"/>
                  </w:tcBorders>
                </w:tcPr>
                <w:p w14:paraId="41D7BC77" w14:textId="77777777" w:rsidR="00CE1BD7" w:rsidRDefault="00CE1BD7" w:rsidP="00CE1BD7">
                  <w:pPr>
                    <w:framePr w:hSpace="180" w:wrap="around" w:hAnchor="page" w:x="511" w:y="1065"/>
                    <w:spacing w:before="48" w:after="48"/>
                    <w:rPr>
                      <w:b w:val="0"/>
                    </w:rPr>
                  </w:pPr>
                </w:p>
              </w:tc>
            </w:tr>
            <w:tr w:rsidR="00CE1BD7" w14:paraId="39527ABD" w14:textId="7931C0F9" w:rsidTr="00CE1BD7">
              <w:tc>
                <w:tcPr>
                  <w:tcW w:w="4863" w:type="pct"/>
                  <w:tcBorders>
                    <w:right w:val="single" w:sz="4" w:space="0" w:color="auto"/>
                  </w:tcBorders>
                </w:tcPr>
                <w:tbl>
                  <w:tblPr>
                    <w:tblStyle w:val="MonthTable"/>
                    <w:tblW w:w="3024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2"/>
                    <w:gridCol w:w="432"/>
                    <w:gridCol w:w="432"/>
                    <w:gridCol w:w="432"/>
                    <w:gridCol w:w="432"/>
                    <w:gridCol w:w="432"/>
                    <w:gridCol w:w="432"/>
                  </w:tblGrid>
                  <w:tr w:rsidR="00CE1BD7" w14:paraId="23A7C8EC" w14:textId="77777777" w:rsidTr="00CE1BD7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161"/>
                    </w:trPr>
                    <w:tc>
                      <w:tcPr>
                        <w:tcW w:w="432" w:type="dxa"/>
                      </w:tcPr>
                      <w:p w14:paraId="5FD5C794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27565262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35A3365F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516999E6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5B420005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0E079623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541779C8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CE1BD7" w14:paraId="75EE7187" w14:textId="07E7DA73" w:rsidTr="00CE1BD7">
                    <w:trPr>
                      <w:trHeight w:val="204"/>
                    </w:trPr>
                    <w:tc>
                      <w:tcPr>
                        <w:tcW w:w="432" w:type="dxa"/>
                      </w:tcPr>
                      <w:p w14:paraId="76D3C259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34D3CE83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3CA64CEF" w14:textId="77777777" w:rsidR="00CE1BD7" w:rsidRDefault="00CE1BD7" w:rsidP="00CE1BD7">
                        <w:pPr>
                          <w:framePr w:hSpace="180" w:wrap="around" w:hAnchor="page" w:x="511" w:y="1065"/>
                          <w:jc w:val="left"/>
                        </w:pPr>
                      </w:p>
                    </w:tc>
                    <w:tc>
                      <w:tcPr>
                        <w:tcW w:w="432" w:type="dxa"/>
                      </w:tcPr>
                      <w:p w14:paraId="52E24264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4D19E0CD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74D1F694" w14:textId="2548200A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35ED915D" w14:textId="6E30037D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</w:tr>
                  <w:tr w:rsidR="00CE1BD7" w14:paraId="6836D541" w14:textId="5C84F7BB" w:rsidTr="00CE1BD7">
                    <w:trPr>
                      <w:trHeight w:val="196"/>
                    </w:trPr>
                    <w:tc>
                      <w:tcPr>
                        <w:tcW w:w="432" w:type="dxa"/>
                      </w:tcPr>
                      <w:p w14:paraId="57863297" w14:textId="5DECB56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524FB015" w14:textId="2528A9B6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5622FEAD" w14:textId="24037260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17912604" w14:textId="33479CC0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366C21E6" w14:textId="5D553D5A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6D5D421A" w14:textId="2A1F8A1A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2DBDDF93" w14:textId="1701CA36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</w:tr>
                  <w:tr w:rsidR="00CE1BD7" w14:paraId="1C21F7B9" w14:textId="1F60EDDE" w:rsidTr="00CE1BD7">
                    <w:trPr>
                      <w:trHeight w:val="204"/>
                    </w:trPr>
                    <w:tc>
                      <w:tcPr>
                        <w:tcW w:w="432" w:type="dxa"/>
                      </w:tcPr>
                      <w:p w14:paraId="1AA00A10" w14:textId="5CF818B7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08AECD6D" w14:textId="569E7CA5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350B7842" w14:textId="1920A268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14115585" w14:textId="140328CE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780A851D" w14:textId="58412314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46A19369" w14:textId="55EB919A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3FA0EFF2" w14:textId="493DAAE5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</w:tr>
                  <w:tr w:rsidR="00CE1BD7" w14:paraId="34FF585F" w14:textId="5893682E" w:rsidTr="00CE1BD7">
                    <w:trPr>
                      <w:trHeight w:val="204"/>
                    </w:trPr>
                    <w:tc>
                      <w:tcPr>
                        <w:tcW w:w="432" w:type="dxa"/>
                        <w:shd w:val="clear" w:color="auto" w:fill="FFFFFF" w:themeFill="background1"/>
                      </w:tcPr>
                      <w:p w14:paraId="5E2941C2" w14:textId="087B2999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32" w:type="dxa"/>
                        <w:shd w:val="clear" w:color="auto" w:fill="FFFFFF" w:themeFill="background1"/>
                      </w:tcPr>
                      <w:p w14:paraId="6FCC893D" w14:textId="5B9B6C21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32" w:type="dxa"/>
                        <w:shd w:val="clear" w:color="auto" w:fill="FF0000"/>
                      </w:tcPr>
                      <w:p w14:paraId="14B9DA3B" w14:textId="74900DF8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38F5C0A8" w14:textId="5574D715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46ECC1DA" w14:textId="7E6C215C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03D5935A" w14:textId="1548B35F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33829E4A" w14:textId="2115FB30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</w:tr>
                  <w:tr w:rsidR="00CE1BD7" w14:paraId="59192653" w14:textId="5E966C65" w:rsidTr="00CE1BD7">
                    <w:trPr>
                      <w:trHeight w:val="204"/>
                    </w:trPr>
                    <w:tc>
                      <w:tcPr>
                        <w:tcW w:w="432" w:type="dxa"/>
                        <w:shd w:val="clear" w:color="auto" w:fill="FFFFFF" w:themeFill="background1"/>
                      </w:tcPr>
                      <w:p w14:paraId="42EE0609" w14:textId="4F47A0D9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32" w:type="dxa"/>
                        <w:shd w:val="clear" w:color="auto" w:fill="FFFFFF" w:themeFill="background1"/>
                      </w:tcPr>
                      <w:p w14:paraId="406A52B9" w14:textId="02F1DAEB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32" w:type="dxa"/>
                        <w:shd w:val="clear" w:color="auto" w:fill="FFFFFF" w:themeFill="background1"/>
                      </w:tcPr>
                      <w:p w14:paraId="49F459AD" w14:textId="13680BFE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3E210CDA" w14:textId="19A0BF9B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14F6DA38" w14:textId="46E36DDB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5D1E53B5" w14:textId="1DFA4E84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32" w:type="dxa"/>
                        <w:shd w:val="clear" w:color="auto" w:fill="CAEBF2" w:themeFill="accent3" w:themeFillTint="66"/>
                      </w:tcPr>
                      <w:p w14:paraId="6F7E3DE3" w14:textId="26A2DD45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</w:tr>
                  <w:tr w:rsidR="00CE1BD7" w14:paraId="425B79C7" w14:textId="77777777" w:rsidTr="00CE1BD7">
                    <w:trPr>
                      <w:trHeight w:val="196"/>
                    </w:trPr>
                    <w:tc>
                      <w:tcPr>
                        <w:tcW w:w="432" w:type="dxa"/>
                      </w:tcPr>
                      <w:p w14:paraId="34E0178B" w14:textId="39AFBE9A" w:rsidR="00CE1BD7" w:rsidRDefault="00CE1BD7" w:rsidP="00CE1BD7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32" w:type="dxa"/>
                      </w:tcPr>
                      <w:p w14:paraId="13F3FDB9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12596DF6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0BDC4259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1BEA0ADB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7CAF21B6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2" w:type="dxa"/>
                      </w:tcPr>
                      <w:p w14:paraId="65AD3F1F" w14:textId="77777777" w:rsidR="00CE1BD7" w:rsidRDefault="00CE1BD7" w:rsidP="00CE1BD7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4A5BA840" w14:textId="77777777" w:rsidR="00CE1BD7" w:rsidRDefault="00CE1BD7" w:rsidP="00CE1BD7">
                  <w:pPr>
                    <w:framePr w:hSpace="180" w:wrap="around" w:hAnchor="page" w:x="511" w:y="1065"/>
                  </w:pPr>
                </w:p>
              </w:tc>
              <w:tc>
                <w:tcPr>
                  <w:tcW w:w="137" w:type="pct"/>
                  <w:tcBorders>
                    <w:left w:val="single" w:sz="4" w:space="0" w:color="auto"/>
                  </w:tcBorders>
                </w:tcPr>
                <w:p w14:paraId="04C50A4B" w14:textId="77777777" w:rsidR="00CE1BD7" w:rsidRDefault="00CE1BD7" w:rsidP="00CE1BD7">
                  <w:pPr>
                    <w:framePr w:hSpace="180" w:wrap="around" w:hAnchor="page" w:x="511" w:y="1065"/>
                  </w:pPr>
                </w:p>
              </w:tc>
            </w:tr>
          </w:tbl>
          <w:p w14:paraId="2C3B762F" w14:textId="564B546D" w:rsidR="00A63DA2" w:rsidRDefault="00A63DA2" w:rsidP="00F14805">
            <w:r>
              <w:t xml:space="preserve">         </w:t>
            </w:r>
            <w:r w:rsidRPr="00E4352E">
              <w:rPr>
                <w:color w:val="673573" w:themeColor="accent6" w:themeShade="BF"/>
              </w:rPr>
              <w:t>RD=</w:t>
            </w:r>
            <w:r w:rsidR="00CE1BD7">
              <w:rPr>
                <w:color w:val="673573" w:themeColor="accent6" w:themeShade="BF"/>
              </w:rPr>
              <w:t>20</w:t>
            </w:r>
            <w:r w:rsidRPr="00E4352E">
              <w:rPr>
                <w:color w:val="673573" w:themeColor="accent6" w:themeShade="BF"/>
              </w:rPr>
              <w:t xml:space="preserve">               </w:t>
            </w:r>
            <w:r>
              <w:t>ND=</w:t>
            </w:r>
            <w:r w:rsidR="00CE1BD7">
              <w:t>20</w:t>
            </w:r>
          </w:p>
        </w:tc>
      </w:tr>
      <w:tr w:rsidR="00A63DA2" w14:paraId="6378DE4A" w14:textId="77777777" w:rsidTr="00CE1BD7">
        <w:trPr>
          <w:trHeight w:hRule="exact" w:val="144"/>
        </w:trPr>
        <w:tc>
          <w:tcPr>
            <w:tcW w:w="3261" w:type="dxa"/>
          </w:tcPr>
          <w:p w14:paraId="0DE77583" w14:textId="77777777" w:rsidR="00A63DA2" w:rsidRDefault="00A63DA2" w:rsidP="00F14805"/>
        </w:tc>
        <w:tc>
          <w:tcPr>
            <w:tcW w:w="532" w:type="dxa"/>
          </w:tcPr>
          <w:p w14:paraId="0393ED99" w14:textId="77777777" w:rsidR="00A63DA2" w:rsidRDefault="00A63DA2" w:rsidP="00F14805"/>
        </w:tc>
        <w:tc>
          <w:tcPr>
            <w:tcW w:w="3578" w:type="dxa"/>
          </w:tcPr>
          <w:p w14:paraId="5D0EC19B" w14:textId="77777777" w:rsidR="00A63DA2" w:rsidRDefault="00A63DA2" w:rsidP="00F14805"/>
        </w:tc>
        <w:tc>
          <w:tcPr>
            <w:tcW w:w="3119" w:type="dxa"/>
          </w:tcPr>
          <w:p w14:paraId="4828E227" w14:textId="77777777" w:rsidR="00A63DA2" w:rsidRDefault="00A63DA2" w:rsidP="00F14805"/>
        </w:tc>
      </w:tr>
      <w:tr w:rsidR="00A63DA2" w14:paraId="7F53C6D9" w14:textId="77777777" w:rsidTr="00CE1BD7">
        <w:trPr>
          <w:trHeight w:val="2538"/>
        </w:trPr>
        <w:tc>
          <w:tcPr>
            <w:tcW w:w="3261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93"/>
            </w:tblGrid>
            <w:tr w:rsidR="00A63DA2" w14:paraId="78E521C3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2EF49AD8" w14:textId="6C113A5A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Prosinac 202</w:t>
                  </w:r>
                  <w:r w:rsidR="00F2352E">
                    <w:t>6</w:t>
                  </w:r>
                </w:p>
              </w:tc>
            </w:tr>
            <w:tr w:rsidR="00A63DA2" w14:paraId="6EEAB945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178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54"/>
                    <w:gridCol w:w="454"/>
                    <w:gridCol w:w="454"/>
                    <w:gridCol w:w="454"/>
                    <w:gridCol w:w="454"/>
                    <w:gridCol w:w="454"/>
                    <w:gridCol w:w="454"/>
                  </w:tblGrid>
                  <w:tr w:rsidR="00A63DA2" w14:paraId="28C435AD" w14:textId="77777777" w:rsidTr="00A63DA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28"/>
                    </w:trPr>
                    <w:tc>
                      <w:tcPr>
                        <w:tcW w:w="454" w:type="dxa"/>
                      </w:tcPr>
                      <w:p w14:paraId="094D391E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7294F05D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56D61007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6D31BA47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27C4188D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28EE9C49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64EE65CC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63DA2" w14:paraId="6F093A88" w14:textId="5704E0A7" w:rsidTr="00CE1BD7">
                    <w:trPr>
                      <w:trHeight w:val="263"/>
                    </w:trPr>
                    <w:tc>
                      <w:tcPr>
                        <w:tcW w:w="454" w:type="dxa"/>
                      </w:tcPr>
                      <w:p w14:paraId="0A4BFD46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20402E97" w14:textId="2392EA2F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59480742" w14:textId="562EDCB9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3B4B55DB" w14:textId="5ED68244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54297518" w14:textId="66505B78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557DFEF2" w14:textId="33D1F298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5DAA72F6" w14:textId="18548F8E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</w:tr>
                  <w:tr w:rsidR="00A63DA2" w14:paraId="17E4A65F" w14:textId="3E91A017" w:rsidTr="00CE1BD7">
                    <w:trPr>
                      <w:trHeight w:val="280"/>
                    </w:trPr>
                    <w:tc>
                      <w:tcPr>
                        <w:tcW w:w="454" w:type="dxa"/>
                      </w:tcPr>
                      <w:p w14:paraId="50175437" w14:textId="00E0BA9A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2A068F88" w14:textId="606238F4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58BD2E2B" w14:textId="332FCE2B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6CA118AF" w14:textId="4C05262E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7B3CF572" w14:textId="7C96956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6CA10AA0" w14:textId="37EDFFA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792191D6" w14:textId="4074CFAE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</w:tr>
                  <w:tr w:rsidR="00A63DA2" w14:paraId="3A3409AC" w14:textId="080D0E5B" w:rsidTr="00CE1BD7">
                    <w:trPr>
                      <w:trHeight w:val="280"/>
                    </w:trPr>
                    <w:tc>
                      <w:tcPr>
                        <w:tcW w:w="454" w:type="dxa"/>
                      </w:tcPr>
                      <w:p w14:paraId="39CF4615" w14:textId="6A24DBDC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5FC0569D" w14:textId="458AE43E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70C7ADB5" w14:textId="7C62ECF8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375FEF71" w14:textId="7A29ED1C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76719119" w14:textId="357A57AA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7DD85E1F" w14:textId="3181DE6A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709FB6C8" w14:textId="5E3E5130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</w:tr>
                  <w:tr w:rsidR="00A63DA2" w14:paraId="23701C67" w14:textId="5BD5C0CA" w:rsidTr="00CE1BD7">
                    <w:trPr>
                      <w:trHeight w:val="280"/>
                    </w:trPr>
                    <w:tc>
                      <w:tcPr>
                        <w:tcW w:w="454" w:type="dxa"/>
                      </w:tcPr>
                      <w:p w14:paraId="7963DE6D" w14:textId="3ED7AC70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54" w:type="dxa"/>
                        <w:shd w:val="clear" w:color="auto" w:fill="auto"/>
                      </w:tcPr>
                      <w:p w14:paraId="0758FEBA" w14:textId="0C93C0DD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54" w:type="dxa"/>
                        <w:shd w:val="clear" w:color="auto" w:fill="auto"/>
                      </w:tcPr>
                      <w:p w14:paraId="7C30D43F" w14:textId="1B5A83D4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54" w:type="dxa"/>
                        <w:shd w:val="clear" w:color="auto" w:fill="FFC000"/>
                      </w:tcPr>
                      <w:p w14:paraId="784B7B4E" w14:textId="7A800F90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54" w:type="dxa"/>
                        <w:shd w:val="clear" w:color="auto" w:fill="FF0000"/>
                      </w:tcPr>
                      <w:p w14:paraId="02C65A72" w14:textId="1DE20652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54" w:type="dxa"/>
                        <w:shd w:val="clear" w:color="auto" w:fill="FF0000"/>
                      </w:tcPr>
                      <w:p w14:paraId="0E888BAD" w14:textId="031926C6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54" w:type="dxa"/>
                        <w:shd w:val="clear" w:color="auto" w:fill="CAEBF2" w:themeFill="accent3" w:themeFillTint="66"/>
                      </w:tcPr>
                      <w:p w14:paraId="27633189" w14:textId="76F12922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</w:tr>
                  <w:tr w:rsidR="00A63DA2" w14:paraId="56F993BC" w14:textId="22A17EC4" w:rsidTr="00A63DA2">
                    <w:trPr>
                      <w:trHeight w:val="263"/>
                    </w:trPr>
                    <w:tc>
                      <w:tcPr>
                        <w:tcW w:w="454" w:type="dxa"/>
                        <w:shd w:val="clear" w:color="auto" w:fill="FFC000"/>
                      </w:tcPr>
                      <w:p w14:paraId="1EFE67C6" w14:textId="18A330A0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54" w:type="dxa"/>
                        <w:shd w:val="clear" w:color="auto" w:fill="FFC000"/>
                      </w:tcPr>
                      <w:p w14:paraId="20DFCDEE" w14:textId="2A204102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454" w:type="dxa"/>
                        <w:shd w:val="clear" w:color="auto" w:fill="FFC000"/>
                      </w:tcPr>
                      <w:p w14:paraId="44EBE360" w14:textId="326AA6DF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54" w:type="dxa"/>
                        <w:shd w:val="clear" w:color="auto" w:fill="FFC000"/>
                      </w:tcPr>
                      <w:p w14:paraId="287EB165" w14:textId="409074E1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454" w:type="dxa"/>
                      </w:tcPr>
                      <w:p w14:paraId="1F68292A" w14:textId="62B2560F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79FFEFF2" w14:textId="2BC5EA18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6AA4FFE3" w14:textId="31733506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A63DA2" w14:paraId="7571B8E4" w14:textId="77777777" w:rsidTr="00A63DA2">
                    <w:trPr>
                      <w:trHeight w:val="280"/>
                    </w:trPr>
                    <w:tc>
                      <w:tcPr>
                        <w:tcW w:w="454" w:type="dxa"/>
                        <w:shd w:val="clear" w:color="auto" w:fill="FFFFFF" w:themeFill="background1"/>
                      </w:tcPr>
                      <w:p w14:paraId="3FA57F32" w14:textId="6A61A12B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  <w:shd w:val="clear" w:color="auto" w:fill="FFFFFF" w:themeFill="background1"/>
                      </w:tcPr>
                      <w:p w14:paraId="4B0D6A38" w14:textId="28DABBC1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  <w:shd w:val="clear" w:color="auto" w:fill="FFFFFF" w:themeFill="background1"/>
                      </w:tcPr>
                      <w:p w14:paraId="5CB0C401" w14:textId="14555641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045C3628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60963D33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7EB6AEDB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54" w:type="dxa"/>
                      </w:tcPr>
                      <w:p w14:paraId="415F05E3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26CF0475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3DD271D2" w14:textId="574D19A8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RD</w:t>
            </w:r>
            <w:r>
              <w:rPr>
                <w:color w:val="673573" w:themeColor="accent6" w:themeShade="BF"/>
              </w:rPr>
              <w:t>=2</w:t>
            </w:r>
            <w:r w:rsidR="00CE1BD7">
              <w:rPr>
                <w:color w:val="673573" w:themeColor="accent6" w:themeShade="BF"/>
              </w:rPr>
              <w:t>2</w:t>
            </w:r>
            <w:r w:rsidRPr="00E4352E">
              <w:rPr>
                <w:color w:val="673573" w:themeColor="accent6" w:themeShade="BF"/>
              </w:rPr>
              <w:t xml:space="preserve">              </w:t>
            </w:r>
            <w:r>
              <w:rPr>
                <w:color w:val="446308" w:themeColor="accent5" w:themeShade="80"/>
              </w:rPr>
              <w:t>ND=17</w:t>
            </w:r>
          </w:p>
        </w:tc>
        <w:tc>
          <w:tcPr>
            <w:tcW w:w="532" w:type="dxa"/>
          </w:tcPr>
          <w:p w14:paraId="4D65528A" w14:textId="77777777" w:rsidR="00A63DA2" w:rsidRDefault="00A63DA2" w:rsidP="00F14805"/>
        </w:tc>
        <w:tc>
          <w:tcPr>
            <w:tcW w:w="3578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510"/>
            </w:tblGrid>
            <w:tr w:rsidR="00A63DA2" w14:paraId="32111D27" w14:textId="77777777" w:rsidTr="00223D4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431C5C63" w14:textId="394FA226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Siječanj 202</w:t>
                  </w:r>
                  <w:r w:rsidR="00F2352E">
                    <w:t>7</w:t>
                  </w:r>
                </w:p>
              </w:tc>
            </w:tr>
            <w:tr w:rsidR="00A63DA2" w14:paraId="291C1AC6" w14:textId="77777777" w:rsidTr="00223D4D">
              <w:tc>
                <w:tcPr>
                  <w:tcW w:w="5000" w:type="pct"/>
                </w:tcPr>
                <w:tbl>
                  <w:tblPr>
                    <w:tblStyle w:val="MonthTable"/>
                    <w:tblW w:w="3584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63DA2" w14:paraId="30B5898B" w14:textId="77777777" w:rsidTr="00D165D1">
                    <w:trPr>
                      <w:gridAfter w:val="1"/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wAfter w:w="448" w:type="dxa"/>
                    </w:trPr>
                    <w:tc>
                      <w:tcPr>
                        <w:tcW w:w="448" w:type="dxa"/>
                      </w:tcPr>
                      <w:p w14:paraId="55983D2E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C6FE9A6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C635A45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A8B0886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2D2AF1C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948204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74C99CF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63DA2" w14:paraId="0E51A610" w14:textId="5F197578" w:rsidTr="00D165D1">
                    <w:tc>
                      <w:tcPr>
                        <w:tcW w:w="448" w:type="dxa"/>
                      </w:tcPr>
                      <w:p w14:paraId="3F6A7030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715EC158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5B2C39FD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  <w:shd w:val="clear" w:color="auto" w:fill="auto"/>
                      </w:tcPr>
                      <w:p w14:paraId="4AB983D7" w14:textId="26C3D958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  <w:shd w:val="clear" w:color="auto" w:fill="FF0000"/>
                      </w:tcPr>
                      <w:p w14:paraId="4A039C48" w14:textId="4D438FDB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78F5372" w14:textId="33F29050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2080F55D" w14:textId="7B971909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6EBC6A36" w14:textId="6EA8758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</w:tr>
                  <w:tr w:rsidR="00A63DA2" w14:paraId="1B68285C" w14:textId="4FB11D8C" w:rsidTr="007B5D67">
                    <w:tc>
                      <w:tcPr>
                        <w:tcW w:w="448" w:type="dxa"/>
                        <w:shd w:val="clear" w:color="auto" w:fill="FFC000"/>
                      </w:tcPr>
                      <w:p w14:paraId="6D5C6CE8" w14:textId="5911974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DCAE9DC" w14:textId="73CFA8C8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</w:tcPr>
                      <w:p w14:paraId="3C7A4DDA" w14:textId="008AFD44" w:rsidR="00A63DA2" w:rsidRDefault="00A63DA2" w:rsidP="00D165D1">
                        <w:pPr>
                          <w:framePr w:hSpace="180" w:wrap="around" w:hAnchor="page" w:x="511" w:y="1065"/>
                          <w:jc w:val="left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B096F20" w14:textId="6F22CFE0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 xml:space="preserve"> 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3F8EAAD" w14:textId="258DAABB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F4FD6B3" w14:textId="46DB8B98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24EC6194" w14:textId="6F8720E1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58C7608B" w14:textId="2E054FB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</w:tr>
                  <w:tr w:rsidR="00A63DA2" w14:paraId="62954832" w14:textId="1CCF5887" w:rsidTr="00D165D1">
                    <w:tc>
                      <w:tcPr>
                        <w:tcW w:w="448" w:type="dxa"/>
                      </w:tcPr>
                      <w:p w14:paraId="05E110BD" w14:textId="6D41F0F9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64BE8CC" w14:textId="341B2EE5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92E8E2F" w14:textId="11E2D711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A118422" w14:textId="466172C7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D06C4C6" w14:textId="237D20B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7B7B126" w14:textId="125C35CB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5D13FB1C" w14:textId="76885A26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5983E5FE" w14:textId="67F766DA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</w:tr>
                  <w:tr w:rsidR="00A63DA2" w14:paraId="789865BA" w14:textId="1931AD90" w:rsidTr="00D165D1">
                    <w:tc>
                      <w:tcPr>
                        <w:tcW w:w="448" w:type="dxa"/>
                      </w:tcPr>
                      <w:p w14:paraId="13FF9D01" w14:textId="7B4B44D3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036E5FC" w14:textId="1564113D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21DE58" w14:textId="3AF60A8E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F5BC217" w14:textId="0BFFC8AC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E31CA50" w14:textId="6EC23537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72B56B9" w14:textId="2B806ACE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14AAD41F" w14:textId="788E22FF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21DC242A" w14:textId="7FE17962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</w:tr>
                  <w:tr w:rsidR="00A63DA2" w14:paraId="5686C756" w14:textId="07FAA269" w:rsidTr="00D165D1">
                    <w:tc>
                      <w:tcPr>
                        <w:tcW w:w="448" w:type="dxa"/>
                      </w:tcPr>
                      <w:p w14:paraId="098380D1" w14:textId="354E8B71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4F1894D" w14:textId="5833ABFC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12D0B5E" w14:textId="5159C706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819D810" w14:textId="7C352145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2829927" w14:textId="1D4A4A15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73A67FA" w14:textId="4608BE67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6B3B07F" w14:textId="587D46CA" w:rsidR="00A63DA2" w:rsidRDefault="00A63DA2" w:rsidP="00D165D1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53548B9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A63DA2" w14:paraId="5FD467AE" w14:textId="77777777" w:rsidTr="00D165D1">
                    <w:trPr>
                      <w:gridAfter w:val="1"/>
                      <w:wAfter w:w="448" w:type="dxa"/>
                    </w:trPr>
                    <w:tc>
                      <w:tcPr>
                        <w:tcW w:w="448" w:type="dxa"/>
                      </w:tcPr>
                      <w:p w14:paraId="0B9A07DC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2F2C3FB1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4F9428B1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1E9DB68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392D4BD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32F813BB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7219B8D3" w14:textId="77777777" w:rsidR="00A63DA2" w:rsidRDefault="00A63DA2" w:rsidP="00D165D1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729A6B87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363BD3CE" w14:textId="30BA5E92" w:rsidR="00A63DA2" w:rsidRDefault="00A63DA2" w:rsidP="00F14805">
            <w:r>
              <w:t xml:space="preserve">          </w:t>
            </w:r>
            <w:r>
              <w:rPr>
                <w:color w:val="673573" w:themeColor="accent6" w:themeShade="BF"/>
              </w:rPr>
              <w:t>RD=</w:t>
            </w:r>
            <w:r w:rsidR="00CE1BD7">
              <w:rPr>
                <w:color w:val="673573" w:themeColor="accent6" w:themeShade="BF"/>
              </w:rPr>
              <w:t xml:space="preserve">19 </w:t>
            </w:r>
            <w:r w:rsidRPr="00E4352E">
              <w:rPr>
                <w:color w:val="673573" w:themeColor="accent6" w:themeShade="BF"/>
              </w:rPr>
              <w:t xml:space="preserve">              </w:t>
            </w:r>
            <w:r>
              <w:rPr>
                <w:color w:val="446308" w:themeColor="accent5" w:themeShade="80"/>
              </w:rPr>
              <w:t>ND=1</w:t>
            </w:r>
            <w:r w:rsidR="00E11F3D">
              <w:rPr>
                <w:color w:val="446308" w:themeColor="accent5" w:themeShade="80"/>
              </w:rPr>
              <w:t>7</w:t>
            </w:r>
          </w:p>
        </w:tc>
        <w:tc>
          <w:tcPr>
            <w:tcW w:w="3119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051"/>
            </w:tblGrid>
            <w:tr w:rsidR="00A63DA2" w14:paraId="03339920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21CAFC09" w14:textId="56F81B64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Veljača 202</w:t>
                  </w:r>
                  <w:r w:rsidR="00F2352E">
                    <w:t>7</w:t>
                  </w:r>
                </w:p>
              </w:tc>
            </w:tr>
            <w:tr w:rsidR="00A63DA2" w14:paraId="045B5AE6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059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7"/>
                    <w:gridCol w:w="437"/>
                    <w:gridCol w:w="437"/>
                    <w:gridCol w:w="437"/>
                    <w:gridCol w:w="437"/>
                    <w:gridCol w:w="437"/>
                    <w:gridCol w:w="437"/>
                  </w:tblGrid>
                  <w:tr w:rsidR="00CE1BD7" w14:paraId="4A9EF8B8" w14:textId="77777777" w:rsidTr="00CE1BD7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12"/>
                    </w:trPr>
                    <w:tc>
                      <w:tcPr>
                        <w:tcW w:w="437" w:type="dxa"/>
                      </w:tcPr>
                      <w:p w14:paraId="6D860869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49FD8F4B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1F6F176D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03E268A6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1FD556B0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566B621F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70A02456" w14:textId="77777777" w:rsidR="00CE1BD7" w:rsidRDefault="00CE1BD7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CE1BD7" w14:paraId="7986FD40" w14:textId="4F996B9E" w:rsidTr="00CE1BD7">
                    <w:trPr>
                      <w:trHeight w:val="269"/>
                    </w:trPr>
                    <w:tc>
                      <w:tcPr>
                        <w:tcW w:w="437" w:type="dxa"/>
                      </w:tcPr>
                      <w:p w14:paraId="4FB87FE3" w14:textId="3F9E587B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740F0785" w14:textId="7DC1ADD8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7FA07445" w14:textId="0A372D2F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49997E1E" w14:textId="01CD2557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208812E7" w14:textId="361E3619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1F49DEC5" w14:textId="400E3F77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6FF3DD8A" w14:textId="7DA595AA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</w:tr>
                  <w:tr w:rsidR="00CE1BD7" w14:paraId="3CAE35BE" w14:textId="3C4D61E9" w:rsidTr="00CE1BD7">
                    <w:trPr>
                      <w:trHeight w:val="257"/>
                    </w:trPr>
                    <w:tc>
                      <w:tcPr>
                        <w:tcW w:w="437" w:type="dxa"/>
                      </w:tcPr>
                      <w:p w14:paraId="4AAE85D9" w14:textId="38B533A3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2451AA94" w14:textId="683B02E2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6C09B3F3" w14:textId="3AEA93A9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4B49565B" w14:textId="542F8206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5782BC3F" w14:textId="3D9C12E5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4D7C98E6" w14:textId="278DB88E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40028B7E" w14:textId="02EDDF81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</w:tr>
                  <w:tr w:rsidR="00CE1BD7" w14:paraId="3185C0AE" w14:textId="01FABE4B" w:rsidTr="00CE1BD7">
                    <w:trPr>
                      <w:trHeight w:val="269"/>
                    </w:trPr>
                    <w:tc>
                      <w:tcPr>
                        <w:tcW w:w="437" w:type="dxa"/>
                      </w:tcPr>
                      <w:p w14:paraId="0250931E" w14:textId="5771FEE4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68289840" w14:textId="6E272E4F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7865AB7C" w14:textId="702890B6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6F70BBE4" w14:textId="5F448921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37" w:type="dxa"/>
                      </w:tcPr>
                      <w:p w14:paraId="52E4FFCE" w14:textId="634DB04C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363663EB" w14:textId="3671305F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5FA3FF4B" w14:textId="2F598168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</w:tr>
                  <w:tr w:rsidR="00CE1BD7" w14:paraId="6DDA6996" w14:textId="2C4E2EC1" w:rsidTr="00CE1BD7">
                    <w:trPr>
                      <w:trHeight w:val="269"/>
                    </w:trPr>
                    <w:tc>
                      <w:tcPr>
                        <w:tcW w:w="437" w:type="dxa"/>
                        <w:shd w:val="clear" w:color="auto" w:fill="FFC000"/>
                      </w:tcPr>
                      <w:p w14:paraId="733DA448" w14:textId="48F332A1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37" w:type="dxa"/>
                        <w:shd w:val="clear" w:color="auto" w:fill="FFC000"/>
                      </w:tcPr>
                      <w:p w14:paraId="1ED44C87" w14:textId="0041ADD3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37" w:type="dxa"/>
                        <w:shd w:val="clear" w:color="auto" w:fill="FFC000"/>
                      </w:tcPr>
                      <w:p w14:paraId="51889FF3" w14:textId="72B62E7F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37" w:type="dxa"/>
                        <w:shd w:val="clear" w:color="auto" w:fill="FFC000"/>
                      </w:tcPr>
                      <w:p w14:paraId="016CFD01" w14:textId="5222BCD7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37" w:type="dxa"/>
                        <w:shd w:val="clear" w:color="auto" w:fill="FFC000"/>
                      </w:tcPr>
                      <w:p w14:paraId="4D32CD07" w14:textId="19B37254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37" w:type="dxa"/>
                        <w:shd w:val="clear" w:color="auto" w:fill="FFC000"/>
                      </w:tcPr>
                      <w:p w14:paraId="30F07231" w14:textId="1435BB6A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37" w:type="dxa"/>
                        <w:shd w:val="clear" w:color="auto" w:fill="CDDCE8" w:themeFill="accent1" w:themeFillTint="33"/>
                      </w:tcPr>
                      <w:p w14:paraId="13598F48" w14:textId="6C637C24" w:rsidR="00CE1BD7" w:rsidRDefault="00CE1BD7" w:rsidP="00D165D1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</w:tr>
                  <w:tr w:rsidR="00CE1BD7" w14:paraId="70102C37" w14:textId="77777777" w:rsidTr="00CE1BD7">
                    <w:trPr>
                      <w:trHeight w:val="269"/>
                    </w:trPr>
                    <w:tc>
                      <w:tcPr>
                        <w:tcW w:w="437" w:type="dxa"/>
                        <w:shd w:val="clear" w:color="auto" w:fill="auto"/>
                      </w:tcPr>
                      <w:p w14:paraId="6F1194AD" w14:textId="68567B31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  <w:shd w:val="clear" w:color="auto" w:fill="auto"/>
                      </w:tcPr>
                      <w:p w14:paraId="1081B45A" w14:textId="779348A3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  <w:shd w:val="clear" w:color="auto" w:fill="auto"/>
                      </w:tcPr>
                      <w:p w14:paraId="5AF08BC7" w14:textId="5900323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  <w:shd w:val="clear" w:color="auto" w:fill="auto"/>
                      </w:tcPr>
                      <w:p w14:paraId="592F3C24" w14:textId="2252AE94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  <w:shd w:val="clear" w:color="auto" w:fill="auto"/>
                      </w:tcPr>
                      <w:p w14:paraId="04230BAC" w14:textId="178D49BE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  <w:shd w:val="clear" w:color="auto" w:fill="FFFFFF" w:themeFill="background1"/>
                      </w:tcPr>
                      <w:p w14:paraId="4F8369C0" w14:textId="102286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7F7CC14A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CE1BD7" w14:paraId="6CEDEFA3" w14:textId="77777777" w:rsidTr="00CE1BD7">
                    <w:trPr>
                      <w:trHeight w:val="257"/>
                    </w:trPr>
                    <w:tc>
                      <w:tcPr>
                        <w:tcW w:w="437" w:type="dxa"/>
                      </w:tcPr>
                      <w:p w14:paraId="377D2F65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58900171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27943E65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7D2A6335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5E2CE323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7B128B5B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7" w:type="dxa"/>
                      </w:tcPr>
                      <w:p w14:paraId="11791381" w14:textId="77777777" w:rsidR="00CE1BD7" w:rsidRDefault="00CE1BD7" w:rsidP="00D165D1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7F0F2DC2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3FBAE0ED" w14:textId="31ACF7A6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RD=20               </w:t>
            </w:r>
            <w:r>
              <w:rPr>
                <w:color w:val="446308" w:themeColor="accent5" w:themeShade="80"/>
              </w:rPr>
              <w:t>ND=</w:t>
            </w:r>
            <w:r w:rsidR="00CE1BD7">
              <w:rPr>
                <w:color w:val="446308" w:themeColor="accent5" w:themeShade="80"/>
              </w:rPr>
              <w:t>15</w:t>
            </w:r>
          </w:p>
        </w:tc>
      </w:tr>
      <w:tr w:rsidR="00A63DA2" w14:paraId="5049BE95" w14:textId="77777777" w:rsidTr="00AC3152">
        <w:trPr>
          <w:trHeight w:hRule="exact" w:val="144"/>
        </w:trPr>
        <w:tc>
          <w:tcPr>
            <w:tcW w:w="3261" w:type="dxa"/>
            <w:shd w:val="clear" w:color="auto" w:fill="CDDCE8" w:themeFill="accent1" w:themeFillTint="33"/>
          </w:tcPr>
          <w:p w14:paraId="4C008278" w14:textId="77777777" w:rsidR="00A63DA2" w:rsidRDefault="00A63DA2" w:rsidP="00F14805"/>
        </w:tc>
        <w:tc>
          <w:tcPr>
            <w:tcW w:w="532" w:type="dxa"/>
          </w:tcPr>
          <w:p w14:paraId="4A9A1760" w14:textId="77777777" w:rsidR="00A63DA2" w:rsidRDefault="00A63DA2" w:rsidP="00F14805"/>
        </w:tc>
        <w:tc>
          <w:tcPr>
            <w:tcW w:w="3578" w:type="dxa"/>
          </w:tcPr>
          <w:p w14:paraId="147F994A" w14:textId="77777777" w:rsidR="00A63DA2" w:rsidRDefault="00A63DA2" w:rsidP="00F14805"/>
        </w:tc>
        <w:tc>
          <w:tcPr>
            <w:tcW w:w="3119" w:type="dxa"/>
          </w:tcPr>
          <w:p w14:paraId="71547642" w14:textId="77777777" w:rsidR="00A63DA2" w:rsidRDefault="00A63DA2" w:rsidP="00F14805"/>
        </w:tc>
      </w:tr>
      <w:tr w:rsidR="00A63DA2" w14:paraId="72D76FB2" w14:textId="77777777" w:rsidTr="00CE1BD7">
        <w:tc>
          <w:tcPr>
            <w:tcW w:w="3261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3193"/>
            </w:tblGrid>
            <w:tr w:rsidR="00AC3152" w14:paraId="2D3DACCC" w14:textId="77777777" w:rsidTr="00E862CF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2940926A" w14:textId="32E08F91" w:rsidR="00AC3152" w:rsidRDefault="00AC3152" w:rsidP="00AC3152">
                  <w:pPr>
                    <w:framePr w:hSpace="180" w:wrap="around" w:hAnchor="page" w:x="511" w:y="1065"/>
                    <w:spacing w:before="48" w:after="48"/>
                  </w:pPr>
                  <w:r>
                    <w:t>Ožujak 202</w:t>
                  </w:r>
                  <w:r w:rsidR="00F2352E">
                    <w:t>7</w:t>
                  </w:r>
                </w:p>
              </w:tc>
            </w:tr>
            <w:tr w:rsidR="00AC3152" w14:paraId="1228B81E" w14:textId="77777777" w:rsidTr="00E862CF">
              <w:tc>
                <w:tcPr>
                  <w:tcW w:w="5000" w:type="pct"/>
                </w:tcPr>
                <w:tbl>
                  <w:tblPr>
                    <w:tblStyle w:val="MonthTable"/>
                    <w:tblW w:w="0" w:type="auto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448"/>
                  </w:tblGrid>
                  <w:tr w:rsidR="00AC3152" w14:paraId="49728156" w14:textId="77777777" w:rsidTr="00E862CF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321AE21B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C60F109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E0BCE32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F22B87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67CD24E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D9CC244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1D592EE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C3152" w14:paraId="22BD903C" w14:textId="77777777" w:rsidTr="00AC3152">
                    <w:tc>
                      <w:tcPr>
                        <w:tcW w:w="448" w:type="dxa"/>
                      </w:tcPr>
                      <w:p w14:paraId="48D8A805" w14:textId="6BFCA2F5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AB2913F" w14:textId="39FC0634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F7AF806" w14:textId="1486B8F5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B89EBB9" w14:textId="0F724E1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52507A0" w14:textId="2F2AC65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08A262CA" w14:textId="1706AB8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58B494CE" w14:textId="4D9E784F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</w:tr>
                  <w:tr w:rsidR="00AC3152" w14:paraId="4A436E75" w14:textId="77777777" w:rsidTr="00AC3152">
                    <w:tc>
                      <w:tcPr>
                        <w:tcW w:w="448" w:type="dxa"/>
                      </w:tcPr>
                      <w:p w14:paraId="5D5308C4" w14:textId="537A5786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5841F2B" w14:textId="177C8DF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8AC97E7" w14:textId="55991ED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04C463F" w14:textId="5A86BA0D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92FA3BF" w14:textId="729F8F16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23A9AD75" w14:textId="6E84F52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3F701787" w14:textId="52399644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</w:tr>
                  <w:tr w:rsidR="00AC3152" w14:paraId="00FA3BB3" w14:textId="77777777" w:rsidTr="00AC3152">
                    <w:tc>
                      <w:tcPr>
                        <w:tcW w:w="448" w:type="dxa"/>
                      </w:tcPr>
                      <w:p w14:paraId="17F1653C" w14:textId="3FA4A35E" w:rsidR="00AC3152" w:rsidRDefault="00AC3152" w:rsidP="00AC3152">
                        <w:pPr>
                          <w:framePr w:hSpace="180" w:wrap="around" w:hAnchor="page" w:x="511" w:y="1065"/>
                          <w:jc w:val="left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2C56366" w14:textId="12BAA47C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983072A" w14:textId="77B57C5D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2B69833" w14:textId="6FED7CC3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1F98A03" w14:textId="73515D3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4D305262" w14:textId="44C89DC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51D55A68" w14:textId="6CAF6C4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</w:tr>
                  <w:tr w:rsidR="00AC3152" w14:paraId="02272FF8" w14:textId="77777777" w:rsidTr="00E11F3D">
                    <w:tc>
                      <w:tcPr>
                        <w:tcW w:w="448" w:type="dxa"/>
                      </w:tcPr>
                      <w:p w14:paraId="1AD0F56E" w14:textId="339D662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D6447AA" w14:textId="20105A2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B1E2DC4" w14:textId="54EA755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D921" w:themeFill="accent2" w:themeFillShade="BF"/>
                      </w:tcPr>
                      <w:p w14:paraId="7FCEBB06" w14:textId="217D3AAC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FFD921" w:themeFill="accent2" w:themeFillShade="BF"/>
                      </w:tcPr>
                      <w:p w14:paraId="38E9DB14" w14:textId="7098BB28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7E865884" w14:textId="061FE91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</w:tcPr>
                      <w:p w14:paraId="02FEC062" w14:textId="6ED39B9A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</w:tr>
                  <w:tr w:rsidR="00AC3152" w14:paraId="3F3D1018" w14:textId="77777777" w:rsidTr="00E11F3D">
                    <w:tc>
                      <w:tcPr>
                        <w:tcW w:w="448" w:type="dxa"/>
                        <w:shd w:val="clear" w:color="auto" w:fill="FF0000"/>
                      </w:tcPr>
                      <w:p w14:paraId="3467F1B2" w14:textId="598220E8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 xml:space="preserve">29 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12B017C6" w14:textId="7035496F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  <w:shd w:val="clear" w:color="auto" w:fill="FFC000"/>
                      </w:tcPr>
                      <w:p w14:paraId="088CB829" w14:textId="474F0968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981BD56" w14:textId="4C75BDDE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214947D0" w14:textId="30C68F5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1354B98D" w14:textId="0D091711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  <w:shd w:val="clear" w:color="auto" w:fill="9CBAD2" w:themeFill="accent1" w:themeFillTint="66"/>
                      </w:tcPr>
                      <w:p w14:paraId="345F1889" w14:textId="5C784558" w:rsidR="00AC3152" w:rsidRDefault="00AC3152" w:rsidP="00AC3152">
                        <w:pPr>
                          <w:framePr w:hSpace="180" w:wrap="around" w:hAnchor="page" w:x="511" w:y="1065"/>
                          <w:jc w:val="left"/>
                        </w:pPr>
                      </w:p>
                    </w:tc>
                  </w:tr>
                  <w:tr w:rsidR="00AC3152" w14:paraId="76397F35" w14:textId="77777777" w:rsidTr="00AC3152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249F37C5" w14:textId="7967F7D6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B2B4C3F" w14:textId="2B6C6B95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718D1E6" w14:textId="77C3BE6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2E392332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6108094F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C59F4DE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7213A1F7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16D20579" w14:textId="77777777" w:rsidR="00AC3152" w:rsidRDefault="00AC3152" w:rsidP="00AC3152">
                  <w:pPr>
                    <w:framePr w:hSpace="180" w:wrap="around" w:hAnchor="page" w:x="511" w:y="1065"/>
                  </w:pPr>
                </w:p>
              </w:tc>
            </w:tr>
          </w:tbl>
          <w:p w14:paraId="0AEDE2D6" w14:textId="77777777" w:rsidR="00A63DA2" w:rsidRDefault="00A63DA2" w:rsidP="00F14805"/>
        </w:tc>
        <w:tc>
          <w:tcPr>
            <w:tcW w:w="532" w:type="dxa"/>
          </w:tcPr>
          <w:p w14:paraId="6323D866" w14:textId="77777777" w:rsidR="00A63DA2" w:rsidRDefault="00A63DA2" w:rsidP="00F14805"/>
        </w:tc>
        <w:tc>
          <w:tcPr>
            <w:tcW w:w="3578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510"/>
            </w:tblGrid>
            <w:tr w:rsidR="00A63DA2" w14:paraId="188B83CC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131A4C8" w14:textId="028F0708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Travanj 202</w:t>
                  </w:r>
                  <w:r w:rsidR="00F2352E">
                    <w:t>7</w:t>
                  </w:r>
                </w:p>
              </w:tc>
            </w:tr>
            <w:tr w:rsidR="00A63DA2" w14:paraId="2CC1B561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514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502"/>
                    <w:gridCol w:w="502"/>
                    <w:gridCol w:w="502"/>
                    <w:gridCol w:w="502"/>
                    <w:gridCol w:w="502"/>
                    <w:gridCol w:w="502"/>
                    <w:gridCol w:w="502"/>
                  </w:tblGrid>
                  <w:tr w:rsidR="00AC3152" w14:paraId="4B5AC28E" w14:textId="566F3C1D" w:rsidTr="00AC315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06"/>
                    </w:trPr>
                    <w:tc>
                      <w:tcPr>
                        <w:tcW w:w="502" w:type="dxa"/>
                      </w:tcPr>
                      <w:p w14:paraId="67464494" w14:textId="7201DA0D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0DC1C726" w14:textId="4056E44E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5E01A710" w14:textId="60814B7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0072FBBD" w14:textId="5B38165A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56303CDA" w14:textId="11BE4E8B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139B6412" w14:textId="4CD7E7C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04620B44" w14:textId="11E3FA31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C3152" w14:paraId="2ED6902B" w14:textId="3B1E5714" w:rsidTr="00AC3152">
                    <w:trPr>
                      <w:trHeight w:val="260"/>
                    </w:trPr>
                    <w:tc>
                      <w:tcPr>
                        <w:tcW w:w="502" w:type="dxa"/>
                      </w:tcPr>
                      <w:p w14:paraId="73BCB58C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298DB4DF" w14:textId="0756D0C4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3C608FFA" w14:textId="4C02A220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  <w:shd w:val="clear" w:color="auto" w:fill="FFC000"/>
                      </w:tcPr>
                      <w:p w14:paraId="5F802FCD" w14:textId="02FC4E2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502" w:type="dxa"/>
                        <w:shd w:val="clear" w:color="auto" w:fill="FFC000"/>
                      </w:tcPr>
                      <w:p w14:paraId="53B6BE56" w14:textId="244F1BCA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502" w:type="dxa"/>
                        <w:shd w:val="clear" w:color="auto" w:fill="FFC000"/>
                      </w:tcPr>
                      <w:p w14:paraId="24B0D48B" w14:textId="09E9E443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502" w:type="dxa"/>
                        <w:shd w:val="clear" w:color="auto" w:fill="7DCFDF" w:themeFill="accent3"/>
                      </w:tcPr>
                      <w:p w14:paraId="3DB66695" w14:textId="6CE69A94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</w:tr>
                  <w:tr w:rsidR="00AC3152" w14:paraId="5CFD42F9" w14:textId="56A1BC41" w:rsidTr="00AC3152">
                    <w:trPr>
                      <w:trHeight w:val="250"/>
                    </w:trPr>
                    <w:tc>
                      <w:tcPr>
                        <w:tcW w:w="502" w:type="dxa"/>
                        <w:shd w:val="clear" w:color="auto" w:fill="FFFFFF" w:themeFill="background1"/>
                      </w:tcPr>
                      <w:p w14:paraId="6CCD7241" w14:textId="246D0D5C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502" w:type="dxa"/>
                        <w:shd w:val="clear" w:color="auto" w:fill="FFFFFF" w:themeFill="background1"/>
                      </w:tcPr>
                      <w:p w14:paraId="20A50AE5" w14:textId="7DA54963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769FC097" w14:textId="48FD53C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69AC530B" w14:textId="3982BF1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12FAC64F" w14:textId="67E9ED75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39967B19" w14:textId="1447975E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502" w:type="dxa"/>
                        <w:shd w:val="clear" w:color="auto" w:fill="7DCFDF" w:themeFill="accent3"/>
                      </w:tcPr>
                      <w:p w14:paraId="35190C1B" w14:textId="1986C046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</w:tr>
                  <w:tr w:rsidR="00AC3152" w14:paraId="33832419" w14:textId="2EF49028" w:rsidTr="00AC3152">
                    <w:trPr>
                      <w:trHeight w:val="260"/>
                    </w:trPr>
                    <w:tc>
                      <w:tcPr>
                        <w:tcW w:w="502" w:type="dxa"/>
                      </w:tcPr>
                      <w:p w14:paraId="2DB7F463" w14:textId="0C5C282D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052755E8" w14:textId="1553847C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511753E3" w14:textId="400E4D9B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06FA048F" w14:textId="7FC414DD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502" w:type="dxa"/>
                        <w:shd w:val="clear" w:color="auto" w:fill="auto"/>
                      </w:tcPr>
                      <w:p w14:paraId="408D944D" w14:textId="20614F2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502" w:type="dxa"/>
                        <w:shd w:val="clear" w:color="auto" w:fill="auto"/>
                      </w:tcPr>
                      <w:p w14:paraId="127F2A36" w14:textId="50268886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502" w:type="dxa"/>
                        <w:shd w:val="clear" w:color="auto" w:fill="7DCFDF" w:themeFill="accent3"/>
                      </w:tcPr>
                      <w:p w14:paraId="6327AF98" w14:textId="71505218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</w:tr>
                  <w:tr w:rsidR="00AC3152" w14:paraId="1341D474" w14:textId="59C944D3" w:rsidTr="00AC3152">
                    <w:trPr>
                      <w:trHeight w:val="260"/>
                    </w:trPr>
                    <w:tc>
                      <w:tcPr>
                        <w:tcW w:w="502" w:type="dxa"/>
                        <w:shd w:val="clear" w:color="auto" w:fill="auto"/>
                      </w:tcPr>
                      <w:p w14:paraId="03BD8928" w14:textId="68F4702F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502" w:type="dxa"/>
                        <w:shd w:val="clear" w:color="auto" w:fill="auto"/>
                      </w:tcPr>
                      <w:p w14:paraId="19436B52" w14:textId="680F3B66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502" w:type="dxa"/>
                        <w:shd w:val="clear" w:color="auto" w:fill="auto"/>
                      </w:tcPr>
                      <w:p w14:paraId="4A78ED93" w14:textId="2B669EDC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1C3EF081" w14:textId="1AE9197E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359D3F02" w14:textId="7B83B9C2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6C8707C4" w14:textId="077A3028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502" w:type="dxa"/>
                        <w:shd w:val="clear" w:color="auto" w:fill="7DCFDF" w:themeFill="accent3"/>
                      </w:tcPr>
                      <w:p w14:paraId="56E562E4" w14:textId="7596189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</w:tr>
                  <w:tr w:rsidR="00AC3152" w14:paraId="723B46FC" w14:textId="22A69C39" w:rsidTr="00AC3152">
                    <w:trPr>
                      <w:trHeight w:val="260"/>
                    </w:trPr>
                    <w:tc>
                      <w:tcPr>
                        <w:tcW w:w="502" w:type="dxa"/>
                      </w:tcPr>
                      <w:p w14:paraId="53AAEE4E" w14:textId="59AEA3B0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5F851800" w14:textId="35AADFD7" w:rsidR="00AC3152" w:rsidRDefault="00AC3152" w:rsidP="00AC3152">
                        <w:pPr>
                          <w:framePr w:hSpace="180" w:wrap="around" w:hAnchor="page" w:x="511" w:y="1065"/>
                          <w:jc w:val="left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502" w:type="dxa"/>
                        <w:shd w:val="clear" w:color="auto" w:fill="FFFFFF" w:themeFill="background1"/>
                      </w:tcPr>
                      <w:p w14:paraId="0FF6A6E6" w14:textId="7759FAB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502" w:type="dxa"/>
                        <w:shd w:val="clear" w:color="auto" w:fill="FFFFFF" w:themeFill="background1"/>
                      </w:tcPr>
                      <w:p w14:paraId="046D7271" w14:textId="51F446D9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75CC04F5" w14:textId="234EE327" w:rsidR="00AC3152" w:rsidRDefault="00AC3152" w:rsidP="00AC3152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502" w:type="dxa"/>
                      </w:tcPr>
                      <w:p w14:paraId="2EE715C7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087D6B0C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AC3152" w14:paraId="20238A98" w14:textId="77777777" w:rsidTr="00AC3152">
                    <w:trPr>
                      <w:gridAfter w:val="1"/>
                      <w:wAfter w:w="502" w:type="dxa"/>
                      <w:trHeight w:val="250"/>
                    </w:trPr>
                    <w:tc>
                      <w:tcPr>
                        <w:tcW w:w="502" w:type="dxa"/>
                      </w:tcPr>
                      <w:p w14:paraId="32264B89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022C9CA4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0481F934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0941E729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404DBAE5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2" w:type="dxa"/>
                      </w:tcPr>
                      <w:p w14:paraId="0107B7D1" w14:textId="77777777" w:rsidR="00AC3152" w:rsidRDefault="00AC3152" w:rsidP="00AC3152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0E88AF82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1E580D57" w14:textId="77777777" w:rsidR="00A63DA2" w:rsidRDefault="00A63DA2" w:rsidP="00F14805"/>
        </w:tc>
        <w:tc>
          <w:tcPr>
            <w:tcW w:w="3119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051"/>
            </w:tblGrid>
            <w:tr w:rsidR="00A63DA2" w14:paraId="4D987A73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4E1D1AC3" w14:textId="503FAB3E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Svibanj 202</w:t>
                  </w:r>
                  <w:r w:rsidR="00F2352E">
                    <w:t>7</w:t>
                  </w:r>
                </w:p>
              </w:tc>
            </w:tr>
            <w:tr w:rsidR="00A63DA2" w14:paraId="1E0269DC" w14:textId="77777777" w:rsidTr="00A70674">
              <w:tc>
                <w:tcPr>
                  <w:tcW w:w="5000" w:type="pct"/>
                  <w:shd w:val="clear" w:color="auto" w:fill="auto"/>
                </w:tcPr>
                <w:tbl>
                  <w:tblPr>
                    <w:tblStyle w:val="MonthTable"/>
                    <w:tblW w:w="3094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2"/>
                    <w:gridCol w:w="442"/>
                    <w:gridCol w:w="442"/>
                    <w:gridCol w:w="442"/>
                    <w:gridCol w:w="442"/>
                    <w:gridCol w:w="442"/>
                    <w:gridCol w:w="442"/>
                  </w:tblGrid>
                  <w:tr w:rsidR="00AC3152" w14:paraId="546D6F30" w14:textId="77777777" w:rsidTr="00AC3152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00"/>
                    </w:trPr>
                    <w:tc>
                      <w:tcPr>
                        <w:tcW w:w="442" w:type="dxa"/>
                      </w:tcPr>
                      <w:p w14:paraId="6D9E7A92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73D12959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3A2C3458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4CE0D4EE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68559ACE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3720C3B4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7F009552" w14:textId="77777777" w:rsidR="00AC3152" w:rsidRDefault="00AC3152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C3152" w14:paraId="6CD70F82" w14:textId="3C484BF2" w:rsidTr="00AC3152">
                    <w:trPr>
                      <w:trHeight w:val="253"/>
                    </w:trPr>
                    <w:tc>
                      <w:tcPr>
                        <w:tcW w:w="442" w:type="dxa"/>
                        <w:shd w:val="clear" w:color="auto" w:fill="auto"/>
                      </w:tcPr>
                      <w:p w14:paraId="054F5CC8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50A71E0D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3638B7CF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38F046EF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  <w:shd w:val="clear" w:color="auto" w:fill="FFFFFF" w:themeFill="background1"/>
                      </w:tcPr>
                      <w:p w14:paraId="74DE0448" w14:textId="7B15E348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  <w:shd w:val="clear" w:color="auto" w:fill="FF0000"/>
                      </w:tcPr>
                      <w:p w14:paraId="0457269C" w14:textId="7114D6E7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1E70EA3E" w14:textId="47854172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</w:tr>
                  <w:tr w:rsidR="00AC3152" w14:paraId="777454BA" w14:textId="6EC56301" w:rsidTr="00AC3152">
                    <w:trPr>
                      <w:trHeight w:val="242"/>
                    </w:trPr>
                    <w:tc>
                      <w:tcPr>
                        <w:tcW w:w="442" w:type="dxa"/>
                        <w:shd w:val="clear" w:color="auto" w:fill="auto"/>
                      </w:tcPr>
                      <w:p w14:paraId="117AD6E8" w14:textId="31D7D231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30932C51" w14:textId="7345CDEB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1917F572" w14:textId="57F9AE40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472FDDF8" w14:textId="209EAD16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12635ED8" w14:textId="0262E4AF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093A3F97" w14:textId="26EBD030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1AA64366" w14:textId="3F9E8746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</w:tr>
                  <w:tr w:rsidR="00AC3152" w14:paraId="363A3A3C" w14:textId="1EFAEA1D" w:rsidTr="00AC3152">
                    <w:trPr>
                      <w:trHeight w:val="253"/>
                    </w:trPr>
                    <w:tc>
                      <w:tcPr>
                        <w:tcW w:w="442" w:type="dxa"/>
                        <w:shd w:val="clear" w:color="auto" w:fill="auto"/>
                      </w:tcPr>
                      <w:p w14:paraId="44E35802" w14:textId="162B20AB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60B4290E" w14:textId="206E3364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7A97E03D" w14:textId="3EB657FF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2F82826A" w14:textId="745AB537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3CD1F8E5" w14:textId="56E6E82E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5E46419B" w14:textId="73660772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484FBE09" w14:textId="2C389F58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</w:tr>
                  <w:tr w:rsidR="00AC3152" w14:paraId="5BA42639" w14:textId="761A0687" w:rsidTr="00AC3152">
                    <w:trPr>
                      <w:trHeight w:val="253"/>
                    </w:trPr>
                    <w:tc>
                      <w:tcPr>
                        <w:tcW w:w="442" w:type="dxa"/>
                        <w:shd w:val="clear" w:color="auto" w:fill="FFFFFF" w:themeFill="background1"/>
                      </w:tcPr>
                      <w:p w14:paraId="72D8D6E7" w14:textId="4898B256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42" w:type="dxa"/>
                        <w:shd w:val="clear" w:color="auto" w:fill="D2B1DB" w:themeFill="accent6" w:themeFillTint="66"/>
                      </w:tcPr>
                      <w:p w14:paraId="03B94439" w14:textId="4BD954E6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757AEC30" w14:textId="6B9ACC7A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07C3D119" w14:textId="2CA344C1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7E394FAB" w14:textId="0E917144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77B25E09" w14:textId="7CB2E650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10CE767C" w14:textId="763A7622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</w:tr>
                  <w:tr w:rsidR="00AC3152" w14:paraId="4DEA7782" w14:textId="24CB540C" w:rsidTr="00AC3152">
                    <w:trPr>
                      <w:trHeight w:val="253"/>
                    </w:trPr>
                    <w:tc>
                      <w:tcPr>
                        <w:tcW w:w="442" w:type="dxa"/>
                        <w:shd w:val="clear" w:color="auto" w:fill="auto"/>
                      </w:tcPr>
                      <w:p w14:paraId="435B34DE" w14:textId="5154C4D0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1D081286" w14:textId="430DD940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42" w:type="dxa"/>
                        <w:shd w:val="clear" w:color="auto" w:fill="auto"/>
                      </w:tcPr>
                      <w:p w14:paraId="59BB6B68" w14:textId="055446EB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42" w:type="dxa"/>
                        <w:shd w:val="clear" w:color="auto" w:fill="FF0000"/>
                      </w:tcPr>
                      <w:p w14:paraId="06144EA0" w14:textId="0D31509C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42" w:type="dxa"/>
                        <w:shd w:val="clear" w:color="auto" w:fill="FFC000"/>
                      </w:tcPr>
                      <w:p w14:paraId="5418FB6F" w14:textId="37EE1CBB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42" w:type="dxa"/>
                        <w:shd w:val="clear" w:color="auto" w:fill="7DCFDF" w:themeFill="accent3"/>
                      </w:tcPr>
                      <w:p w14:paraId="5D72AAB6" w14:textId="44D10448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442" w:type="dxa"/>
                        <w:shd w:val="clear" w:color="auto" w:fill="FF0000"/>
                      </w:tcPr>
                      <w:p w14:paraId="130BFCB5" w14:textId="219E0989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</w:tr>
                  <w:tr w:rsidR="00AC3152" w14:paraId="216FFAC1" w14:textId="77777777" w:rsidTr="00AC3152">
                    <w:trPr>
                      <w:trHeight w:val="242"/>
                    </w:trPr>
                    <w:tc>
                      <w:tcPr>
                        <w:tcW w:w="442" w:type="dxa"/>
                      </w:tcPr>
                      <w:p w14:paraId="36F78234" w14:textId="31F4153E" w:rsidR="00AC3152" w:rsidRDefault="00AC3152" w:rsidP="005316E8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442" w:type="dxa"/>
                      </w:tcPr>
                      <w:p w14:paraId="504AE5C6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</w:tcPr>
                      <w:p w14:paraId="645DB172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</w:tcPr>
                      <w:p w14:paraId="796D5E6B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</w:tcPr>
                      <w:p w14:paraId="73CC204F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</w:tcPr>
                      <w:p w14:paraId="79007733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2" w:type="dxa"/>
                      </w:tcPr>
                      <w:p w14:paraId="21E9CD26" w14:textId="77777777" w:rsidR="00AC3152" w:rsidRDefault="00AC3152" w:rsidP="005316E8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5FF390AF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5DA3E00E" w14:textId="77777777" w:rsidR="00A63DA2" w:rsidRDefault="00A63DA2" w:rsidP="00F14805"/>
        </w:tc>
      </w:tr>
      <w:tr w:rsidR="00A63DA2" w14:paraId="535B5108" w14:textId="77777777" w:rsidTr="00CE1BD7">
        <w:trPr>
          <w:trHeight w:hRule="exact" w:val="372"/>
        </w:trPr>
        <w:tc>
          <w:tcPr>
            <w:tcW w:w="3261" w:type="dxa"/>
          </w:tcPr>
          <w:p w14:paraId="4DE4EE1C" w14:textId="7A4784F6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 RD=</w:t>
            </w:r>
            <w:r>
              <w:rPr>
                <w:color w:val="673573" w:themeColor="accent6" w:themeShade="BF"/>
              </w:rPr>
              <w:t xml:space="preserve">22 </w:t>
            </w:r>
            <w:r w:rsidRPr="00E4352E">
              <w:rPr>
                <w:color w:val="673573" w:themeColor="accent6" w:themeShade="BF"/>
              </w:rPr>
              <w:t xml:space="preserve">           </w:t>
            </w:r>
            <w:r>
              <w:rPr>
                <w:color w:val="446308" w:themeColor="accent5" w:themeShade="80"/>
              </w:rPr>
              <w:t>ND=</w:t>
            </w:r>
            <w:r w:rsidR="00CE1BD7">
              <w:rPr>
                <w:color w:val="446308" w:themeColor="accent5" w:themeShade="80"/>
              </w:rPr>
              <w:t>18</w:t>
            </w:r>
          </w:p>
          <w:p w14:paraId="628F781E" w14:textId="77777777" w:rsidR="00A63DA2" w:rsidRDefault="00A63DA2" w:rsidP="00F14805"/>
          <w:p w14:paraId="35000FD5" w14:textId="77777777" w:rsidR="00A63DA2" w:rsidRDefault="00A63DA2" w:rsidP="00F14805"/>
          <w:p w14:paraId="5E6C3EA9" w14:textId="77777777" w:rsidR="00A63DA2" w:rsidRDefault="00A63DA2" w:rsidP="00F14805"/>
          <w:p w14:paraId="79ACC2E4" w14:textId="77777777" w:rsidR="00A63DA2" w:rsidRDefault="00A63DA2" w:rsidP="00F14805"/>
          <w:p w14:paraId="73BD9B70" w14:textId="77777777" w:rsidR="00A63DA2" w:rsidRDefault="00A63DA2" w:rsidP="00F14805"/>
        </w:tc>
        <w:tc>
          <w:tcPr>
            <w:tcW w:w="532" w:type="dxa"/>
          </w:tcPr>
          <w:p w14:paraId="4C010635" w14:textId="77777777" w:rsidR="00A63DA2" w:rsidRDefault="00A63DA2" w:rsidP="00F14805"/>
        </w:tc>
        <w:tc>
          <w:tcPr>
            <w:tcW w:w="3578" w:type="dxa"/>
          </w:tcPr>
          <w:p w14:paraId="5E57F618" w14:textId="22D4EE4D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RD=2</w:t>
            </w:r>
            <w:r w:rsidR="00AC3152">
              <w:rPr>
                <w:color w:val="673573" w:themeColor="accent6" w:themeShade="BF"/>
              </w:rPr>
              <w:t>2</w:t>
            </w:r>
            <w:r w:rsidRPr="00E4352E">
              <w:rPr>
                <w:color w:val="673573" w:themeColor="accent6" w:themeShade="BF"/>
              </w:rPr>
              <w:t xml:space="preserve">              </w:t>
            </w:r>
            <w:r>
              <w:rPr>
                <w:color w:val="446308" w:themeColor="accent5" w:themeShade="80"/>
              </w:rPr>
              <w:t>ND=</w:t>
            </w:r>
            <w:r w:rsidR="00AC3152">
              <w:rPr>
                <w:color w:val="446308" w:themeColor="accent5" w:themeShade="80"/>
              </w:rPr>
              <w:t>20</w:t>
            </w:r>
          </w:p>
        </w:tc>
        <w:tc>
          <w:tcPr>
            <w:tcW w:w="3119" w:type="dxa"/>
          </w:tcPr>
          <w:p w14:paraId="71B54D17" w14:textId="62787D57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RD=20               </w:t>
            </w:r>
            <w:r>
              <w:rPr>
                <w:color w:val="446308" w:themeColor="accent5" w:themeShade="80"/>
              </w:rPr>
              <w:t>ND=</w:t>
            </w:r>
            <w:r w:rsidR="0015682E">
              <w:rPr>
                <w:color w:val="446308" w:themeColor="accent5" w:themeShade="80"/>
              </w:rPr>
              <w:t>18</w:t>
            </w:r>
          </w:p>
        </w:tc>
      </w:tr>
      <w:tr w:rsidR="00A63DA2" w14:paraId="396FA797" w14:textId="77777777" w:rsidTr="00CE1BD7">
        <w:trPr>
          <w:trHeight w:val="2622"/>
        </w:trPr>
        <w:tc>
          <w:tcPr>
            <w:tcW w:w="3261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193"/>
            </w:tblGrid>
            <w:tr w:rsidR="00A63DA2" w14:paraId="545A05BA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1408C7A" w14:textId="57774D64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Lipanj 202</w:t>
                  </w:r>
                  <w:r w:rsidR="00F2352E">
                    <w:t>7</w:t>
                  </w:r>
                </w:p>
              </w:tc>
            </w:tr>
            <w:tr w:rsidR="00A63DA2" w14:paraId="0A4ADE3B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225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48"/>
                    <w:gridCol w:w="448"/>
                    <w:gridCol w:w="448"/>
                    <w:gridCol w:w="448"/>
                    <w:gridCol w:w="448"/>
                    <w:gridCol w:w="448"/>
                    <w:gridCol w:w="537"/>
                  </w:tblGrid>
                  <w:tr w:rsidR="00A63DA2" w14:paraId="665D7DA8" w14:textId="77777777" w:rsidTr="0015682E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448" w:type="dxa"/>
                      </w:tcPr>
                      <w:p w14:paraId="1C9A8F82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0802705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F65DEE0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2244585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448BA275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BE4439D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537" w:type="dxa"/>
                      </w:tcPr>
                      <w:p w14:paraId="3F02B819" w14:textId="77777777" w:rsidR="00A63DA2" w:rsidRDefault="00A63DA2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A63DA2" w14:paraId="29D28DFB" w14:textId="57DCDE0C" w:rsidTr="0015682E">
                    <w:tc>
                      <w:tcPr>
                        <w:tcW w:w="448" w:type="dxa"/>
                      </w:tcPr>
                      <w:p w14:paraId="2BAA896C" w14:textId="77777777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4866C395" w14:textId="4B74C586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96A12AE" w14:textId="59CA9133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55B7819" w14:textId="4B314478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011B3D97" w14:textId="3C1C7B7F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0D16698E" w14:textId="2BBA910D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537" w:type="dxa"/>
                        <w:shd w:val="clear" w:color="auto" w:fill="7DCFDF" w:themeFill="accent3"/>
                      </w:tcPr>
                      <w:p w14:paraId="2FDC19B2" w14:textId="2F5B785D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</w:tr>
                  <w:tr w:rsidR="00A63DA2" w14:paraId="735CCDBA" w14:textId="2B6FB0B0" w:rsidTr="0015682E">
                    <w:tc>
                      <w:tcPr>
                        <w:tcW w:w="448" w:type="dxa"/>
                      </w:tcPr>
                      <w:p w14:paraId="0D9D9CE2" w14:textId="197424E7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29838E4" w14:textId="27DE075C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54CB8085" w14:textId="0BCD10E4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E0E4FF3" w14:textId="550DC4B5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261DEAC1" w14:textId="0C403158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64C3C0E8" w14:textId="15B1AB6D" w:rsidR="00A63DA2" w:rsidRPr="00E11F3D" w:rsidRDefault="00A63DA2" w:rsidP="005316E8">
                        <w:pPr>
                          <w:framePr w:hSpace="180" w:wrap="around" w:hAnchor="page" w:x="511" w:y="1065"/>
                          <w:rPr>
                            <w:color w:val="3C3C3C" w:themeColor="background2" w:themeShade="40"/>
                          </w:rPr>
                        </w:pPr>
                        <w:r w:rsidRPr="00E11F3D">
                          <w:rPr>
                            <w:color w:val="3C3C3C" w:themeColor="background2" w:themeShade="40"/>
                          </w:rPr>
                          <w:t>12</w:t>
                        </w:r>
                      </w:p>
                    </w:tc>
                    <w:tc>
                      <w:tcPr>
                        <w:tcW w:w="537" w:type="dxa"/>
                        <w:shd w:val="clear" w:color="auto" w:fill="7DCFDF" w:themeFill="accent3"/>
                      </w:tcPr>
                      <w:p w14:paraId="44CC7978" w14:textId="5C0A3FC0" w:rsidR="00A63DA2" w:rsidRPr="00E11F3D" w:rsidRDefault="00A63DA2" w:rsidP="005316E8">
                        <w:pPr>
                          <w:framePr w:hSpace="180" w:wrap="around" w:hAnchor="page" w:x="511" w:y="1065"/>
                          <w:rPr>
                            <w:color w:val="3C3C3C" w:themeColor="background2" w:themeShade="40"/>
                          </w:rPr>
                        </w:pPr>
                        <w:r w:rsidRPr="00E11F3D">
                          <w:rPr>
                            <w:color w:val="3C3C3C" w:themeColor="background2" w:themeShade="40"/>
                          </w:rPr>
                          <w:t>13</w:t>
                        </w:r>
                      </w:p>
                    </w:tc>
                  </w:tr>
                  <w:tr w:rsidR="00A63DA2" w14:paraId="3DEBBBA6" w14:textId="7D7BC03D" w:rsidTr="0015682E">
                    <w:tc>
                      <w:tcPr>
                        <w:tcW w:w="448" w:type="dxa"/>
                      </w:tcPr>
                      <w:p w14:paraId="4A4D504E" w14:textId="1B6C5EF5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00"/>
                      </w:tcPr>
                      <w:p w14:paraId="130EA45E" w14:textId="5D2883D0" w:rsidR="00A63DA2" w:rsidRPr="007B5D67" w:rsidRDefault="00A63DA2" w:rsidP="005316E8">
                        <w:pPr>
                          <w:framePr w:hSpace="180" w:wrap="around" w:hAnchor="page" w:x="511" w:y="1065"/>
                          <w:rPr>
                            <w:color w:val="FFD921" w:themeColor="accent2" w:themeShade="BF"/>
                          </w:rPr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33C4706F" w14:textId="76559907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121A1457" w14:textId="4CDC92E9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D8B020F" w14:textId="44FCC7BD" w:rsidR="00A63DA2" w:rsidRPr="00825845" w:rsidRDefault="00A63DA2" w:rsidP="005316E8">
                        <w:pPr>
                          <w:framePr w:hSpace="180" w:wrap="around" w:hAnchor="page" w:x="511" w:y="1065"/>
                          <w:rPr>
                            <w:color w:val="BC89C9" w:themeColor="accent6" w:themeTint="99"/>
                          </w:rPr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28DAB29F" w14:textId="3087885C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537" w:type="dxa"/>
                        <w:shd w:val="clear" w:color="auto" w:fill="7DCFDF" w:themeFill="accent3"/>
                      </w:tcPr>
                      <w:p w14:paraId="690347F0" w14:textId="5A86FE12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</w:tr>
                  <w:tr w:rsidR="00A63DA2" w14:paraId="6EBBEBB6" w14:textId="02C10EBA" w:rsidTr="0015682E">
                    <w:tc>
                      <w:tcPr>
                        <w:tcW w:w="448" w:type="dxa"/>
                      </w:tcPr>
                      <w:p w14:paraId="178A93A4" w14:textId="7DC62ACA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48" w:type="dxa"/>
                        <w:shd w:val="clear" w:color="auto" w:fill="FF0000"/>
                      </w:tcPr>
                      <w:p w14:paraId="3A4EC73B" w14:textId="21686475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7B3DF54D" w14:textId="3CE2AD80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12F88722" w14:textId="5F26EEE6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364D614" w14:textId="73A7E0DE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48" w:type="dxa"/>
                        <w:shd w:val="clear" w:color="auto" w:fill="7DCFDF" w:themeFill="accent3"/>
                      </w:tcPr>
                      <w:p w14:paraId="2E7595FB" w14:textId="0A6A9365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537" w:type="dxa"/>
                        <w:shd w:val="clear" w:color="auto" w:fill="7DCFDF" w:themeFill="accent3"/>
                      </w:tcPr>
                      <w:p w14:paraId="70079A6B" w14:textId="35A54F27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</w:tr>
                  <w:tr w:rsidR="00A63DA2" w14:paraId="60CB576D" w14:textId="4ED29865" w:rsidTr="0015682E">
                    <w:tc>
                      <w:tcPr>
                        <w:tcW w:w="448" w:type="dxa"/>
                        <w:shd w:val="clear" w:color="auto" w:fill="FFFFFF" w:themeFill="background1"/>
                      </w:tcPr>
                      <w:p w14:paraId="3A4E943D" w14:textId="4BD19EB9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7399AA05" w14:textId="6181745C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691C750E" w14:textId="3E59E35C" w:rsidR="00A63DA2" w:rsidRDefault="00A63DA2" w:rsidP="005316E8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48" w:type="dxa"/>
                      </w:tcPr>
                      <w:p w14:paraId="03C38204" w14:textId="3DCB8C94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7E5F8474" w14:textId="769B45A4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31694E67" w14:textId="375C9A61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37" w:type="dxa"/>
                      </w:tcPr>
                      <w:p w14:paraId="2FF18D6D" w14:textId="15F01B86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A63DA2" w14:paraId="4372B491" w14:textId="77777777" w:rsidTr="0015682E">
                    <w:tc>
                      <w:tcPr>
                        <w:tcW w:w="448" w:type="dxa"/>
                      </w:tcPr>
                      <w:p w14:paraId="73E5DFB7" w14:textId="0ECFF762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54C457A1" w14:textId="62F291CB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0B62A7EA" w14:textId="77777777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62D0691D" w14:textId="77777777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705D64B5" w14:textId="77777777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48" w:type="dxa"/>
                      </w:tcPr>
                      <w:p w14:paraId="49ED7887" w14:textId="77777777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37" w:type="dxa"/>
                      </w:tcPr>
                      <w:p w14:paraId="3635A7CA" w14:textId="77777777" w:rsidR="00A63DA2" w:rsidRDefault="00A63DA2" w:rsidP="005316E8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228603C2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753C2C1C" w14:textId="63B33E34" w:rsidR="00A63DA2" w:rsidRDefault="00A63DA2" w:rsidP="00E4352E">
            <w:pPr>
              <w:rPr>
                <w:color w:val="446308" w:themeColor="accent5" w:themeShade="80"/>
              </w:rPr>
            </w:pPr>
            <w:r w:rsidRPr="00E4352E">
              <w:rPr>
                <w:color w:val="673573" w:themeColor="accent6" w:themeShade="BF"/>
              </w:rPr>
              <w:t xml:space="preserve">          RD=</w:t>
            </w:r>
            <w:r>
              <w:rPr>
                <w:color w:val="673573" w:themeColor="accent6" w:themeShade="BF"/>
              </w:rPr>
              <w:t>2</w:t>
            </w:r>
            <w:r w:rsidR="0015682E">
              <w:rPr>
                <w:color w:val="673573" w:themeColor="accent6" w:themeShade="BF"/>
              </w:rPr>
              <w:t>1</w:t>
            </w:r>
            <w:r w:rsidRPr="00E4352E">
              <w:rPr>
                <w:color w:val="673573" w:themeColor="accent6" w:themeShade="BF"/>
              </w:rPr>
              <w:t xml:space="preserve">             </w:t>
            </w:r>
            <w:r>
              <w:rPr>
                <w:color w:val="446308" w:themeColor="accent5" w:themeShade="80"/>
              </w:rPr>
              <w:t>ND=</w:t>
            </w:r>
            <w:r w:rsidR="0015682E">
              <w:rPr>
                <w:color w:val="446308" w:themeColor="accent5" w:themeShade="80"/>
              </w:rPr>
              <w:t>11</w:t>
            </w:r>
          </w:p>
          <w:p w14:paraId="20753498" w14:textId="77777777" w:rsidR="00A63DA2" w:rsidRDefault="00A63DA2" w:rsidP="00E4352E">
            <w:r>
              <w:rPr>
                <w:color w:val="446308" w:themeColor="accent5" w:themeShade="80"/>
              </w:rPr>
              <w:t>7</w:t>
            </w:r>
          </w:p>
        </w:tc>
        <w:tc>
          <w:tcPr>
            <w:tcW w:w="532" w:type="dxa"/>
          </w:tcPr>
          <w:p w14:paraId="4B6F7FF6" w14:textId="77777777" w:rsidR="00A63DA2" w:rsidRDefault="00A63DA2" w:rsidP="00F14805"/>
        </w:tc>
        <w:tc>
          <w:tcPr>
            <w:tcW w:w="3578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510"/>
            </w:tblGrid>
            <w:tr w:rsidR="00A63DA2" w14:paraId="2C1CF816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0F8CEAEB" w14:textId="4AB787F0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Srpanj 202</w:t>
                  </w:r>
                  <w:r w:rsidR="00F2352E">
                    <w:t>7</w:t>
                  </w:r>
                </w:p>
              </w:tc>
            </w:tr>
            <w:tr w:rsidR="00A63DA2" w14:paraId="6C1E003B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521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503"/>
                    <w:gridCol w:w="503"/>
                    <w:gridCol w:w="503"/>
                    <w:gridCol w:w="503"/>
                    <w:gridCol w:w="503"/>
                    <w:gridCol w:w="503"/>
                    <w:gridCol w:w="503"/>
                  </w:tblGrid>
                  <w:tr w:rsidR="0015682E" w14:paraId="4158B97A" w14:textId="77777777" w:rsidTr="0015682E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201"/>
                    </w:trPr>
                    <w:tc>
                      <w:tcPr>
                        <w:tcW w:w="503" w:type="dxa"/>
                      </w:tcPr>
                      <w:p w14:paraId="6E663F1A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38FC3DA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1D596255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091E0C15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0C233C1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154860D0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14B6BC0B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15682E" w14:paraId="6FFE70E9" w14:textId="7D956CD8" w:rsidTr="0015682E">
                    <w:trPr>
                      <w:trHeight w:val="254"/>
                    </w:trPr>
                    <w:tc>
                      <w:tcPr>
                        <w:tcW w:w="503" w:type="dxa"/>
                      </w:tcPr>
                      <w:p w14:paraId="03D0621A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6C503EAF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5D81A51A" w14:textId="0E91D8D5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51A7B514" w14:textId="34CBF3DB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29DAA9EB" w14:textId="0F56F420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44B55431" w14:textId="15E021C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7B6BC200" w14:textId="527BB07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</w:tr>
                  <w:tr w:rsidR="0015682E" w14:paraId="3F391FCB" w14:textId="4A0A9775" w:rsidTr="0015682E">
                    <w:trPr>
                      <w:trHeight w:val="244"/>
                    </w:trPr>
                    <w:tc>
                      <w:tcPr>
                        <w:tcW w:w="503" w:type="dxa"/>
                      </w:tcPr>
                      <w:p w14:paraId="0F3E7EAD" w14:textId="3BE1D518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B8E7934" w14:textId="1624978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53CCAF3C" w14:textId="14D4E6CA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E6B67A3" w14:textId="46A68C54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2973C610" w14:textId="7E624E26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59821260" w14:textId="1C5D0DA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6E07E069" w14:textId="38E09CD9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</w:tr>
                  <w:tr w:rsidR="0015682E" w14:paraId="1CD911EA" w14:textId="17CE46A1" w:rsidTr="0015682E">
                    <w:trPr>
                      <w:trHeight w:val="254"/>
                    </w:trPr>
                    <w:tc>
                      <w:tcPr>
                        <w:tcW w:w="503" w:type="dxa"/>
                      </w:tcPr>
                      <w:p w14:paraId="0D858E22" w14:textId="0A42AA8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57AA6A98" w14:textId="27F11F94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3FC8248F" w14:textId="685541D6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7C2F4588" w14:textId="29CB9D1D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15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3C8B6C77" w14:textId="03572A5F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4BCCE706" w14:textId="420120E7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0EC7AA33" w14:textId="4058261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</w:tr>
                  <w:tr w:rsidR="0015682E" w14:paraId="22AD04E4" w14:textId="2ED06F50" w:rsidTr="0015682E">
                    <w:trPr>
                      <w:trHeight w:val="254"/>
                    </w:trPr>
                    <w:tc>
                      <w:tcPr>
                        <w:tcW w:w="503" w:type="dxa"/>
                      </w:tcPr>
                      <w:p w14:paraId="4E90F800" w14:textId="53FCAF4F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2A870878" w14:textId="150F7190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195CAFB9" w14:textId="0C8456BD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13CE14AA" w14:textId="4C0057B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3FB8A08" w14:textId="443102A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43EB51A9" w14:textId="273ED8D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35A8AACB" w14:textId="3110AD35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</w:tr>
                  <w:tr w:rsidR="0015682E" w14:paraId="77E59CD1" w14:textId="6EB0F3FC" w:rsidTr="0015682E">
                    <w:trPr>
                      <w:trHeight w:val="254"/>
                    </w:trPr>
                    <w:tc>
                      <w:tcPr>
                        <w:tcW w:w="503" w:type="dxa"/>
                      </w:tcPr>
                      <w:p w14:paraId="62A15BD1" w14:textId="2F0AFD33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34C5B95" w14:textId="5E77DE5B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03624A3C" w14:textId="379A2F69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6CC690DF" w14:textId="3119ADA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18B0BA3E" w14:textId="4126D533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503" w:type="dxa"/>
                        <w:shd w:val="clear" w:color="auto" w:fill="7DCFDF" w:themeFill="accent3"/>
                      </w:tcPr>
                      <w:p w14:paraId="4EE5A07C" w14:textId="09CDEBF5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503" w:type="dxa"/>
                      </w:tcPr>
                      <w:p w14:paraId="5A4A8538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</w:tr>
                  <w:tr w:rsidR="0015682E" w14:paraId="509BD830" w14:textId="77777777" w:rsidTr="0015682E">
                    <w:trPr>
                      <w:trHeight w:val="244"/>
                    </w:trPr>
                    <w:tc>
                      <w:tcPr>
                        <w:tcW w:w="503" w:type="dxa"/>
                      </w:tcPr>
                      <w:p w14:paraId="3EBDF836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18E7F3E1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1583C46D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7B133A39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2BAD987D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3DBFCFF2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503" w:type="dxa"/>
                      </w:tcPr>
                      <w:p w14:paraId="02995D45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05C18528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55FBDA2F" w14:textId="436D6506" w:rsidR="00A63DA2" w:rsidRDefault="00A63DA2" w:rsidP="00F14805">
            <w:r w:rsidRPr="00E4352E">
              <w:rPr>
                <w:color w:val="673573" w:themeColor="accent6" w:themeShade="BF"/>
              </w:rPr>
              <w:t xml:space="preserve">          RD=2</w:t>
            </w:r>
            <w:r w:rsidR="0015682E">
              <w:rPr>
                <w:color w:val="673573" w:themeColor="accent6" w:themeShade="BF"/>
              </w:rPr>
              <w:t>2</w:t>
            </w:r>
            <w:r w:rsidRPr="00E4352E">
              <w:rPr>
                <w:color w:val="673573" w:themeColor="accent6" w:themeShade="BF"/>
              </w:rPr>
              <w:t xml:space="preserve">              </w:t>
            </w:r>
            <w:r w:rsidRPr="0090718D">
              <w:rPr>
                <w:color w:val="446308" w:themeColor="accent5" w:themeShade="80"/>
              </w:rPr>
              <w:t>ND=0</w:t>
            </w:r>
          </w:p>
        </w:tc>
        <w:tc>
          <w:tcPr>
            <w:tcW w:w="3119" w:type="dxa"/>
          </w:tcPr>
          <w:tbl>
            <w:tblPr>
              <w:tblStyle w:val="MonthLayout"/>
              <w:tblW w:w="5000" w:type="pct"/>
              <w:tblLayout w:type="fixed"/>
              <w:tblLook w:val="04A0" w:firstRow="1" w:lastRow="0" w:firstColumn="1" w:lastColumn="0" w:noHBand="0" w:noVBand="1"/>
              <w:tblCaption w:val="Month layout table"/>
            </w:tblPr>
            <w:tblGrid>
              <w:gridCol w:w="3051"/>
            </w:tblGrid>
            <w:tr w:rsidR="00A63DA2" w14:paraId="0251DA93" w14:textId="77777777" w:rsidTr="00A706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5000" w:type="pct"/>
                </w:tcPr>
                <w:p w14:paraId="7DBE2301" w14:textId="1CF2A5F3" w:rsidR="00A63DA2" w:rsidRDefault="00A63DA2" w:rsidP="00F14805">
                  <w:pPr>
                    <w:framePr w:hSpace="180" w:wrap="around" w:hAnchor="page" w:x="511" w:y="1065"/>
                    <w:spacing w:before="48" w:after="48"/>
                  </w:pPr>
                  <w:r>
                    <w:t>Kolovoz 202</w:t>
                  </w:r>
                  <w:r w:rsidR="00F2352E">
                    <w:t>7</w:t>
                  </w:r>
                </w:p>
              </w:tc>
            </w:tr>
            <w:tr w:rsidR="00A63DA2" w14:paraId="031736CC" w14:textId="77777777" w:rsidTr="00A70674">
              <w:tc>
                <w:tcPr>
                  <w:tcW w:w="5000" w:type="pct"/>
                </w:tcPr>
                <w:tbl>
                  <w:tblPr>
                    <w:tblStyle w:val="MonthTable"/>
                    <w:tblW w:w="3045" w:type="dxa"/>
                    <w:tblLayout w:type="fixed"/>
                    <w:tblLook w:val="04A0" w:firstRow="1" w:lastRow="0" w:firstColumn="1" w:lastColumn="0" w:noHBand="0" w:noVBand="1"/>
                    <w:tblCaption w:val="Month Table"/>
                  </w:tblPr>
                  <w:tblGrid>
                    <w:gridCol w:w="435"/>
                    <w:gridCol w:w="435"/>
                    <w:gridCol w:w="435"/>
                    <w:gridCol w:w="435"/>
                    <w:gridCol w:w="435"/>
                    <w:gridCol w:w="435"/>
                    <w:gridCol w:w="435"/>
                  </w:tblGrid>
                  <w:tr w:rsidR="0015682E" w14:paraId="5094AFA7" w14:textId="77777777" w:rsidTr="0015682E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<w:trHeight w:val="188"/>
                    </w:trPr>
                    <w:tc>
                      <w:tcPr>
                        <w:tcW w:w="435" w:type="dxa"/>
                      </w:tcPr>
                      <w:p w14:paraId="193ADA99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1E0E4F9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U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2BBCD037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58CAAD3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Č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08206CC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P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174B5EAF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S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417C173F" w14:textId="77777777" w:rsidR="0015682E" w:rsidRDefault="0015682E" w:rsidP="00F14805">
                        <w:pPr>
                          <w:framePr w:hSpace="180" w:wrap="around" w:hAnchor="page" w:x="511" w:y="1065"/>
                        </w:pPr>
                        <w:r>
                          <w:t>N</w:t>
                        </w:r>
                      </w:p>
                    </w:tc>
                  </w:tr>
                  <w:tr w:rsidR="0015682E" w14:paraId="29F94B0F" w14:textId="34492AC6" w:rsidTr="0015682E">
                    <w:trPr>
                      <w:trHeight w:val="238"/>
                    </w:trPr>
                    <w:tc>
                      <w:tcPr>
                        <w:tcW w:w="435" w:type="dxa"/>
                      </w:tcPr>
                      <w:p w14:paraId="73238111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341B5C7E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18B8163B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6939A1B5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62FD9982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35F6FAA0" w14:textId="6B6F341C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5EF9A344" w14:textId="3207F425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</w:t>
                        </w:r>
                      </w:p>
                    </w:tc>
                  </w:tr>
                  <w:tr w:rsidR="0015682E" w14:paraId="45C9AF0F" w14:textId="5B05106B" w:rsidTr="0015682E">
                    <w:trPr>
                      <w:trHeight w:val="227"/>
                    </w:trPr>
                    <w:tc>
                      <w:tcPr>
                        <w:tcW w:w="435" w:type="dxa"/>
                      </w:tcPr>
                      <w:p w14:paraId="5BC152BE" w14:textId="05901510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22902A20" w14:textId="64FE1F21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3</w:t>
                        </w:r>
                      </w:p>
                    </w:tc>
                    <w:tc>
                      <w:tcPr>
                        <w:tcW w:w="435" w:type="dxa"/>
                        <w:shd w:val="clear" w:color="auto" w:fill="auto"/>
                      </w:tcPr>
                      <w:p w14:paraId="0FACE512" w14:textId="03FD16A0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4</w:t>
                        </w:r>
                      </w:p>
                    </w:tc>
                    <w:tc>
                      <w:tcPr>
                        <w:tcW w:w="435" w:type="dxa"/>
                        <w:shd w:val="clear" w:color="auto" w:fill="FF0000"/>
                      </w:tcPr>
                      <w:p w14:paraId="76DC960A" w14:textId="1F599F3D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5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774E7CF" w14:textId="4C3EB9F5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6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2AEDB283" w14:textId="1D70BAD5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7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7BE61BE9" w14:textId="08BC3428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8</w:t>
                        </w:r>
                      </w:p>
                    </w:tc>
                  </w:tr>
                  <w:tr w:rsidR="0015682E" w14:paraId="0797FF4E" w14:textId="5027CB03" w:rsidTr="0015682E">
                    <w:trPr>
                      <w:trHeight w:val="238"/>
                    </w:trPr>
                    <w:tc>
                      <w:tcPr>
                        <w:tcW w:w="435" w:type="dxa"/>
                      </w:tcPr>
                      <w:p w14:paraId="654D9E33" w14:textId="0384B87E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9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6DBAFCDE" w14:textId="2E2552BA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10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3983B188" w14:textId="68E383A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C3E8301" w14:textId="7B3DC46D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5534739C" w14:textId="0BA57CFE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13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584414FE" w14:textId="66B8C542" w:rsidR="0015682E" w:rsidRPr="000B29ED" w:rsidRDefault="0015682E" w:rsidP="005316E8">
                        <w:pPr>
                          <w:framePr w:hSpace="180" w:wrap="around" w:hAnchor="page" w:x="511" w:y="1065"/>
                          <w:rPr>
                            <w:color w:val="787878" w:themeColor="background2" w:themeShade="80"/>
                          </w:rPr>
                        </w:pPr>
                        <w:r>
                          <w:t>14</w:t>
                        </w:r>
                      </w:p>
                    </w:tc>
                    <w:tc>
                      <w:tcPr>
                        <w:tcW w:w="435" w:type="dxa"/>
                        <w:shd w:val="clear" w:color="auto" w:fill="FF0000"/>
                      </w:tcPr>
                      <w:p w14:paraId="46E62EA3" w14:textId="59745C87" w:rsidR="0015682E" w:rsidRDefault="0015682E" w:rsidP="005316E8">
                        <w:pPr>
                          <w:framePr w:hSpace="180" w:wrap="around" w:hAnchor="page" w:x="511" w:y="1065"/>
                        </w:pPr>
                        <w:r w:rsidRPr="000B29ED">
                          <w:rPr>
                            <w:color w:val="787878" w:themeColor="background2" w:themeShade="80"/>
                          </w:rPr>
                          <w:t>15</w:t>
                        </w:r>
                      </w:p>
                    </w:tc>
                  </w:tr>
                  <w:tr w:rsidR="0015682E" w14:paraId="35D2F944" w14:textId="279B6DF7" w:rsidTr="0015682E">
                    <w:trPr>
                      <w:trHeight w:val="238"/>
                    </w:trPr>
                    <w:tc>
                      <w:tcPr>
                        <w:tcW w:w="435" w:type="dxa"/>
                      </w:tcPr>
                      <w:p w14:paraId="6D2A0FE0" w14:textId="2F2F859A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16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1AFFB97" w14:textId="0B98B2DB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17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57538308" w14:textId="7C123C5E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18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39D6A612" w14:textId="62A2E6EB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19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7AADDB0D" w14:textId="1E81C07B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7AB96BBE" w14:textId="72C1F2DE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21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36675920" w14:textId="158F13BB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22</w:t>
                        </w:r>
                      </w:p>
                    </w:tc>
                  </w:tr>
                  <w:tr w:rsidR="0015682E" w14:paraId="0A0B5726" w14:textId="3FEE6B7D" w:rsidTr="0015682E">
                    <w:trPr>
                      <w:trHeight w:val="238"/>
                    </w:trPr>
                    <w:tc>
                      <w:tcPr>
                        <w:tcW w:w="435" w:type="dxa"/>
                      </w:tcPr>
                      <w:p w14:paraId="79B17AF8" w14:textId="25CFFA4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28C7710F" w14:textId="322F094D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24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64914C2" w14:textId="5184A810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3CAE14D1" w14:textId="69304687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26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7D61748F" w14:textId="7C0E8547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27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1EC17B9A" w14:textId="541BE5A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28</w:t>
                        </w:r>
                      </w:p>
                    </w:tc>
                    <w:tc>
                      <w:tcPr>
                        <w:tcW w:w="435" w:type="dxa"/>
                        <w:shd w:val="clear" w:color="auto" w:fill="7DCFDF" w:themeFill="accent3"/>
                      </w:tcPr>
                      <w:p w14:paraId="7FAF7AEA" w14:textId="4D4566F8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29</w:t>
                        </w:r>
                      </w:p>
                    </w:tc>
                  </w:tr>
                  <w:tr w:rsidR="0015682E" w14:paraId="372F1398" w14:textId="6CBDD6CB" w:rsidTr="0015682E">
                    <w:trPr>
                      <w:trHeight w:val="57"/>
                    </w:trPr>
                    <w:tc>
                      <w:tcPr>
                        <w:tcW w:w="435" w:type="dxa"/>
                      </w:tcPr>
                      <w:p w14:paraId="701B1542" w14:textId="11A555C5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5A0B779E" w14:textId="1ADC03F2" w:rsidR="0015682E" w:rsidRDefault="0015682E" w:rsidP="005316E8">
                        <w:pPr>
                          <w:framePr w:hSpace="180" w:wrap="around" w:hAnchor="page" w:x="511" w:y="1065"/>
                        </w:pPr>
                        <w:r>
                          <w:t>31</w:t>
                        </w:r>
                      </w:p>
                    </w:tc>
                    <w:tc>
                      <w:tcPr>
                        <w:tcW w:w="435" w:type="dxa"/>
                      </w:tcPr>
                      <w:p w14:paraId="04F8BEF2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55C1F585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0CF4E495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29F1E5DF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  <w:tc>
                      <w:tcPr>
                        <w:tcW w:w="435" w:type="dxa"/>
                      </w:tcPr>
                      <w:p w14:paraId="400C6943" w14:textId="77777777" w:rsidR="0015682E" w:rsidRDefault="0015682E" w:rsidP="005316E8">
                        <w:pPr>
                          <w:framePr w:hSpace="180" w:wrap="around" w:hAnchor="page" w:x="511" w:y="1065"/>
                        </w:pPr>
                      </w:p>
                    </w:tc>
                  </w:tr>
                </w:tbl>
                <w:p w14:paraId="240F8969" w14:textId="77777777" w:rsidR="00A63DA2" w:rsidRDefault="00A63DA2" w:rsidP="00F14805">
                  <w:pPr>
                    <w:framePr w:hSpace="180" w:wrap="around" w:hAnchor="page" w:x="511" w:y="1065"/>
                  </w:pPr>
                </w:p>
              </w:tc>
            </w:tr>
          </w:tbl>
          <w:p w14:paraId="2C9DE5AF" w14:textId="2824D1F3" w:rsidR="00A63DA2" w:rsidRPr="0090718D" w:rsidRDefault="00A63DA2" w:rsidP="00F14805">
            <w:pPr>
              <w:rPr>
                <w:color w:val="446308" w:themeColor="accent5" w:themeShade="80"/>
              </w:rPr>
            </w:pPr>
            <w:r>
              <w:rPr>
                <w:color w:val="673573" w:themeColor="accent6" w:themeShade="BF"/>
              </w:rPr>
              <w:t xml:space="preserve">          RD=2</w:t>
            </w:r>
            <w:r w:rsidR="0015682E">
              <w:rPr>
                <w:color w:val="673573" w:themeColor="accent6" w:themeShade="BF"/>
              </w:rPr>
              <w:t>1</w:t>
            </w:r>
            <w:r w:rsidRPr="00E4352E">
              <w:rPr>
                <w:color w:val="673573" w:themeColor="accent6" w:themeShade="BF"/>
              </w:rPr>
              <w:t xml:space="preserve">               </w:t>
            </w:r>
            <w:r w:rsidRPr="0090718D">
              <w:rPr>
                <w:color w:val="446308" w:themeColor="accent5" w:themeShade="80"/>
              </w:rPr>
              <w:t>ND=0</w:t>
            </w:r>
          </w:p>
          <w:p w14:paraId="40813F8C" w14:textId="77777777" w:rsidR="00A63DA2" w:rsidRDefault="00A63DA2" w:rsidP="00F14805"/>
        </w:tc>
      </w:tr>
    </w:tbl>
    <w:tbl>
      <w:tblPr>
        <w:tblW w:w="10710" w:type="dxa"/>
        <w:tblCellSpacing w:w="15" w:type="dxa"/>
        <w:shd w:val="clear" w:color="auto" w:fill="FFF9F9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Caption w:val="Calendar layout table"/>
      </w:tblPr>
      <w:tblGrid>
        <w:gridCol w:w="5219"/>
        <w:gridCol w:w="119"/>
        <w:gridCol w:w="5372"/>
      </w:tblGrid>
      <w:tr w:rsidR="00533998" w:rsidRPr="00695C5D" w14:paraId="7E3D6C7F" w14:textId="77777777" w:rsidTr="00E4352E">
        <w:trPr>
          <w:trHeight w:val="345"/>
          <w:tblCellSpacing w:w="15" w:type="dxa"/>
        </w:trPr>
        <w:tc>
          <w:tcPr>
            <w:tcW w:w="2422" w:type="pct"/>
            <w:shd w:val="clear" w:color="auto" w:fill="FF0000"/>
            <w:vAlign w:val="center"/>
            <w:hideMark/>
          </w:tcPr>
          <w:p w14:paraId="0B7D1B82" w14:textId="77777777" w:rsidR="00695C5D" w:rsidRPr="00695C5D" w:rsidRDefault="00695C5D" w:rsidP="00695C5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lang w:val="hr-HR" w:eastAsia="hr-HR"/>
              </w:rPr>
              <w:t>BLAGDANI I PRAZNICI (neradni dani)</w:t>
            </w:r>
          </w:p>
        </w:tc>
        <w:tc>
          <w:tcPr>
            <w:tcW w:w="29" w:type="pct"/>
            <w:shd w:val="clear" w:color="auto" w:fill="F1EBF5"/>
            <w:vAlign w:val="center"/>
            <w:hideMark/>
          </w:tcPr>
          <w:p w14:paraId="599500EC" w14:textId="77777777" w:rsidR="00695C5D" w:rsidRPr="00695C5D" w:rsidRDefault="00695C5D" w:rsidP="00695C5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</w:p>
        </w:tc>
        <w:tc>
          <w:tcPr>
            <w:tcW w:w="2493" w:type="pct"/>
            <w:shd w:val="clear" w:color="auto" w:fill="66FF66"/>
            <w:vAlign w:val="center"/>
            <w:hideMark/>
          </w:tcPr>
          <w:p w14:paraId="44514E80" w14:textId="77777777" w:rsidR="00695C5D" w:rsidRPr="00695C5D" w:rsidRDefault="00695C5D" w:rsidP="00695C5D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HR" w:eastAsia="hr-HR"/>
              </w:rPr>
              <w:t>OBJAŠNJENJE ŠKOLSKIH DATUMA</w:t>
            </w:r>
          </w:p>
        </w:tc>
      </w:tr>
      <w:tr w:rsidR="00711003" w:rsidRPr="00695C5D" w14:paraId="52C8BF5B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157848D6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01.11. Svi sveti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428F0798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F00"/>
            <w:vAlign w:val="center"/>
          </w:tcPr>
          <w:p w14:paraId="0423217F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Početak ili kraj obrazovnog razdoblja</w:t>
            </w:r>
          </w:p>
        </w:tc>
      </w:tr>
      <w:tr w:rsidR="00711003" w:rsidRPr="00695C5D" w14:paraId="6728C8F4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7A61E510" w14:textId="6D451F97" w:rsidR="00711003" w:rsidRPr="00695C5D" w:rsidRDefault="004A27C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16.10. Dan kruha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189DA34E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C000"/>
            <w:vAlign w:val="center"/>
            <w:hideMark/>
          </w:tcPr>
          <w:p w14:paraId="728EB0FD" w14:textId="77777777" w:rsidR="00E5030E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Nenastavni dan</w:t>
            </w:r>
          </w:p>
        </w:tc>
      </w:tr>
      <w:tr w:rsidR="00E5030E" w:rsidRPr="00695C5D" w14:paraId="6B480447" w14:textId="77777777" w:rsidTr="00E5030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</w:tcPr>
          <w:p w14:paraId="22B219F9" w14:textId="217CEFF0" w:rsidR="00E5030E" w:rsidRPr="00695C5D" w:rsidRDefault="004A27C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4A27C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18.11. Dan sjećanja na žrtve Domovinskog rata</w:t>
            </w:r>
          </w:p>
        </w:tc>
        <w:tc>
          <w:tcPr>
            <w:tcW w:w="29" w:type="pct"/>
            <w:shd w:val="clear" w:color="auto" w:fill="FFF9F9"/>
            <w:vAlign w:val="center"/>
          </w:tcPr>
          <w:p w14:paraId="259B3D6D" w14:textId="77777777" w:rsidR="00E5030E" w:rsidRPr="00695C5D" w:rsidRDefault="00E5030E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</w:p>
        </w:tc>
        <w:tc>
          <w:tcPr>
            <w:tcW w:w="2493" w:type="pct"/>
            <w:shd w:val="clear" w:color="auto" w:fill="BC89C9" w:themeFill="accent6" w:themeFillTint="99"/>
            <w:vAlign w:val="center"/>
          </w:tcPr>
          <w:p w14:paraId="4F903B84" w14:textId="77777777" w:rsidR="00E5030E" w:rsidRPr="00695C5D" w:rsidRDefault="00AA46DE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 xml:space="preserve">Projektni dan </w:t>
            </w:r>
          </w:p>
        </w:tc>
      </w:tr>
      <w:tr w:rsidR="00711003" w:rsidRPr="00695C5D" w14:paraId="0BFB11B3" w14:textId="77777777" w:rsidTr="00E4352E">
        <w:trPr>
          <w:trHeight w:val="315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44D90304" w14:textId="77777777" w:rsidR="00711003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25.12. Božić</w:t>
            </w:r>
          </w:p>
          <w:p w14:paraId="54558798" w14:textId="77777777" w:rsidR="00375119" w:rsidRDefault="00375119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26.12. Sv.Stjepan</w:t>
            </w:r>
          </w:p>
          <w:p w14:paraId="703FB592" w14:textId="77777777" w:rsidR="00375119" w:rsidRDefault="00375119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01.01. Nova godina</w:t>
            </w:r>
          </w:p>
          <w:p w14:paraId="57259CB2" w14:textId="2BF36E68" w:rsidR="00375119" w:rsidRPr="00695C5D" w:rsidRDefault="00E5030E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lastRenderedPageBreak/>
              <w:t xml:space="preserve">06.01. Sveta </w:t>
            </w:r>
            <w:r w:rsidR="00E11F3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ri kralja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58F93FD7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lastRenderedPageBreak/>
              <w:t> </w:t>
            </w:r>
          </w:p>
        </w:tc>
        <w:tc>
          <w:tcPr>
            <w:tcW w:w="2493" w:type="pct"/>
            <w:shd w:val="clear" w:color="auto" w:fill="7DCFDF" w:themeFill="accent3"/>
            <w:vAlign w:val="center"/>
            <w:hideMark/>
          </w:tcPr>
          <w:p w14:paraId="6D12F983" w14:textId="77777777" w:rsidR="00711003" w:rsidRPr="00E4352E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673573" w:themeColor="accent6" w:themeShade="BF"/>
                <w:sz w:val="21"/>
                <w:szCs w:val="21"/>
                <w:lang w:val="hr-HR" w:eastAsia="hr-HR"/>
              </w:rPr>
            </w:pPr>
            <w:r w:rsidRPr="00E4352E">
              <w:rPr>
                <w:rFonts w:ascii="Arial" w:eastAsia="Times New Roman" w:hAnsi="Arial" w:cs="Arial"/>
                <w:bCs/>
                <w:color w:val="673573" w:themeColor="accent6" w:themeShade="BF"/>
                <w:sz w:val="21"/>
                <w:szCs w:val="21"/>
                <w:lang w:val="hr-HR" w:eastAsia="hr-HR"/>
              </w:rPr>
              <w:t> </w:t>
            </w:r>
            <w:r w:rsidRPr="00E4352E">
              <w:rPr>
                <w:rFonts w:ascii="Arial" w:eastAsia="Times New Roman" w:hAnsi="Arial" w:cs="Arial"/>
                <w:b/>
                <w:bCs/>
                <w:color w:val="673573" w:themeColor="accent6" w:themeShade="BF"/>
                <w:sz w:val="21"/>
                <w:szCs w:val="21"/>
                <w:lang w:val="hr-HR" w:eastAsia="hr-HR"/>
              </w:rPr>
              <w:t>Vikendi</w:t>
            </w:r>
          </w:p>
        </w:tc>
      </w:tr>
      <w:tr w:rsidR="00711003" w:rsidRPr="00695C5D" w14:paraId="75F0B289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39E2C44A" w14:textId="123AA644" w:rsidR="00711003" w:rsidRPr="00695C5D" w:rsidRDefault="00E11F3D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28</w:t>
            </w:r>
            <w:r w:rsidR="00711003"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3</w:t>
            </w:r>
            <w:r w:rsidR="00711003"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. Uskrs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4B911091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173561AC" w14:textId="181AF025" w:rsidR="00E4513D" w:rsidRPr="00E4352E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673573" w:themeColor="accent6" w:themeShade="BF"/>
                <w:sz w:val="21"/>
                <w:szCs w:val="21"/>
                <w:lang w:val="hr-HR" w:eastAsia="hr-HR"/>
              </w:rPr>
            </w:pPr>
            <w:r w:rsidRPr="00E4352E">
              <w:rPr>
                <w:rFonts w:ascii="Arial" w:eastAsia="Times New Roman" w:hAnsi="Arial" w:cs="Arial"/>
                <w:b/>
                <w:bCs/>
                <w:color w:val="673573" w:themeColor="accent6" w:themeShade="BF"/>
                <w:sz w:val="21"/>
                <w:szCs w:val="21"/>
                <w:lang w:val="hr-HR" w:eastAsia="hr-HR"/>
              </w:rPr>
              <w:t> </w:t>
            </w:r>
            <w:r w:rsidR="00E4352E" w:rsidRPr="00E4352E">
              <w:rPr>
                <w:rFonts w:ascii="Arial" w:eastAsia="Times New Roman" w:hAnsi="Arial" w:cs="Arial"/>
                <w:b/>
                <w:bCs/>
                <w:color w:val="673573" w:themeColor="accent6" w:themeShade="BF"/>
                <w:sz w:val="21"/>
                <w:szCs w:val="21"/>
                <w:lang w:val="hr-HR" w:eastAsia="hr-HR"/>
              </w:rPr>
              <w:t>RD= Radni dani</w:t>
            </w:r>
            <w:r w:rsidR="000B29ED">
              <w:rPr>
                <w:rFonts w:ascii="Arial" w:eastAsia="Times New Roman" w:hAnsi="Arial" w:cs="Arial"/>
                <w:b/>
                <w:bCs/>
                <w:color w:val="673573" w:themeColor="accent6" w:themeShade="BF"/>
                <w:sz w:val="21"/>
                <w:szCs w:val="21"/>
                <w:lang w:val="hr-HR" w:eastAsia="hr-HR"/>
              </w:rPr>
              <w:t xml:space="preserve"> </w:t>
            </w:r>
          </w:p>
        </w:tc>
      </w:tr>
      <w:tr w:rsidR="00711003" w:rsidRPr="00695C5D" w14:paraId="146B6EA8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2DFE34AC" w14:textId="7B6891EB" w:rsidR="00711003" w:rsidRPr="00695C5D" w:rsidRDefault="00E11F3D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29</w:t>
            </w:r>
            <w:r w:rsidR="0071100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.0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3.</w:t>
            </w:r>
            <w:r w:rsidR="00711003"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 xml:space="preserve"> Uskrsni ponedjeljak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0C376A8D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44FF6250" w14:textId="2ADEF268" w:rsidR="00711003" w:rsidRPr="00E4352E" w:rsidRDefault="0090718D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90718D">
              <w:rPr>
                <w:rFonts w:ascii="Arial" w:eastAsia="Times New Roman" w:hAnsi="Arial" w:cs="Arial"/>
                <w:b/>
                <w:bCs/>
                <w:color w:val="446308" w:themeColor="accent5" w:themeShade="80"/>
                <w:sz w:val="21"/>
                <w:szCs w:val="21"/>
                <w:lang w:val="hr-HR" w:eastAsia="hr-HR"/>
              </w:rPr>
              <w:t>ND= Nastavni dani</w:t>
            </w:r>
            <w:r w:rsidR="000B29ED">
              <w:rPr>
                <w:rFonts w:ascii="Arial" w:eastAsia="Times New Roman" w:hAnsi="Arial" w:cs="Arial"/>
                <w:b/>
                <w:bCs/>
                <w:color w:val="446308" w:themeColor="accent5" w:themeShade="80"/>
                <w:sz w:val="21"/>
                <w:szCs w:val="21"/>
                <w:lang w:val="hr-HR" w:eastAsia="hr-HR"/>
              </w:rPr>
              <w:t xml:space="preserve">  </w:t>
            </w:r>
            <w:r w:rsidR="000B29ED" w:rsidRPr="007B5D67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(1.pol</w:t>
            </w:r>
            <w:r w:rsidR="00E5030E" w:rsidRPr="007B5D67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 xml:space="preserve">ugodište= </w:t>
            </w:r>
            <w:r w:rsidR="0087375C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77</w:t>
            </w:r>
            <w:r w:rsidR="00E5030E" w:rsidRPr="007B5D67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, 2.polugodište =</w:t>
            </w:r>
            <w:r w:rsidR="0087375C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99</w:t>
            </w:r>
            <w:r w:rsidR="00E5030E" w:rsidRPr="007B5D67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,ukupno 17</w:t>
            </w:r>
            <w:r w:rsidR="002428EE" w:rsidRPr="007B5D67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6</w:t>
            </w:r>
            <w:r w:rsidR="00E4513D" w:rsidRPr="007B5D67">
              <w:rPr>
                <w:rFonts w:ascii="Arial" w:eastAsia="Times New Roman" w:hAnsi="Arial" w:cs="Arial"/>
                <w:b/>
                <w:bCs/>
                <w:color w:val="FF0000"/>
                <w:sz w:val="21"/>
                <w:szCs w:val="21"/>
                <w:lang w:val="hr-HR" w:eastAsia="hr-HR"/>
              </w:rPr>
              <w:t>)</w:t>
            </w:r>
          </w:p>
        </w:tc>
      </w:tr>
      <w:tr w:rsidR="00711003" w:rsidRPr="00695C5D" w14:paraId="0209B190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7880E377" w14:textId="6BAD229E" w:rsidR="00711003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01.05.</w:t>
            </w:r>
            <w:r w:rsidR="00E11F3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 xml:space="preserve"> P</w:t>
            </w: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raznik rada</w:t>
            </w:r>
          </w:p>
          <w:p w14:paraId="03A35487" w14:textId="77F725B1" w:rsidR="007566CC" w:rsidRPr="00695C5D" w:rsidRDefault="007566CC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 xml:space="preserve">18.05. Dan </w:t>
            </w:r>
            <w:r w:rsidR="00E11F3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š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kole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2BEE821B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78020F16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  <w:t> </w:t>
            </w:r>
          </w:p>
        </w:tc>
      </w:tr>
      <w:tr w:rsidR="00711003" w:rsidRPr="00695C5D" w14:paraId="35DC2FDD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48ED8A73" w14:textId="7D5AEE29" w:rsidR="00711003" w:rsidRPr="00695C5D" w:rsidRDefault="00E11F3D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27</w:t>
            </w:r>
            <w:r w:rsidR="00711003"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.05. 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Tijelovo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5BE52CE7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01F88392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  <w:t> </w:t>
            </w:r>
          </w:p>
        </w:tc>
      </w:tr>
      <w:tr w:rsidR="00711003" w:rsidRPr="00695C5D" w14:paraId="7FF7B94C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5B24F120" w14:textId="254F20E2" w:rsidR="00711003" w:rsidRPr="00695C5D" w:rsidRDefault="00E11F3D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30</w:t>
            </w:r>
            <w:r w:rsidR="007566CC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.0</w:t>
            </w:r>
            <w:r w:rsidR="007B5D67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5</w:t>
            </w:r>
            <w:r w:rsidR="00711003"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 xml:space="preserve">.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Dan državnosti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3343402D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3601D93D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  <w:t> </w:t>
            </w:r>
          </w:p>
        </w:tc>
      </w:tr>
      <w:tr w:rsidR="00711003" w:rsidRPr="00695C5D" w14:paraId="3C526C2C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5D8C8507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22.06. Dan antifašističke borbe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72D85773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709FC4EB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  <w:t> </w:t>
            </w:r>
          </w:p>
        </w:tc>
      </w:tr>
      <w:tr w:rsidR="00711003" w:rsidRPr="00695C5D" w14:paraId="451951DD" w14:textId="77777777" w:rsidTr="00E4352E">
        <w:trPr>
          <w:trHeight w:val="270"/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410CB71D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05.08. Dan pobjede i domovinske zahvalnosti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1FD9B94A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 </w:t>
            </w: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7EA618FB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7"/>
                <w:szCs w:val="27"/>
                <w:lang w:val="hr-HR" w:eastAsia="hr-HR"/>
              </w:rPr>
              <w:t> </w:t>
            </w:r>
          </w:p>
        </w:tc>
      </w:tr>
      <w:tr w:rsidR="00711003" w:rsidRPr="00695C5D" w14:paraId="29BC0EEC" w14:textId="77777777" w:rsidTr="00E4352E">
        <w:trPr>
          <w:tblCellSpacing w:w="15" w:type="dxa"/>
        </w:trPr>
        <w:tc>
          <w:tcPr>
            <w:tcW w:w="2422" w:type="pct"/>
            <w:shd w:val="clear" w:color="auto" w:fill="FFF9F9"/>
            <w:vAlign w:val="center"/>
            <w:hideMark/>
          </w:tcPr>
          <w:p w14:paraId="77666EB6" w14:textId="77777777" w:rsidR="00711003" w:rsidRPr="00695C5D" w:rsidRDefault="00711003" w:rsidP="00711003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</w:pPr>
            <w:r w:rsidRPr="00695C5D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val="hr-HR" w:eastAsia="hr-HR"/>
              </w:rPr>
              <w:t>15.08. Velika Gospa</w:t>
            </w:r>
          </w:p>
        </w:tc>
        <w:tc>
          <w:tcPr>
            <w:tcW w:w="29" w:type="pct"/>
            <w:shd w:val="clear" w:color="auto" w:fill="FFF9F9"/>
            <w:vAlign w:val="center"/>
            <w:hideMark/>
          </w:tcPr>
          <w:p w14:paraId="2FB23DBF" w14:textId="77777777" w:rsidR="00711003" w:rsidRPr="00695C5D" w:rsidRDefault="00711003" w:rsidP="00711003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r-HR" w:eastAsia="hr-HR"/>
              </w:rPr>
            </w:pPr>
          </w:p>
        </w:tc>
        <w:tc>
          <w:tcPr>
            <w:tcW w:w="2493" w:type="pct"/>
            <w:shd w:val="clear" w:color="auto" w:fill="FFF9F9"/>
            <w:vAlign w:val="center"/>
            <w:hideMark/>
          </w:tcPr>
          <w:p w14:paraId="63F78527" w14:textId="77777777" w:rsidR="00711003" w:rsidRPr="00695C5D" w:rsidRDefault="00711003" w:rsidP="00711003">
            <w:pPr>
              <w:spacing w:after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hr-HR" w:eastAsia="hr-HR"/>
              </w:rPr>
            </w:pPr>
          </w:p>
        </w:tc>
      </w:tr>
    </w:tbl>
    <w:p w14:paraId="2E9540D6" w14:textId="77777777" w:rsidR="0090718D" w:rsidRPr="007B5D67" w:rsidRDefault="0090718D" w:rsidP="0090718D">
      <w:pPr>
        <w:rPr>
          <w:rFonts w:cstheme="minorHAnsi"/>
          <w:color w:val="auto"/>
          <w:sz w:val="22"/>
          <w:szCs w:val="22"/>
        </w:rPr>
      </w:pPr>
    </w:p>
    <w:p w14:paraId="3D067158" w14:textId="31AA711A" w:rsidR="00533998" w:rsidRPr="00E11F3D" w:rsidRDefault="007B5D67" w:rsidP="000B29ED">
      <w:p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</w:pP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Nastavna godina 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</w:rPr>
        <w:t>počinje 7. rujna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 2026. godine, a 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</w:rPr>
        <w:t>završava 15. lipnja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 2027. godine, Kao i do sada, nastava se ustrojava u dva polugodišta. Prvo polugodište će 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</w:rPr>
        <w:t>početi 7. rujna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 i 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</w:rPr>
        <w:t>završava 23. prosinca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 2026. godine. Drugo polugodište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</w:rPr>
        <w:t>počinje 7. siječnja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 i 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</w:rPr>
        <w:t>završava 15. lipnja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  <w:t xml:space="preserve"> 2027.  godine.</w:t>
      </w:r>
    </w:p>
    <w:p w14:paraId="0F70A213" w14:textId="77777777" w:rsidR="007B5D67" w:rsidRPr="00E11F3D" w:rsidRDefault="007B5D67" w:rsidP="000B29ED">
      <w:p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</w:rPr>
      </w:pPr>
    </w:p>
    <w:p w14:paraId="7DF2B59B" w14:textId="77777777" w:rsidR="007B5D67" w:rsidRPr="00E11F3D" w:rsidRDefault="007B5D67" w:rsidP="007B5D67">
      <w:p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</w:pP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Praznici u 2026./2027. raspoređeni su na sljedeći način:</w:t>
      </w:r>
    </w:p>
    <w:p w14:paraId="632DEEEC" w14:textId="52B56B5E" w:rsidR="007B5D67" w:rsidRPr="00E11F3D" w:rsidRDefault="007B5D67" w:rsidP="007B5D67">
      <w:pPr>
        <w:numPr>
          <w:ilvl w:val="0"/>
          <w:numId w:val="2"/>
        </w:num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</w:pP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prvi dio zimskih praznika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 počinje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24. prosinca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 2026. godine i traje do </w:t>
      </w:r>
      <w:r w:rsidR="00E11F3D"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6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. siječnja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 2027. godine, s tim da nastava počinje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7. siječnja 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2027. godine</w:t>
      </w:r>
    </w:p>
    <w:p w14:paraId="7433C399" w14:textId="5A237F4F" w:rsidR="007B5D67" w:rsidRPr="00E11F3D" w:rsidRDefault="007B5D67" w:rsidP="007B5D67">
      <w:pPr>
        <w:numPr>
          <w:ilvl w:val="0"/>
          <w:numId w:val="2"/>
        </w:num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</w:pP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drugi dio zimskih praznika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 počinje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22. veljače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 2027. godine i završava 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2</w:t>
      </w:r>
      <w:r w:rsidR="00E11F3D"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8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. veljače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 2027. godine, s tim da nastava počinje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1. ožujka 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2027. godine</w:t>
      </w:r>
    </w:p>
    <w:p w14:paraId="00E3CC0E" w14:textId="023F92DB" w:rsidR="007B5D67" w:rsidRPr="00E11F3D" w:rsidRDefault="007B5D67" w:rsidP="007B5D67">
      <w:pPr>
        <w:numPr>
          <w:ilvl w:val="0"/>
          <w:numId w:val="2"/>
        </w:num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</w:pP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proljetni praznic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i počinju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25. ožujka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 2027. godine i završavaju </w:t>
      </w:r>
      <w:r w:rsidR="00E11F3D"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4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. travnja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 2027. godine, s tim da nastava počinje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5. travnja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 2027. godine.</w:t>
      </w:r>
    </w:p>
    <w:p w14:paraId="3E17F826" w14:textId="5C5E6C4F" w:rsidR="007B5D67" w:rsidRPr="00E11F3D" w:rsidRDefault="007B5D67" w:rsidP="007B5D67">
      <w:pPr>
        <w:numPr>
          <w:ilvl w:val="0"/>
          <w:numId w:val="2"/>
        </w:numPr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</w:pP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ljetni praznici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 započinju </w:t>
      </w:r>
      <w:r w:rsidRPr="00E11F3D">
        <w:rPr>
          <w:rFonts w:asciiTheme="majorHAnsi" w:hAnsiTheme="majorHAnsi" w:cstheme="majorHAnsi"/>
          <w:b/>
          <w:bCs/>
          <w:color w:val="auto"/>
          <w:sz w:val="22"/>
          <w:szCs w:val="22"/>
          <w:shd w:val="clear" w:color="auto" w:fill="FFF9F9"/>
          <w:lang w:val="hr-HR"/>
        </w:rPr>
        <w:t>16. lipnja </w:t>
      </w:r>
      <w:r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>2027.</w:t>
      </w:r>
      <w:r w:rsidR="00F2352E" w:rsidRPr="00E11F3D">
        <w:rPr>
          <w:rFonts w:asciiTheme="majorHAnsi" w:hAnsiTheme="majorHAnsi" w:cstheme="majorHAnsi"/>
          <w:color w:val="auto"/>
          <w:sz w:val="22"/>
          <w:szCs w:val="22"/>
          <w:shd w:val="clear" w:color="auto" w:fill="FFF9F9"/>
          <w:lang w:val="hr-HR"/>
        </w:rPr>
        <w:t xml:space="preserve"> godine</w:t>
      </w:r>
    </w:p>
    <w:p w14:paraId="64C8DAF1" w14:textId="77777777" w:rsidR="007B5D67" w:rsidRPr="007B5D67" w:rsidRDefault="007B5D67" w:rsidP="000B29ED">
      <w:pPr>
        <w:rPr>
          <w:rFonts w:ascii="Calibri" w:hAnsi="Calibri" w:cs="Calibri"/>
          <w:color w:val="auto"/>
          <w:sz w:val="24"/>
          <w:szCs w:val="24"/>
          <w:shd w:val="clear" w:color="auto" w:fill="FFF9F9"/>
        </w:rPr>
      </w:pPr>
    </w:p>
    <w:sectPr w:rsidR="007B5D67" w:rsidRPr="007B5D67" w:rsidSect="00533998">
      <w:pgSz w:w="12240" w:h="15840"/>
      <w:pgMar w:top="28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1369F" w14:textId="77777777" w:rsidR="00F77A37" w:rsidRDefault="00F77A37" w:rsidP="00337E14">
      <w:pPr>
        <w:spacing w:after="0"/>
      </w:pPr>
      <w:r>
        <w:separator/>
      </w:r>
    </w:p>
  </w:endnote>
  <w:endnote w:type="continuationSeparator" w:id="0">
    <w:p w14:paraId="0BA8B9C6" w14:textId="77777777" w:rsidR="00F77A37" w:rsidRDefault="00F77A37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1B92" w14:textId="77777777" w:rsidR="00F77A37" w:rsidRDefault="00F77A37" w:rsidP="00337E14">
      <w:pPr>
        <w:spacing w:after="0"/>
      </w:pPr>
      <w:r>
        <w:separator/>
      </w:r>
    </w:p>
  </w:footnote>
  <w:footnote w:type="continuationSeparator" w:id="0">
    <w:p w14:paraId="01414D61" w14:textId="77777777" w:rsidR="00F77A37" w:rsidRDefault="00F77A37" w:rsidP="00337E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A683D"/>
    <w:multiLevelType w:val="multilevel"/>
    <w:tmpl w:val="54C47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1277D4"/>
    <w:multiLevelType w:val="multilevel"/>
    <w:tmpl w:val="888E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694611">
    <w:abstractNumId w:val="0"/>
  </w:num>
  <w:num w:numId="2" w16cid:durableId="208614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0F7"/>
    <w:rsid w:val="00070A29"/>
    <w:rsid w:val="000B29ED"/>
    <w:rsid w:val="000C405A"/>
    <w:rsid w:val="000C487B"/>
    <w:rsid w:val="000D6EFE"/>
    <w:rsid w:val="0015682E"/>
    <w:rsid w:val="00177845"/>
    <w:rsid w:val="001A2FF9"/>
    <w:rsid w:val="001A582A"/>
    <w:rsid w:val="00220EB2"/>
    <w:rsid w:val="00223D4D"/>
    <w:rsid w:val="00241458"/>
    <w:rsid w:val="002428EE"/>
    <w:rsid w:val="00245933"/>
    <w:rsid w:val="00262D95"/>
    <w:rsid w:val="002A47C1"/>
    <w:rsid w:val="00327DD7"/>
    <w:rsid w:val="00337E14"/>
    <w:rsid w:val="003522B7"/>
    <w:rsid w:val="003534B7"/>
    <w:rsid w:val="00366921"/>
    <w:rsid w:val="00375119"/>
    <w:rsid w:val="003C14C4"/>
    <w:rsid w:val="003D12A7"/>
    <w:rsid w:val="003F4C07"/>
    <w:rsid w:val="0044315E"/>
    <w:rsid w:val="00444F96"/>
    <w:rsid w:val="004919A4"/>
    <w:rsid w:val="004A27C3"/>
    <w:rsid w:val="004A6C50"/>
    <w:rsid w:val="004B430E"/>
    <w:rsid w:val="004F683C"/>
    <w:rsid w:val="005004FF"/>
    <w:rsid w:val="005316E8"/>
    <w:rsid w:val="00533998"/>
    <w:rsid w:val="005416FC"/>
    <w:rsid w:val="00550D1E"/>
    <w:rsid w:val="0058421F"/>
    <w:rsid w:val="005B0CC2"/>
    <w:rsid w:val="005B2235"/>
    <w:rsid w:val="005F1030"/>
    <w:rsid w:val="00610C40"/>
    <w:rsid w:val="00666357"/>
    <w:rsid w:val="006663AD"/>
    <w:rsid w:val="006959C3"/>
    <w:rsid w:val="00695C5D"/>
    <w:rsid w:val="00711003"/>
    <w:rsid w:val="00730C7B"/>
    <w:rsid w:val="007476DE"/>
    <w:rsid w:val="007566CC"/>
    <w:rsid w:val="007B5D67"/>
    <w:rsid w:val="007D5C33"/>
    <w:rsid w:val="007E41A9"/>
    <w:rsid w:val="007F75C5"/>
    <w:rsid w:val="00825845"/>
    <w:rsid w:val="00851FFA"/>
    <w:rsid w:val="00853412"/>
    <w:rsid w:val="0087375C"/>
    <w:rsid w:val="0088692F"/>
    <w:rsid w:val="00890805"/>
    <w:rsid w:val="008F1425"/>
    <w:rsid w:val="009035EA"/>
    <w:rsid w:val="0090718D"/>
    <w:rsid w:val="009740F7"/>
    <w:rsid w:val="00996198"/>
    <w:rsid w:val="009F65F2"/>
    <w:rsid w:val="00A63DA2"/>
    <w:rsid w:val="00A70674"/>
    <w:rsid w:val="00A84B02"/>
    <w:rsid w:val="00A875D8"/>
    <w:rsid w:val="00AA46DE"/>
    <w:rsid w:val="00AB5F40"/>
    <w:rsid w:val="00AC3152"/>
    <w:rsid w:val="00AF6F22"/>
    <w:rsid w:val="00B319A2"/>
    <w:rsid w:val="00B8361D"/>
    <w:rsid w:val="00B87BA8"/>
    <w:rsid w:val="00B90EA4"/>
    <w:rsid w:val="00B91FE0"/>
    <w:rsid w:val="00B9756F"/>
    <w:rsid w:val="00BD4C1E"/>
    <w:rsid w:val="00CD342A"/>
    <w:rsid w:val="00CE1BD7"/>
    <w:rsid w:val="00D03A5D"/>
    <w:rsid w:val="00D165D1"/>
    <w:rsid w:val="00D578BA"/>
    <w:rsid w:val="00DA4ADA"/>
    <w:rsid w:val="00E029B6"/>
    <w:rsid w:val="00E04F16"/>
    <w:rsid w:val="00E118A4"/>
    <w:rsid w:val="00E11F3D"/>
    <w:rsid w:val="00E170AA"/>
    <w:rsid w:val="00E37D17"/>
    <w:rsid w:val="00E4352E"/>
    <w:rsid w:val="00E4513D"/>
    <w:rsid w:val="00E5030E"/>
    <w:rsid w:val="00E53733"/>
    <w:rsid w:val="00EC0395"/>
    <w:rsid w:val="00EC16F9"/>
    <w:rsid w:val="00F14805"/>
    <w:rsid w:val="00F2352E"/>
    <w:rsid w:val="00F26DF3"/>
    <w:rsid w:val="00F61C33"/>
    <w:rsid w:val="00F77A37"/>
    <w:rsid w:val="00F9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30A0A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link w:val="Naslov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NaslovChar">
    <w:name w:val="Naslov Char"/>
    <w:basedOn w:val="Zadanifontodlomka"/>
    <w:link w:val="Naslov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aslov"/>
    <w:link w:val="PodnaslovChar"/>
    <w:uiPriority w:val="3"/>
    <w:unhideWhenUsed/>
    <w:qFormat/>
    <w:pPr>
      <w:numPr>
        <w:ilvl w:val="1"/>
      </w:numPr>
      <w:jc w:val="center"/>
    </w:pPr>
  </w:style>
  <w:style w:type="character" w:customStyle="1" w:styleId="PodnaslovChar">
    <w:name w:val="Podnaslov Char"/>
    <w:basedOn w:val="Zadanifontodlomka"/>
    <w:link w:val="Podnaslov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Segoe UI" w:hAnsi="Segoe UI" w:cs="Segoe UI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Obinatablica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Obinatablica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Obinatablica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Naslov1Char">
    <w:name w:val="Naslov 1 Char"/>
    <w:basedOn w:val="Zadanifontodlomka"/>
    <w:link w:val="Naslov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Obinatablica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Bezproreda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Obinatablica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Obinatablica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Tekstrezerviranogmjesta">
    <w:name w:val="Placeholder Text"/>
    <w:basedOn w:val="Zadanifontodlomka"/>
    <w:uiPriority w:val="99"/>
    <w:semiHidden/>
    <w:rPr>
      <w:color w:val="808080"/>
    </w:rPr>
  </w:style>
  <w:style w:type="paragraph" w:styleId="Podnoje">
    <w:name w:val="footer"/>
    <w:basedOn w:val="Normal"/>
    <w:link w:val="PodnojeChar"/>
    <w:uiPriority w:val="99"/>
    <w:pPr>
      <w:spacing w:after="0"/>
    </w:pPr>
  </w:style>
  <w:style w:type="character" w:customStyle="1" w:styleId="PodnojeChar">
    <w:name w:val="Podnožje Char"/>
    <w:basedOn w:val="Zadanifontodlomka"/>
    <w:link w:val="Podnoje"/>
    <w:uiPriority w:val="99"/>
  </w:style>
  <w:style w:type="paragraph" w:styleId="Zaglavlje">
    <w:name w:val="header"/>
    <w:basedOn w:val="Normal"/>
    <w:link w:val="ZaglavljeChar"/>
    <w:uiPriority w:val="99"/>
    <w:pPr>
      <w:spacing w:after="0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Odlomakpopisa">
    <w:name w:val="List Paragraph"/>
    <w:basedOn w:val="Normal"/>
    <w:uiPriority w:val="34"/>
    <w:unhideWhenUsed/>
    <w:qFormat/>
    <w:rsid w:val="009740F7"/>
    <w:pPr>
      <w:ind w:left="720"/>
      <w:contextualSpacing/>
    </w:pPr>
  </w:style>
  <w:style w:type="character" w:customStyle="1" w:styleId="style282">
    <w:name w:val="style282"/>
    <w:basedOn w:val="Zadanifontodlomka"/>
    <w:rsid w:val="00695C5D"/>
  </w:style>
  <w:style w:type="character" w:customStyle="1" w:styleId="style277">
    <w:name w:val="style277"/>
    <w:basedOn w:val="Zadanifontodlomka"/>
    <w:rsid w:val="00695C5D"/>
  </w:style>
  <w:style w:type="character" w:customStyle="1" w:styleId="style281">
    <w:name w:val="style281"/>
    <w:basedOn w:val="Zadanifontodlomka"/>
    <w:rsid w:val="00695C5D"/>
  </w:style>
  <w:style w:type="character" w:customStyle="1" w:styleId="style81">
    <w:name w:val="style81"/>
    <w:basedOn w:val="Zadanifontodlomka"/>
    <w:rsid w:val="00695C5D"/>
  </w:style>
  <w:style w:type="character" w:customStyle="1" w:styleId="style283">
    <w:name w:val="style283"/>
    <w:basedOn w:val="Zadanifontodlomka"/>
    <w:rsid w:val="00533998"/>
  </w:style>
  <w:style w:type="character" w:styleId="Naglaeno">
    <w:name w:val="Strong"/>
    <w:basedOn w:val="Zadanifontodlomka"/>
    <w:uiPriority w:val="22"/>
    <w:qFormat/>
    <w:rsid w:val="00533998"/>
    <w:rPr>
      <w:b/>
      <w:bCs/>
    </w:rPr>
  </w:style>
  <w:style w:type="paragraph" w:styleId="StandardWeb">
    <w:name w:val="Normal (Web)"/>
    <w:basedOn w:val="Normal"/>
    <w:uiPriority w:val="99"/>
    <w:unhideWhenUsed/>
    <w:rsid w:val="000B29E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jela%20Zrili&#263;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f9fc9171bb41dc08635275f351de8590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29387215989a890c06011de04edfe97d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713EC0-C98A-459D-8D4B-544E5672DB7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2EE274FD-1938-4687-A7F8-7CB321727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05D822-148B-4C01-8427-EA7904CF40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0</TotalTime>
  <Pages>2</Pages>
  <Words>535</Words>
  <Characters>3051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2026-08-14T08:53:00Z</dcterms:created>
  <dcterms:modified xsi:type="dcterms:W3CDTF">2026-09-09T15:03:00Z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