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color w:val="4F81BD" w:themeColor="accent1"/>
        </w:rPr>
        <w:id w:val="163929346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14:paraId="1FB482B8" w14:textId="006F271C" w:rsidR="00DC440D" w:rsidRDefault="00DC440D" w:rsidP="00DC440D">
          <w:pPr>
            <w:pStyle w:val="NoSpacing"/>
            <w:spacing w:before="600" w:after="240"/>
            <w:jc w:val="both"/>
            <w:rPr>
              <w:b/>
              <w:bCs/>
            </w:rPr>
          </w:pPr>
          <w:r w:rsidRPr="00C26DEA">
            <w:rPr>
              <w:rFonts w:ascii="Arial" w:hAnsi="Arial" w:cs="Arial"/>
              <w:noProof/>
              <w:lang w:val="hr-HR" w:eastAsia="hr-HR"/>
            </w:rPr>
            <mc:AlternateContent>
              <mc:Choice Requires="wps">
                <w:drawing>
                  <wp:anchor distT="45720" distB="45720" distL="114300" distR="114300" simplePos="0" relativeHeight="251658241" behindDoc="0" locked="0" layoutInCell="1" allowOverlap="1" wp14:anchorId="35D25619" wp14:editId="783FFD6F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5911850</wp:posOffset>
                    </wp:positionV>
                    <wp:extent cx="7585075" cy="944880"/>
                    <wp:effectExtent l="0" t="0" r="15875" b="2667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85075" cy="944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014AD" w14:textId="241601C2" w:rsidR="001407C5" w:rsidRPr="00566B42" w:rsidRDefault="001407C5" w:rsidP="00DC440D">
                                <w:pPr>
                                  <w:pStyle w:val="Caption"/>
                                  <w:spacing w:before="0" w:after="0"/>
                                  <w:ind w:right="1361"/>
                                  <w:rPr>
                                    <w:b w:val="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66B42">
                                  <w:rPr>
                                    <w:b w:val="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Upute za korisnike:</w:t>
                                </w:r>
                                <w:r w:rsidR="00A31E39" w:rsidRPr="00566B42">
                                  <w:rPr>
                                    <w:b w:val="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024A8DC" w14:textId="60596CFE" w:rsidR="001407C5" w:rsidRPr="00566B42" w:rsidRDefault="001407C5" w:rsidP="00DC440D">
                                <w:pPr>
                                  <w:pStyle w:val="Caption"/>
                                  <w:spacing w:before="0" w:after="0"/>
                                  <w:ind w:left="2124" w:right="1361" w:firstLine="708"/>
                                  <w:rPr>
                                    <w:b w:val="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66B42">
                                  <w:rPr>
                                    <w:i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„</w:t>
                                </w:r>
                                <w:r w:rsidRPr="00566B42">
                                  <w:rPr>
                                    <w:iCs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Online</w:t>
                                </w:r>
                                <w:r w:rsidRPr="00566B42">
                                  <w:rPr>
                                    <w:i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upisi u osnovne škole“</w:t>
                                </w:r>
                              </w:p>
                              <w:p w14:paraId="096EC097" w14:textId="77777777" w:rsidR="001407C5" w:rsidRPr="00C26DEA" w:rsidRDefault="001407C5" w:rsidP="00DC440D">
                                <w:pPr>
                                  <w:pStyle w:val="Caption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60"/>
                                    <w:szCs w:val="6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D256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0;margin-top:465.5pt;width:597.25pt;height:74.4pt;z-index:251658241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" strokecolor="#4f81bd [3204]" strokeweight="1.5pt">
                    <v:stroke dashstyle="longDashDot"/>
                    <v:textbox>
                      <w:txbxContent>
                        <w:p w14:paraId="21E014AD" w14:textId="241601C2" w:rsidR="001407C5" w:rsidRPr="00566B42" w:rsidRDefault="001407C5" w:rsidP="00DC440D">
                          <w:pPr>
                            <w:pStyle w:val="Caption"/>
                            <w:spacing w:before="0" w:after="0"/>
                            <w:ind w:right="1361"/>
                            <w:rPr>
                              <w:b w:val="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66B42">
                            <w:rPr>
                              <w:b w:val="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Upute za korisnike:</w:t>
                          </w:r>
                          <w:r w:rsidR="00A31E39" w:rsidRPr="00566B42">
                            <w:rPr>
                              <w:b w:val="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024A8DC" w14:textId="60596CFE" w:rsidR="001407C5" w:rsidRPr="00566B42" w:rsidRDefault="001407C5" w:rsidP="00DC440D">
                          <w:pPr>
                            <w:pStyle w:val="Caption"/>
                            <w:spacing w:before="0" w:after="0"/>
                            <w:ind w:left="2124" w:right="1361" w:firstLine="708"/>
                            <w:rPr>
                              <w:b w:val="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66B42">
                            <w:rPr>
                              <w:i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„</w:t>
                          </w:r>
                          <w:r w:rsidRPr="00566B42">
                            <w:rPr>
                              <w:iCs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Online</w:t>
                          </w:r>
                          <w:r w:rsidRPr="00566B42">
                            <w:rPr>
                              <w:i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upisi u osnovne škole“</w:t>
                          </w:r>
                        </w:p>
                        <w:p w14:paraId="096EC097" w14:textId="77777777" w:rsidR="001407C5" w:rsidRPr="00C26DEA" w:rsidRDefault="001407C5" w:rsidP="00DC440D">
                          <w:pPr>
                            <w:pStyle w:val="Caption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60"/>
                              <w:szCs w:val="6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A77155">
            <w:rPr>
              <w:rFonts w:ascii="Arial" w:hAnsi="Arial" w:cs="Arial"/>
              <w:noProof/>
              <w:sz w:val="44"/>
              <w:szCs w:val="44"/>
              <w:lang w:val="hr-HR" w:eastAsia="hr-H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658240" behindDoc="0" locked="0" layoutInCell="1" allowOverlap="1" wp14:anchorId="1B59D9B2" wp14:editId="61013C8E">
                <wp:simplePos x="0" y="0"/>
                <wp:positionH relativeFrom="page">
                  <wp:align>left</wp:align>
                </wp:positionH>
                <wp:positionV relativeFrom="paragraph">
                  <wp:posOffset>356870</wp:posOffset>
                </wp:positionV>
                <wp:extent cx="7543800" cy="5531485"/>
                <wp:effectExtent l="0" t="0" r="0" b="0"/>
                <wp:wrapSquare wrapText="bothSides"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5531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leGrid"/>
            <w:tblpPr w:leftFromText="180" w:rightFromText="180" w:vertAnchor="text" w:horzAnchor="margin" w:tblpY="-1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253"/>
            <w:gridCol w:w="6817"/>
          </w:tblGrid>
          <w:tr w:rsidR="00DC440D" w:rsidRPr="007052A3" w14:paraId="26F3D898" w14:textId="77777777" w:rsidTr="0063660F">
            <w:tc>
              <w:tcPr>
                <w:tcW w:w="2253" w:type="dxa"/>
              </w:tcPr>
              <w:p w14:paraId="6B07905A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noProof/>
                    <w:sz w:val="22"/>
                    <w:lang w:eastAsia="hr-HR"/>
                  </w:rPr>
                  <w:drawing>
                    <wp:anchor distT="0" distB="0" distL="114300" distR="114300" simplePos="0" relativeHeight="251658242" behindDoc="0" locked="0" layoutInCell="1" allowOverlap="1" wp14:anchorId="077D0AF3" wp14:editId="6319CD50">
                      <wp:simplePos x="0" y="0"/>
                      <wp:positionH relativeFrom="column">
                        <wp:posOffset>-8890</wp:posOffset>
                      </wp:positionH>
                      <wp:positionV relativeFrom="page">
                        <wp:posOffset>45720</wp:posOffset>
                      </wp:positionV>
                      <wp:extent cx="1228725" cy="428625"/>
                      <wp:effectExtent l="0" t="0" r="9525" b="9525"/>
                      <wp:wrapSquare wrapText="bothSides"/>
                      <wp:docPr id="276" name="Picture 276" descr="C:\Users\mquien\Desktop\by-nc-s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quien\Desktop\by-nc-s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817" w:type="dxa"/>
              </w:tcPr>
              <w:p w14:paraId="1C39BFCA" w14:textId="7E8C1227" w:rsidR="00DC440D" w:rsidRPr="007052A3" w:rsidRDefault="00DC440D" w:rsidP="0063660F">
                <w:pPr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rFonts w:ascii="Arial" w:hAnsi="Arial" w:cs="Arial"/>
                    <w:sz w:val="22"/>
                  </w:rPr>
                  <w:t>Ovo djelo dano</w:t>
                </w:r>
                <w:r w:rsidR="007500D2">
                  <w:rPr>
                    <w:rFonts w:ascii="Arial" w:hAnsi="Arial" w:cs="Arial"/>
                    <w:sz w:val="22"/>
                  </w:rPr>
                  <w:t xml:space="preserve"> je</w:t>
                </w:r>
                <w:r w:rsidRPr="007052A3">
                  <w:rPr>
                    <w:rFonts w:ascii="Arial" w:hAnsi="Arial" w:cs="Arial"/>
                    <w:sz w:val="22"/>
                  </w:rPr>
                  <w:t xml:space="preserve"> na korištenje pod licencom </w:t>
                </w:r>
                <w:hyperlink r:id="rId13">
                  <w:r w:rsidRPr="007052A3">
                    <w:rPr>
                      <w:rStyle w:val="Hyperlink"/>
                      <w:rFonts w:ascii="Arial" w:hAnsi="Arial" w:cs="Arial"/>
                      <w:sz w:val="22"/>
                    </w:rPr>
                    <w:t>Creative Commons Imenovanje-Nekomercijalno-Dijeli pod istim uvjetima 4.0 međunarodna</w:t>
                  </w:r>
                </w:hyperlink>
                <w:r w:rsidRPr="007052A3">
                  <w:rPr>
                    <w:rFonts w:ascii="Arial" w:hAnsi="Arial" w:cs="Arial"/>
                    <w:sz w:val="22"/>
                  </w:rPr>
                  <w:t>.</w:t>
                </w:r>
              </w:p>
              <w:p w14:paraId="6E7F5BDB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</w:p>
            </w:tc>
          </w:tr>
        </w:tbl>
        <w:p w14:paraId="2CCD7F65" w14:textId="69ECE708" w:rsidR="2C58139A" w:rsidRPr="00566B42" w:rsidRDefault="00401954" w:rsidP="00566B42">
          <w:pPr>
            <w:pStyle w:val="NoSpacing"/>
            <w:jc w:val="both"/>
            <w:rPr>
              <w:rFonts w:eastAsia="Arial"/>
              <w:color w:val="000000" w:themeColor="text1"/>
            </w:rPr>
            <w:sectPr w:rsidR="2C58139A" w:rsidRPr="00566B42" w:rsidSect="00B700ED">
              <w:headerReference w:type="default" r:id="rId14"/>
              <w:footerReference w:type="default" r:id="rId15"/>
              <w:headerReference w:type="first" r:id="rId16"/>
              <w:footerReference w:type="first" r:id="rId17"/>
              <w:pgSz w:w="11906" w:h="16838"/>
              <w:pgMar w:top="1418" w:right="1418" w:bottom="1418" w:left="1418" w:header="709" w:footer="964" w:gutter="0"/>
              <w:pgNumType w:start="0"/>
              <w:cols w:space="708"/>
              <w:titlePg/>
              <w:docGrid w:linePitch="360"/>
            </w:sectPr>
          </w:pPr>
        </w:p>
      </w:sdtContent>
    </w:sdt>
    <w:p w14:paraId="5AD30EDA" w14:textId="7EC7B902" w:rsidR="00554E46" w:rsidRDefault="00554E46"/>
    <w:p w14:paraId="4626FD43" w14:textId="08D7A793" w:rsidR="00EF090B" w:rsidRPr="00AE1360" w:rsidRDefault="008D7332" w:rsidP="00EF090B">
      <w:pPr>
        <w:rPr>
          <w:b/>
        </w:rPr>
      </w:pPr>
      <w:r>
        <w:rPr>
          <w:b/>
        </w:rPr>
        <w:t xml:space="preserve">Pokrate </w:t>
      </w:r>
      <w:r w:rsidR="002D6EE2">
        <w:rPr>
          <w:b/>
        </w:rPr>
        <w:t>i pojmovi</w:t>
      </w:r>
      <w:r w:rsidR="00AE1B41" w:rsidRPr="002B126B">
        <w:rPr>
          <w:b/>
        </w:rPr>
        <w:tab/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551"/>
        <w:gridCol w:w="6658"/>
      </w:tblGrid>
      <w:tr w:rsidR="007F4D7C" w:rsidRPr="002543E1" w14:paraId="74635F4F" w14:textId="77777777" w:rsidTr="00E777CE">
        <w:tc>
          <w:tcPr>
            <w:tcW w:w="2552" w:type="dxa"/>
            <w:vAlign w:val="center"/>
          </w:tcPr>
          <w:p w14:paraId="469A1059" w14:textId="7DF97413" w:rsidR="007F4D7C" w:rsidRPr="007F4D7C" w:rsidRDefault="000338CE" w:rsidP="007F4D7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Portal</w:t>
            </w:r>
            <w:r w:rsidR="007F4D7C" w:rsidRPr="007F4D7C">
              <w:rPr>
                <w:rFonts w:ascii="Arial" w:hAnsi="Arial" w:cs="Arial"/>
                <w:b/>
              </w:rPr>
              <w:t xml:space="preserve"> e-Građani</w:t>
            </w:r>
          </w:p>
        </w:tc>
        <w:tc>
          <w:tcPr>
            <w:tcW w:w="6662" w:type="dxa"/>
          </w:tcPr>
          <w:p w14:paraId="1F72062B" w14:textId="2F28B58D" w:rsidR="007F4D7C" w:rsidRPr="002543E1" w:rsidRDefault="001D1514" w:rsidP="00537E95">
            <w:pPr>
              <w:rPr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Sustav koji je uspostavila Vlada Republike Hrvatske, a cilj uspostave sustava e-Građani je modernizacija, pojednostavljenje i ubrzavanje komunikacije građana i javnog sektora te povećanje transparentnosti pružanja javnih usluga. Čine ga Središnji državni portal, Korisnički pretinac i Nacionalni identifikacijski i autentifikacijski sustav (NIAS). Nalazi se na adresi: </w:t>
            </w:r>
            <w:hyperlink r:id="rId18" w:tgtFrame="_blank" w:history="1">
              <w:r>
                <w:rPr>
                  <w:rStyle w:val="normaltextrun"/>
                  <w:rFonts w:ascii="Arial" w:hAnsi="Arial" w:cs="Arial"/>
                  <w:color w:val="0000FF"/>
                  <w:u w:val="single"/>
                  <w:shd w:val="clear" w:color="auto" w:fill="FFFFFF"/>
                </w:rPr>
                <w:t>https://gov.hr/</w:t>
              </w:r>
            </w:hyperlink>
            <w:r w:rsidR="00A31E3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</w:tr>
      <w:tr w:rsidR="007F4D7C" w:rsidRPr="002543E1" w14:paraId="783E5402" w14:textId="77777777" w:rsidTr="00E777CE">
        <w:tc>
          <w:tcPr>
            <w:tcW w:w="2552" w:type="dxa"/>
            <w:vAlign w:val="center"/>
          </w:tcPr>
          <w:p w14:paraId="234C42AD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NIAS</w:t>
            </w:r>
          </w:p>
        </w:tc>
        <w:tc>
          <w:tcPr>
            <w:tcW w:w="6662" w:type="dxa"/>
          </w:tcPr>
          <w:p w14:paraId="3FA6ACC2" w14:textId="5B5A0B76" w:rsidR="007F4D7C" w:rsidRPr="002543E1" w:rsidRDefault="001D1514" w:rsidP="007F4D7C">
            <w:pPr>
              <w:rPr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Nacionalni identifikacijski i autentifikacijski sustav. Omogućuje sigurnu i pouzdanu identifikaciju i autentifikaciju korisnika koji pristupaju javnim elektroničkim uslugama putem odgovarajuće vjerodajnice. </w:t>
            </w:r>
            <w:r>
              <w:rPr>
                <w:rStyle w:val="eop"/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</w:tc>
      </w:tr>
      <w:tr w:rsidR="007F4D7C" w:rsidRPr="002543E1" w14:paraId="39E1861B" w14:textId="77777777" w:rsidTr="00E777CE">
        <w:tc>
          <w:tcPr>
            <w:tcW w:w="2552" w:type="dxa"/>
            <w:vAlign w:val="center"/>
          </w:tcPr>
          <w:p w14:paraId="0A29C026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OKP / korisnički pretinac</w:t>
            </w:r>
          </w:p>
        </w:tc>
        <w:tc>
          <w:tcPr>
            <w:tcW w:w="6662" w:type="dxa"/>
          </w:tcPr>
          <w:p w14:paraId="7EBD292C" w14:textId="5325C593" w:rsidR="007F4D7C" w:rsidRPr="002543E1" w:rsidRDefault="001D1514" w:rsidP="001407C5">
            <w:pPr>
              <w:rPr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Osobni korisnički pretinac jedna je od osnovnih usluga sustava e-Građani koja omogućuje primanje službenih poruka vezanih za javne usluge, postupke i statuse te njihov pregled, upravljanje i pohranu (npr. obavijest o isteku dokumenata, različitih prava ili statusa sudskih predmeta i sl.).</w:t>
            </w:r>
            <w:r>
              <w:rPr>
                <w:rStyle w:val="eop"/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</w:tc>
      </w:tr>
      <w:tr w:rsidR="007F4D7C" w:rsidRPr="002543E1" w14:paraId="74F84972" w14:textId="77777777" w:rsidTr="00E777CE">
        <w:tc>
          <w:tcPr>
            <w:tcW w:w="2552" w:type="dxa"/>
            <w:vAlign w:val="center"/>
          </w:tcPr>
          <w:p w14:paraId="1BE27CDF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MZO</w:t>
            </w:r>
          </w:p>
        </w:tc>
        <w:tc>
          <w:tcPr>
            <w:tcW w:w="6662" w:type="dxa"/>
          </w:tcPr>
          <w:p w14:paraId="5ADD404A" w14:textId="3C334B70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Ministarstvo znanosti i obrazovanja</w:t>
            </w:r>
          </w:p>
        </w:tc>
      </w:tr>
      <w:tr w:rsidR="007F4D7C" w:rsidRPr="002543E1" w14:paraId="19F11A34" w14:textId="77777777" w:rsidTr="00E777CE">
        <w:tc>
          <w:tcPr>
            <w:tcW w:w="2552" w:type="dxa"/>
            <w:vAlign w:val="center"/>
          </w:tcPr>
          <w:p w14:paraId="74269033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eOŠ</w:t>
            </w:r>
          </w:p>
        </w:tc>
        <w:tc>
          <w:tcPr>
            <w:tcW w:w="6662" w:type="dxa"/>
          </w:tcPr>
          <w:p w14:paraId="0676E30D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Nacionalni informacijski sustav upisa u osnovne škole</w:t>
            </w:r>
          </w:p>
        </w:tc>
      </w:tr>
      <w:tr w:rsidR="007F4D7C" w:rsidRPr="002543E1" w14:paraId="27CF1D7D" w14:textId="77777777" w:rsidTr="00E777CE">
        <w:tc>
          <w:tcPr>
            <w:tcW w:w="2552" w:type="dxa"/>
            <w:vAlign w:val="center"/>
          </w:tcPr>
          <w:p w14:paraId="5187045F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e-Matica</w:t>
            </w:r>
          </w:p>
        </w:tc>
        <w:tc>
          <w:tcPr>
            <w:tcW w:w="6662" w:type="dxa"/>
          </w:tcPr>
          <w:p w14:paraId="43BF954A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 xml:space="preserve">e-Matica je centralizirani sustav Ministarstva znanosti i obrazovanja koji služi za unos najvažnijih podataka o učenicima i djelatnicima osnovnih i srednjih škola. </w:t>
            </w:r>
          </w:p>
        </w:tc>
      </w:tr>
      <w:tr w:rsidR="007F4D7C" w:rsidRPr="002543E1" w14:paraId="30594C0D" w14:textId="77777777" w:rsidTr="00E777CE">
        <w:tc>
          <w:tcPr>
            <w:tcW w:w="2552" w:type="dxa"/>
            <w:vAlign w:val="center"/>
          </w:tcPr>
          <w:p w14:paraId="4FAB0393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MUP</w:t>
            </w:r>
          </w:p>
        </w:tc>
        <w:tc>
          <w:tcPr>
            <w:tcW w:w="6662" w:type="dxa"/>
          </w:tcPr>
          <w:p w14:paraId="6EB4FCF6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Ministarstvo unutarnjih poslova</w:t>
            </w:r>
          </w:p>
        </w:tc>
      </w:tr>
      <w:tr w:rsidR="007F4D7C" w:rsidRPr="002543E1" w14:paraId="588F5574" w14:textId="77777777" w:rsidTr="00E777CE">
        <w:tc>
          <w:tcPr>
            <w:tcW w:w="2552" w:type="dxa"/>
            <w:vAlign w:val="center"/>
          </w:tcPr>
          <w:p w14:paraId="6CC74ABD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OIB</w:t>
            </w:r>
          </w:p>
        </w:tc>
        <w:tc>
          <w:tcPr>
            <w:tcW w:w="6662" w:type="dxa"/>
          </w:tcPr>
          <w:p w14:paraId="348B2175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Osobni identifikacijski broj</w:t>
            </w:r>
          </w:p>
        </w:tc>
      </w:tr>
      <w:tr w:rsidR="007F4D7C" w:rsidRPr="002543E1" w14:paraId="15A57D8E" w14:textId="77777777" w:rsidTr="00E777CE">
        <w:tc>
          <w:tcPr>
            <w:tcW w:w="2552" w:type="dxa"/>
            <w:vAlign w:val="center"/>
          </w:tcPr>
          <w:p w14:paraId="0DCE15B7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Vjerodajnica</w:t>
            </w:r>
          </w:p>
        </w:tc>
        <w:tc>
          <w:tcPr>
            <w:tcW w:w="6662" w:type="dxa"/>
          </w:tcPr>
          <w:p w14:paraId="3623C767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Sredstvo za elektroničku identifikaciju i autentifikaciju korisnika koje se koristi prilikom prijave na elektroničke usluge unutar portala e-Građani.</w:t>
            </w:r>
          </w:p>
        </w:tc>
      </w:tr>
      <w:tr w:rsidR="007F4D7C" w:rsidRPr="002543E1" w14:paraId="257C66FD" w14:textId="77777777" w:rsidTr="00E777CE">
        <w:tc>
          <w:tcPr>
            <w:tcW w:w="2552" w:type="dxa"/>
            <w:vAlign w:val="center"/>
          </w:tcPr>
          <w:p w14:paraId="19BF0569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Autentifikacija</w:t>
            </w:r>
          </w:p>
        </w:tc>
        <w:tc>
          <w:tcPr>
            <w:tcW w:w="6662" w:type="dxa"/>
          </w:tcPr>
          <w:p w14:paraId="503F3FB8" w14:textId="1D5DF03C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Univerzalni postupak za povezivanje na državnu informacijsku infrastrukturu kako je definiran Zakonom i</w:t>
            </w:r>
            <w:r w:rsidR="00A31E39">
              <w:rPr>
                <w:rFonts w:ascii="Arial" w:hAnsi="Arial" w:cs="Arial"/>
              </w:rPr>
              <w:t xml:space="preserve"> </w:t>
            </w:r>
            <w:hyperlink r:id="rId19" w:history="1">
              <w:r w:rsidRPr="002543E1">
                <w:rPr>
                  <w:rStyle w:val="Hyperlink"/>
                  <w:rFonts w:ascii="Arial" w:hAnsi="Arial" w:cs="Arial"/>
                </w:rPr>
                <w:t>Uredbom o organizacijskim i tehničkim standardima</w:t>
              </w:r>
            </w:hyperlink>
            <w:r w:rsidR="00824421">
              <w:rPr>
                <w:rStyle w:val="Hyperlink"/>
              </w:rPr>
              <w:t>.</w:t>
            </w:r>
          </w:p>
        </w:tc>
      </w:tr>
      <w:tr w:rsidR="007F4D7C" w:rsidRPr="002543E1" w14:paraId="12CDF115" w14:textId="77777777" w:rsidTr="00E777CE">
        <w:tc>
          <w:tcPr>
            <w:tcW w:w="2552" w:type="dxa"/>
            <w:vAlign w:val="center"/>
          </w:tcPr>
          <w:p w14:paraId="3087B607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Autorizacija</w:t>
            </w:r>
          </w:p>
        </w:tc>
        <w:tc>
          <w:tcPr>
            <w:tcW w:w="6662" w:type="dxa"/>
          </w:tcPr>
          <w:p w14:paraId="615EF445" w14:textId="73D7BB3A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Postupak utvrđivanja razine prava korištenja e-Usluge za korisnika prijavljenog u sustavu</w:t>
            </w:r>
            <w:r w:rsidR="00824421">
              <w:rPr>
                <w:rFonts w:ascii="Arial" w:hAnsi="Arial" w:cs="Arial"/>
              </w:rPr>
              <w:t>.</w:t>
            </w:r>
          </w:p>
        </w:tc>
      </w:tr>
      <w:tr w:rsidR="007F4D7C" w:rsidRPr="002543E1" w14:paraId="35D57060" w14:textId="77777777" w:rsidTr="00E777CE">
        <w:tc>
          <w:tcPr>
            <w:tcW w:w="2552" w:type="dxa"/>
            <w:vAlign w:val="center"/>
          </w:tcPr>
          <w:p w14:paraId="01A66955" w14:textId="17865C7C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Korisnik</w:t>
            </w:r>
          </w:p>
        </w:tc>
        <w:tc>
          <w:tcPr>
            <w:tcW w:w="6662" w:type="dxa"/>
          </w:tcPr>
          <w:p w14:paraId="682385EB" w14:textId="36369EA0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Korisnik prijavljen u sustavu</w:t>
            </w:r>
            <w:r w:rsidR="00824421">
              <w:rPr>
                <w:rFonts w:ascii="Arial" w:hAnsi="Arial" w:cs="Arial"/>
              </w:rPr>
              <w:t>.</w:t>
            </w:r>
          </w:p>
        </w:tc>
      </w:tr>
    </w:tbl>
    <w:p w14:paraId="509C2143" w14:textId="77777777" w:rsidR="00335155" w:rsidRDefault="00335155" w:rsidP="00034038">
      <w:bookmarkStart w:id="1" w:name="_Toc110536274"/>
    </w:p>
    <w:p w14:paraId="07EFDF36" w14:textId="77777777" w:rsidR="00335155" w:rsidRDefault="00335155">
      <w:pPr>
        <w:rPr>
          <w:b/>
          <w:bCs/>
          <w:sz w:val="32"/>
          <w:szCs w:val="36"/>
        </w:rPr>
      </w:pPr>
      <w:r>
        <w:br w:type="page"/>
      </w:r>
    </w:p>
    <w:p w14:paraId="07C0E481" w14:textId="10B4ECDF" w:rsidR="00EF090B" w:rsidRDefault="00521A13" w:rsidP="00C37171">
      <w:pPr>
        <w:pStyle w:val="Heading3"/>
        <w:numPr>
          <w:ilvl w:val="2"/>
          <w:numId w:val="0"/>
        </w:numPr>
        <w:ind w:left="851" w:hanging="851"/>
      </w:pPr>
      <w:bookmarkStart w:id="2" w:name="_Toc126249439"/>
      <w:r>
        <w:lastRenderedPageBreak/>
        <w:t>Uvod</w:t>
      </w:r>
      <w:bookmarkEnd w:id="1"/>
      <w:bookmarkEnd w:id="2"/>
    </w:p>
    <w:p w14:paraId="2555B029" w14:textId="7CE373A1" w:rsidR="00335155" w:rsidRDefault="00824421" w:rsidP="00335155">
      <w:r>
        <w:t>Svrha je ovih korisničkih uputa</w:t>
      </w:r>
      <w:r w:rsidR="00335155">
        <w:t xml:space="preserve"> pokazati funkcionalnosti sustava upisa djece u osnovne škole putem javnog dijela aplikacije </w:t>
      </w:r>
      <w:r w:rsidR="00335155" w:rsidRPr="00824421">
        <w:rPr>
          <w:i/>
          <w:iCs/>
        </w:rPr>
        <w:t>Upisi u osnovne škole</w:t>
      </w:r>
      <w:r w:rsidR="00335155">
        <w:t xml:space="preserve"> (u daljnjem tekstu eOŠ) te uputiti korisnike u način korištenja aplikacije i ispunjavanje zahtjeva za upis.</w:t>
      </w:r>
    </w:p>
    <w:p w14:paraId="51516542" w14:textId="0CA32ABE" w:rsidR="00335155" w:rsidRPr="00335155" w:rsidRDefault="00335155" w:rsidP="00335155">
      <w:r>
        <w:t xml:space="preserve">Javni dio aplikacije eOŠ namijenjen </w:t>
      </w:r>
      <w:r w:rsidR="00731D6D">
        <w:t xml:space="preserve">je </w:t>
      </w:r>
      <w:r>
        <w:t xml:space="preserve">roditeljima/skrbnicima </w:t>
      </w:r>
      <w:r w:rsidR="00731D6D">
        <w:t>koji</w:t>
      </w:r>
      <w:r>
        <w:t xml:space="preserve"> joj pristupaju preko </w:t>
      </w:r>
      <w:r w:rsidR="00267773">
        <w:t>portala</w:t>
      </w:r>
      <w:r>
        <w:t xml:space="preserve"> e-Građani s ciljem predaje zahtjeva za upis djeteta u prvi razred osnovne škole. Kako bi pojednostavili cijeli proces od predaje zahtjeva do upisa u osnovnu školu</w:t>
      </w:r>
      <w:r w:rsidR="00731D6D">
        <w:t>,</w:t>
      </w:r>
      <w:r>
        <w:t xml:space="preserve"> aplikacija je </w:t>
      </w:r>
      <w:r w:rsidRPr="00015847">
        <w:t>povezan</w:t>
      </w:r>
      <w:r>
        <w:t>a</w:t>
      </w:r>
      <w:r w:rsidRPr="00015847">
        <w:t xml:space="preserve"> s državnim servisima</w:t>
      </w:r>
      <w:r>
        <w:t xml:space="preserve"> dostupnim punoljetnim građanima Republike Hrvatske. Kroz javni dio aplikacije eOŠ roditelju/skrbniku omogućena je predaja zahtjeva za redovni upis djeteta u prvi razred</w:t>
      </w:r>
      <w:r w:rsidR="00731D6D">
        <w:t>,</w:t>
      </w:r>
      <w:r>
        <w:t xml:space="preserve"> kao i redovni upis djeteta s teškoćama u razvoju. Također je moguće predati zahtjev za prijevremeni upis djeteta u prvi razred osnovne škole</w:t>
      </w:r>
      <w:r w:rsidR="00731D6D">
        <w:t>,</w:t>
      </w:r>
      <w:r>
        <w:t xml:space="preserve"> kao i zahtjev za privremeno oslobađanje od upisa.</w:t>
      </w:r>
    </w:p>
    <w:p w14:paraId="0052FB49" w14:textId="77777777" w:rsidR="007F4D7C" w:rsidRPr="001E6E71" w:rsidRDefault="007F4D7C" w:rsidP="007F4D7C">
      <w:pPr>
        <w:pStyle w:val="Heading3"/>
        <w:numPr>
          <w:ilvl w:val="0"/>
          <w:numId w:val="0"/>
        </w:numPr>
      </w:pPr>
      <w:bookmarkStart w:id="3" w:name="_Toc126249440"/>
      <w:r w:rsidRPr="001E6E71">
        <w:t>Tehničke pretpostavke za korištenje aplikacije</w:t>
      </w:r>
      <w:bookmarkEnd w:id="3"/>
    </w:p>
    <w:p w14:paraId="02910B7C" w14:textId="60858356" w:rsidR="00335155" w:rsidRPr="00C83126" w:rsidRDefault="00C54A93" w:rsidP="00335155">
      <w:r>
        <w:t xml:space="preserve">Javnom dijelu aplikacije eOŠ pristupa se </w:t>
      </w:r>
      <w:r w:rsidR="008E1564">
        <w:t>preko</w:t>
      </w:r>
      <w:r w:rsidR="00B6585F">
        <w:t xml:space="preserve"> </w:t>
      </w:r>
      <w:bookmarkStart w:id="4" w:name="_Hlk127019928"/>
      <w:r w:rsidR="00B6585F">
        <w:t>portala e-Građan</w:t>
      </w:r>
      <w:r w:rsidR="003C65A3">
        <w:t>i</w:t>
      </w:r>
      <w:r w:rsidR="00B6585F">
        <w:t xml:space="preserve"> odabirom usluge </w:t>
      </w:r>
      <w:r w:rsidR="00CD0720">
        <w:t xml:space="preserve">e-Upisi </w:t>
      </w:r>
      <w:r w:rsidR="00B6585F">
        <w:t xml:space="preserve">u Katalogu usluga ili </w:t>
      </w:r>
      <w:r w:rsidR="00984488">
        <w:t xml:space="preserve">upotrebom </w:t>
      </w:r>
      <w:r w:rsidR="00B6585F">
        <w:t>Filter</w:t>
      </w:r>
      <w:r w:rsidR="00984488">
        <w:t>a</w:t>
      </w:r>
      <w:r w:rsidR="00B6585F">
        <w:t xml:space="preserve"> usluga.</w:t>
      </w:r>
      <w:bookmarkEnd w:id="4"/>
      <w:r w:rsidR="00B6585F">
        <w:t xml:space="preserve"> </w:t>
      </w:r>
      <w:r w:rsidR="00335155">
        <w:t xml:space="preserve">Podržani su svi mrežni preglednici (Google Chrome, Firefox, Opera, Edge, Safari) uz napomenu da se preporučuje korištenje njihovih najnovijih inačica. Osim pristupa internetu korisnik treba posjedovati važeću NIAS vjerodajnicu, a </w:t>
      </w:r>
      <w:r w:rsidR="001407C5">
        <w:t>portal</w:t>
      </w:r>
      <w:r w:rsidR="00335155">
        <w:t xml:space="preserve"> e-Građani treba biti u funkciji i dostupan.</w:t>
      </w:r>
    </w:p>
    <w:p w14:paraId="71F70225" w14:textId="44A9B38B" w:rsidR="00335155" w:rsidRDefault="00335155" w:rsidP="00335155">
      <w:pPr>
        <w:pStyle w:val="Heading3"/>
        <w:numPr>
          <w:ilvl w:val="0"/>
          <w:numId w:val="0"/>
        </w:numPr>
        <w:ind w:left="851" w:hanging="851"/>
      </w:pPr>
      <w:bookmarkStart w:id="5" w:name="_Toc126249441"/>
      <w:r w:rsidRPr="00335155">
        <w:t>Mogućnosti aplikacije/sustava iz perspektive roditelja</w:t>
      </w:r>
      <w:bookmarkEnd w:id="5"/>
      <w:r w:rsidR="00CE4720">
        <w:t>/skrbnika</w:t>
      </w:r>
    </w:p>
    <w:p w14:paraId="2CF18445" w14:textId="6EA49F44" w:rsidR="00335155" w:rsidRDefault="00335155" w:rsidP="00335155">
      <w:pPr>
        <w:rPr>
          <w:rFonts w:eastAsiaTheme="minorHAnsi"/>
        </w:rPr>
      </w:pPr>
      <w:r w:rsidRPr="002C0ED5">
        <w:rPr>
          <w:rFonts w:eastAsiaTheme="minorHAnsi"/>
        </w:rPr>
        <w:t xml:space="preserve">U </w:t>
      </w:r>
      <w:r>
        <w:rPr>
          <w:rFonts w:eastAsiaTheme="minorHAnsi"/>
        </w:rPr>
        <w:t>javnom dijelu aplikacije eOŠ</w:t>
      </w:r>
      <w:r w:rsidRPr="002C0ED5">
        <w:rPr>
          <w:rFonts w:eastAsiaTheme="minorHAnsi"/>
        </w:rPr>
        <w:t xml:space="preserve"> roditelj</w:t>
      </w:r>
      <w:r w:rsidR="00CE4720">
        <w:rPr>
          <w:rFonts w:eastAsiaTheme="minorHAnsi"/>
        </w:rPr>
        <w:t xml:space="preserve">/skrbnik </w:t>
      </w:r>
      <w:r w:rsidRPr="002C0ED5">
        <w:rPr>
          <w:rFonts w:eastAsiaTheme="minorHAnsi"/>
        </w:rPr>
        <w:t xml:space="preserve">može kreirati zahtjev za upis djeteta </w:t>
      </w:r>
      <w:r>
        <w:rPr>
          <w:rFonts w:eastAsiaTheme="minorHAnsi"/>
        </w:rPr>
        <w:t xml:space="preserve">u prvi razred </w:t>
      </w:r>
      <w:r w:rsidR="00A31E39">
        <w:rPr>
          <w:rFonts w:eastAsiaTheme="minorHAnsi"/>
        </w:rPr>
        <w:t>i</w:t>
      </w:r>
      <w:r w:rsidRPr="002C0ED5">
        <w:rPr>
          <w:rFonts w:eastAsiaTheme="minorHAnsi"/>
        </w:rPr>
        <w:t xml:space="preserve"> poslati </w:t>
      </w:r>
      <w:r w:rsidR="00A31E39">
        <w:rPr>
          <w:rFonts w:eastAsiaTheme="minorHAnsi"/>
        </w:rPr>
        <w:t xml:space="preserve">ga </w:t>
      </w:r>
      <w:r w:rsidRPr="002C0ED5">
        <w:rPr>
          <w:rFonts w:eastAsiaTheme="minorHAnsi"/>
        </w:rPr>
        <w:t xml:space="preserve">u sustav. </w:t>
      </w:r>
      <w:r>
        <w:rPr>
          <w:rFonts w:eastAsiaTheme="minorHAnsi"/>
        </w:rPr>
        <w:t xml:space="preserve">Sve dok </w:t>
      </w:r>
      <w:r w:rsidR="00023EC3">
        <w:rPr>
          <w:rFonts w:eastAsiaTheme="minorHAnsi"/>
        </w:rPr>
        <w:t xml:space="preserve">zahtjev </w:t>
      </w:r>
      <w:r>
        <w:rPr>
          <w:rFonts w:eastAsiaTheme="minorHAnsi"/>
        </w:rPr>
        <w:t>nije</w:t>
      </w:r>
      <w:r w:rsidR="00023EC3">
        <w:rPr>
          <w:rFonts w:eastAsiaTheme="minorHAnsi"/>
        </w:rPr>
        <w:t xml:space="preserve"> </w:t>
      </w:r>
      <w:r>
        <w:rPr>
          <w:rFonts w:eastAsiaTheme="minorHAnsi"/>
        </w:rPr>
        <w:t>poslan</w:t>
      </w:r>
      <w:r w:rsidR="00023EC3">
        <w:rPr>
          <w:rFonts w:eastAsiaTheme="minorHAnsi"/>
        </w:rPr>
        <w:t xml:space="preserve">, </w:t>
      </w:r>
      <w:r>
        <w:rPr>
          <w:rFonts w:eastAsiaTheme="minorHAnsi"/>
        </w:rPr>
        <w:t xml:space="preserve">moguće </w:t>
      </w:r>
      <w:r w:rsidR="00023EC3">
        <w:rPr>
          <w:rFonts w:eastAsiaTheme="minorHAnsi"/>
        </w:rPr>
        <w:t xml:space="preserve">ga </w:t>
      </w:r>
      <w:r>
        <w:rPr>
          <w:rFonts w:eastAsiaTheme="minorHAnsi"/>
        </w:rPr>
        <w:t xml:space="preserve">je </w:t>
      </w:r>
      <w:r w:rsidRPr="002C0ED5">
        <w:rPr>
          <w:rFonts w:eastAsiaTheme="minorHAnsi"/>
        </w:rPr>
        <w:t xml:space="preserve">naknadno ažurirati, </w:t>
      </w:r>
      <w:r>
        <w:rPr>
          <w:rFonts w:eastAsiaTheme="minorHAnsi"/>
        </w:rPr>
        <w:t>uređivati, prilagati dokumentaciju</w:t>
      </w:r>
      <w:r w:rsidR="00176FF4">
        <w:rPr>
          <w:rFonts w:eastAsiaTheme="minorHAnsi"/>
        </w:rPr>
        <w:t>,</w:t>
      </w:r>
      <w:r>
        <w:rPr>
          <w:rFonts w:eastAsiaTheme="minorHAnsi"/>
        </w:rPr>
        <w:t xml:space="preserve"> no jednom kad </w:t>
      </w:r>
      <w:r w:rsidR="00023EC3">
        <w:rPr>
          <w:rFonts w:eastAsiaTheme="minorHAnsi"/>
        </w:rPr>
        <w:t>je poslan,</w:t>
      </w:r>
      <w:r>
        <w:rPr>
          <w:rFonts w:eastAsiaTheme="minorHAnsi"/>
        </w:rPr>
        <w:t xml:space="preserve"> to više nije moguće</w:t>
      </w:r>
      <w:r w:rsidR="00176FF4">
        <w:rPr>
          <w:rFonts w:eastAsiaTheme="minorHAnsi"/>
        </w:rPr>
        <w:t xml:space="preserve"> uraditi</w:t>
      </w:r>
      <w:r>
        <w:rPr>
          <w:rFonts w:eastAsiaTheme="minorHAnsi"/>
        </w:rPr>
        <w:t>.</w:t>
      </w:r>
      <w:r w:rsidRPr="002C0ED5">
        <w:rPr>
          <w:rFonts w:eastAsiaTheme="minorHAnsi"/>
        </w:rPr>
        <w:t xml:space="preserve"> Roditelj</w:t>
      </w:r>
      <w:r w:rsidR="008B6FBE">
        <w:rPr>
          <w:rFonts w:eastAsiaTheme="minorHAnsi"/>
        </w:rPr>
        <w:t>/skrbnik</w:t>
      </w:r>
      <w:r w:rsidRPr="002C0ED5">
        <w:rPr>
          <w:rFonts w:eastAsiaTheme="minorHAnsi"/>
        </w:rPr>
        <w:t xml:space="preserve"> također ima mogućnost pregledati sve osobno kreirane zahtjeve u sustavu.</w:t>
      </w:r>
    </w:p>
    <w:p w14:paraId="486C16D2" w14:textId="77777777" w:rsidR="00335155" w:rsidRDefault="00335155" w:rsidP="00335155">
      <w:pPr>
        <w:pStyle w:val="Heading3"/>
        <w:numPr>
          <w:ilvl w:val="0"/>
          <w:numId w:val="0"/>
        </w:numPr>
        <w:ind w:left="851" w:hanging="851"/>
      </w:pPr>
      <w:bookmarkStart w:id="6" w:name="_Toc126249442"/>
      <w:r>
        <w:t>Prijava u sustav</w:t>
      </w:r>
      <w:bookmarkEnd w:id="6"/>
    </w:p>
    <w:p w14:paraId="75B44243" w14:textId="46272A68" w:rsidR="00335155" w:rsidRPr="00E75703" w:rsidRDefault="00335155" w:rsidP="00335155">
      <w:pPr>
        <w:rPr>
          <w:strike/>
        </w:rPr>
      </w:pPr>
      <w:r>
        <w:t>Za uspješan rad u javnom dijelu aplikacije eOŠ potrebna je prijava u sustav. Aplikaciji eOŠ roditelji</w:t>
      </w:r>
      <w:r w:rsidR="00CE4720">
        <w:t>/skrbnici</w:t>
      </w:r>
      <w:r>
        <w:t xml:space="preserve"> pristupaju putem</w:t>
      </w:r>
      <w:r w:rsidR="00E75703">
        <w:t xml:space="preserve"> </w:t>
      </w:r>
      <w:r w:rsidR="00E75703" w:rsidRPr="00E75703">
        <w:t>portala e-Građan</w:t>
      </w:r>
      <w:r w:rsidR="003C65A3">
        <w:t>i</w:t>
      </w:r>
      <w:r w:rsidR="00E75703" w:rsidRPr="00E75703">
        <w:t xml:space="preserve"> odabirom usluge e-Upisi u Katalogu usluga ili upotrebom Filtera usluga.</w:t>
      </w:r>
      <w:r w:rsidR="00893181" w:rsidRPr="00893181">
        <w:t xml:space="preserve"> Za dohvaćanje općih informacija početnoj stranici usluge Portal obrazovanja može se pristupiti bez prijave, ali za korištenje pune funkcionalnosti usluge koristi se prijava kroz nacionalni identifikacijski i autentifikacijski sustav (NIAS) na kojem korisnik odabire jednu od ponuđenih vjerodajnica.</w:t>
      </w:r>
      <w:r w:rsidR="00A31E39">
        <w:t xml:space="preserve"> </w:t>
      </w:r>
    </w:p>
    <w:p w14:paraId="1F5F0B96" w14:textId="77777777" w:rsidR="00335155" w:rsidRDefault="00335155" w:rsidP="00335155">
      <w:r>
        <w:t xml:space="preserve">Na početnom zaslonu koji prikazuje Radnu plohu Portala obrazovanja nalaze se svi dostupni moduli e-Upisa. U ovom koraku potrebno je odabrati dio </w:t>
      </w:r>
      <w:r w:rsidRPr="00C779F6">
        <w:rPr>
          <w:i/>
          <w:iCs/>
        </w:rPr>
        <w:t>Upisi u osnovne škole</w:t>
      </w:r>
      <w:r>
        <w:t xml:space="preserve"> i klikom potvrditi odabir.</w:t>
      </w:r>
    </w:p>
    <w:p w14:paraId="2EB1C49E" w14:textId="77777777" w:rsidR="009130B4" w:rsidRDefault="00335155" w:rsidP="009130B4">
      <w:pPr>
        <w:keepNext/>
        <w:jc w:val="center"/>
      </w:pPr>
      <w:r w:rsidRPr="00C63153">
        <w:rPr>
          <w:noProof/>
          <w:lang w:eastAsia="hr-HR"/>
        </w:rPr>
        <w:lastRenderedPageBreak/>
        <w:drawing>
          <wp:inline distT="0" distB="0" distL="0" distR="0" wp14:anchorId="0A073B40" wp14:editId="5278B0BC">
            <wp:extent cx="5760720" cy="2614295"/>
            <wp:effectExtent l="0" t="0" r="0" b="0"/>
            <wp:docPr id="543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4E17" w14:textId="3E5B25E6" w:rsidR="00335155" w:rsidRDefault="009130B4" w:rsidP="009130B4">
      <w:pPr>
        <w:pStyle w:val="Caption"/>
        <w:jc w:val="center"/>
      </w:pPr>
      <w:bookmarkStart w:id="7" w:name="_Toc12779148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</w:t>
      </w:r>
      <w:r>
        <w:fldChar w:fldCharType="end"/>
      </w:r>
      <w:r>
        <w:t xml:space="preserve">. </w:t>
      </w:r>
      <w:r w:rsidRPr="005D6620">
        <w:t>Početni zaslon Portala obrazovanja u sustavu e-Upisi</w:t>
      </w:r>
      <w:bookmarkEnd w:id="7"/>
    </w:p>
    <w:p w14:paraId="48F65611" w14:textId="77777777" w:rsidR="00335155" w:rsidRDefault="00335155" w:rsidP="00335155">
      <w:pPr>
        <w:pStyle w:val="Heading3"/>
        <w:numPr>
          <w:ilvl w:val="0"/>
          <w:numId w:val="0"/>
        </w:numPr>
      </w:pPr>
      <w:bookmarkStart w:id="8" w:name="_Toc126249443"/>
      <w:r>
        <w:t>Prijava kroz NIAS sustav</w:t>
      </w:r>
      <w:bookmarkEnd w:id="8"/>
    </w:p>
    <w:p w14:paraId="2D50A644" w14:textId="4742D126" w:rsidR="00335155" w:rsidRDefault="00335155" w:rsidP="00335155">
      <w:r>
        <w:t>Nakon odabira interaktivnog gumba za prijavu korisniku će se prikazati zaslon za odabir vjerodajnice</w:t>
      </w:r>
      <w:r w:rsidR="00A72201">
        <w:t>.</w:t>
      </w:r>
      <w:r>
        <w:t xml:space="preserve"> Za pristup i prijavu javnom dijelu aplikacije eOŠ potrebno je koristiti </w:t>
      </w:r>
      <w:r w:rsidR="00F107AD">
        <w:t>važeću vjerodajnicu bilo koje razine</w:t>
      </w:r>
      <w:r w:rsidR="007139F0">
        <w:t>.</w:t>
      </w:r>
      <w:r w:rsidR="00176FF4">
        <w:t xml:space="preserve"> </w:t>
      </w:r>
      <w:r>
        <w:t xml:space="preserve">Na početnom zaslonu za prijavu korisnika u javni dio aplikacije eOŠ putem </w:t>
      </w:r>
      <w:r w:rsidR="00FF5B8E">
        <w:t xml:space="preserve">sustava </w:t>
      </w:r>
      <w:r>
        <w:t>NIAS potrebno je odabrati jednu od navedenih vjerodajnica koja će se koristiti za prijavu u e-</w:t>
      </w:r>
      <w:r w:rsidR="00FF5B8E">
        <w:t>U</w:t>
      </w:r>
      <w:r>
        <w:t xml:space="preserve">slugu. Upute za prijavu putem </w:t>
      </w:r>
      <w:r w:rsidR="00FF5B8E">
        <w:t xml:space="preserve">sustava </w:t>
      </w:r>
      <w:r>
        <w:t xml:space="preserve">NIAS dostupne su na poveznici </w:t>
      </w:r>
      <w:hyperlink r:id="rId21">
        <w:r w:rsidRPr="03173E75">
          <w:rPr>
            <w:rStyle w:val="Hyperlink"/>
          </w:rPr>
          <w:t>https://nias.gov.hr/</w:t>
        </w:r>
      </w:hyperlink>
      <w:r>
        <w:t>.</w:t>
      </w:r>
    </w:p>
    <w:p w14:paraId="7013BBEB" w14:textId="77777777" w:rsidR="009130B4" w:rsidRDefault="009130B4" w:rsidP="009130B4">
      <w:pPr>
        <w:keepNext/>
      </w:pPr>
      <w:r w:rsidRPr="00E8018F">
        <w:rPr>
          <w:noProof/>
          <w:lang w:eastAsia="hr-HR"/>
        </w:rPr>
        <w:lastRenderedPageBreak/>
        <w:drawing>
          <wp:inline distT="0" distB="0" distL="0" distR="0" wp14:anchorId="79009795" wp14:editId="26C43AA6">
            <wp:extent cx="5760720" cy="578231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EC1E" w14:textId="130CD335" w:rsidR="009130B4" w:rsidRDefault="009130B4" w:rsidP="009130B4">
      <w:pPr>
        <w:pStyle w:val="Caption"/>
        <w:jc w:val="center"/>
      </w:pPr>
      <w:bookmarkStart w:id="9" w:name="_Toc12779149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</w:t>
      </w:r>
      <w:r>
        <w:fldChar w:fldCharType="end"/>
      </w:r>
      <w:r>
        <w:t xml:space="preserve">. </w:t>
      </w:r>
      <w:r w:rsidRPr="00387266">
        <w:t>Prijava putem vjerodajnica</w:t>
      </w:r>
      <w:bookmarkEnd w:id="9"/>
    </w:p>
    <w:p w14:paraId="668B2A07" w14:textId="77777777" w:rsidR="009130B4" w:rsidRDefault="009130B4" w:rsidP="009130B4">
      <w:pPr>
        <w:pStyle w:val="Heading3"/>
        <w:numPr>
          <w:ilvl w:val="0"/>
          <w:numId w:val="0"/>
        </w:numPr>
        <w:ind w:left="851" w:hanging="851"/>
      </w:pPr>
      <w:bookmarkStart w:id="10" w:name="_Toc126249444"/>
      <w:r>
        <w:t>Osnovni elementi korisničkog sučelja</w:t>
      </w:r>
      <w:bookmarkEnd w:id="10"/>
    </w:p>
    <w:p w14:paraId="03D83DD1" w14:textId="77777777" w:rsidR="009130B4" w:rsidRDefault="009130B4" w:rsidP="009130B4">
      <w:r>
        <w:t xml:space="preserve">Nakon uspješne prijave u javni dio aplikacije eOŠ korisniku se prikazuje početni zaslon aplikacije. </w:t>
      </w:r>
    </w:p>
    <w:p w14:paraId="19C8244A" w14:textId="77777777" w:rsidR="009130B4" w:rsidRDefault="009130B4" w:rsidP="009130B4">
      <w:r>
        <w:t>Funkcionalnosti početnog zaslona označene su brojevima:</w:t>
      </w:r>
    </w:p>
    <w:p w14:paraId="2E24E88D" w14:textId="01E46231" w:rsidR="009130B4" w:rsidRDefault="00176FF4" w:rsidP="009130B4">
      <w:pPr>
        <w:pStyle w:val="ListParagraph"/>
        <w:numPr>
          <w:ilvl w:val="0"/>
          <w:numId w:val="27"/>
        </w:numPr>
        <w:spacing w:before="0" w:after="160" w:line="256" w:lineRule="auto"/>
        <w:jc w:val="left"/>
      </w:pPr>
      <w:r>
        <w:t xml:space="preserve">NIAS navigacijska traka </w:t>
      </w:r>
      <w:r w:rsidR="009130B4">
        <w:rPr>
          <w:noProof/>
          <w:lang w:eastAsia="hr-HR"/>
        </w:rPr>
        <w:drawing>
          <wp:inline distT="0" distB="0" distL="0" distR="0" wp14:anchorId="510AAE2C" wp14:editId="2F0AE02B">
            <wp:extent cx="553452" cy="168200"/>
            <wp:effectExtent l="0" t="0" r="0" b="3810"/>
            <wp:docPr id="45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52" cy="1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39">
        <w:t xml:space="preserve">  </w:t>
      </w:r>
    </w:p>
    <w:p w14:paraId="58FA2F81" w14:textId="0C77C640" w:rsidR="009130B4" w:rsidRDefault="009130B4" w:rsidP="009130B4">
      <w:pPr>
        <w:pStyle w:val="ListParagraph"/>
        <w:numPr>
          <w:ilvl w:val="0"/>
          <w:numId w:val="27"/>
        </w:numPr>
        <w:spacing w:before="0" w:after="160" w:line="256" w:lineRule="auto"/>
        <w:jc w:val="left"/>
      </w:pPr>
      <w:r>
        <w:t>eOŠ navigacijska traka</w:t>
      </w:r>
      <w:r w:rsidR="00A31E39">
        <w:t xml:space="preserve">  </w:t>
      </w:r>
      <w:r w:rsidRPr="00822009">
        <w:rPr>
          <w:noProof/>
          <w:lang w:eastAsia="hr-HR"/>
        </w:rPr>
        <w:drawing>
          <wp:inline distT="0" distB="0" distL="0" distR="0" wp14:anchorId="2A9BB2A9" wp14:editId="3221CF38">
            <wp:extent cx="1183341" cy="166183"/>
            <wp:effectExtent l="0" t="0" r="0" b="5715"/>
            <wp:docPr id="45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41" cy="16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39">
        <w:t xml:space="preserve">  </w:t>
      </w:r>
      <w:r>
        <w:t xml:space="preserve"> </w:t>
      </w:r>
    </w:p>
    <w:p w14:paraId="10FD503E" w14:textId="6EF22FD6" w:rsidR="009130B4" w:rsidRDefault="00FF5B8E" w:rsidP="009130B4">
      <w:pPr>
        <w:pStyle w:val="ListParagraph"/>
        <w:numPr>
          <w:ilvl w:val="0"/>
          <w:numId w:val="27"/>
        </w:numPr>
        <w:spacing w:before="0" w:after="160" w:line="256" w:lineRule="auto"/>
        <w:jc w:val="left"/>
      </w:pPr>
      <w:r>
        <w:t>i</w:t>
      </w:r>
      <w:r w:rsidR="009130B4">
        <w:t>nformacije o prijavljenom korisniku</w:t>
      </w:r>
      <w:r w:rsidR="00A31E39">
        <w:t xml:space="preserve"> </w:t>
      </w:r>
      <w:r w:rsidR="009130B4">
        <w:t xml:space="preserve"> </w:t>
      </w:r>
      <w:r w:rsidR="009130B4" w:rsidRPr="00BE0781">
        <w:rPr>
          <w:noProof/>
          <w:lang w:eastAsia="hr-HR"/>
        </w:rPr>
        <w:drawing>
          <wp:inline distT="0" distB="0" distL="0" distR="0" wp14:anchorId="5617584E" wp14:editId="58A394AE">
            <wp:extent cx="954505" cy="171321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2062" cy="17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0EF9" w14:textId="2010A1CA" w:rsidR="009130B4" w:rsidRDefault="00FF5B8E" w:rsidP="009130B4">
      <w:pPr>
        <w:pStyle w:val="ListParagraph"/>
        <w:numPr>
          <w:ilvl w:val="0"/>
          <w:numId w:val="27"/>
        </w:numPr>
        <w:spacing w:before="0" w:after="160" w:line="256" w:lineRule="auto"/>
        <w:jc w:val="left"/>
      </w:pPr>
      <w:r>
        <w:t>g</w:t>
      </w:r>
      <w:r w:rsidR="009130B4">
        <w:t>lavni izbornik</w:t>
      </w:r>
    </w:p>
    <w:p w14:paraId="40D745FE" w14:textId="72117637" w:rsidR="009130B4" w:rsidRDefault="00FF5B8E" w:rsidP="009130B4">
      <w:pPr>
        <w:pStyle w:val="ListParagraph"/>
        <w:numPr>
          <w:ilvl w:val="0"/>
          <w:numId w:val="27"/>
        </w:numPr>
        <w:spacing w:before="0" w:after="160" w:line="256" w:lineRule="auto"/>
        <w:jc w:val="left"/>
      </w:pPr>
      <w:r>
        <w:t>s</w:t>
      </w:r>
      <w:r w:rsidR="009130B4">
        <w:t>redišnji dio sučelja - prikaz odabranog sadržaja</w:t>
      </w:r>
    </w:p>
    <w:p w14:paraId="1DA4EB74" w14:textId="22F10854" w:rsidR="009130B4" w:rsidRDefault="009130B4" w:rsidP="009130B4">
      <w:pPr>
        <w:pStyle w:val="ListParagraph"/>
        <w:numPr>
          <w:ilvl w:val="0"/>
          <w:numId w:val="27"/>
        </w:numPr>
        <w:spacing w:before="0" w:after="160" w:line="256" w:lineRule="auto"/>
        <w:jc w:val="left"/>
      </w:pPr>
      <w:r>
        <w:t xml:space="preserve">Podnožje stranice </w:t>
      </w:r>
      <w:r w:rsidRPr="00822009">
        <w:rPr>
          <w:noProof/>
          <w:lang w:eastAsia="hr-HR"/>
        </w:rPr>
        <w:drawing>
          <wp:inline distT="0" distB="0" distL="0" distR="0" wp14:anchorId="168BCA14" wp14:editId="0BD42634">
            <wp:extent cx="583987" cy="253774"/>
            <wp:effectExtent l="0" t="0" r="6985" b="0"/>
            <wp:docPr id="457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87" cy="25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B8E">
        <w:t>.</w:t>
      </w:r>
    </w:p>
    <w:p w14:paraId="6874112D" w14:textId="77777777" w:rsidR="009130B4" w:rsidRDefault="009130B4" w:rsidP="009130B4">
      <w:pPr>
        <w:keepNext/>
      </w:pPr>
      <w:r w:rsidRPr="00DB4D2E">
        <w:rPr>
          <w:noProof/>
          <w:lang w:eastAsia="hr-HR"/>
        </w:rPr>
        <w:lastRenderedPageBreak/>
        <w:drawing>
          <wp:inline distT="0" distB="0" distL="0" distR="0" wp14:anchorId="64CA508F" wp14:editId="40817C94">
            <wp:extent cx="6054543" cy="2590800"/>
            <wp:effectExtent l="0" t="0" r="3810" b="0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60654" cy="25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943C" w14:textId="2A902654" w:rsidR="009130B4" w:rsidRDefault="009130B4" w:rsidP="009130B4">
      <w:pPr>
        <w:pStyle w:val="Caption"/>
        <w:jc w:val="center"/>
      </w:pPr>
      <w:bookmarkStart w:id="11" w:name="_Toc12779149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</w:t>
      </w:r>
      <w:r>
        <w:fldChar w:fldCharType="end"/>
      </w:r>
      <w:r>
        <w:t xml:space="preserve">. </w:t>
      </w:r>
      <w:r w:rsidRPr="00A12686">
        <w:t>Osnovni elementi korisničkog sučelja</w:t>
      </w:r>
      <w:bookmarkEnd w:id="11"/>
    </w:p>
    <w:p w14:paraId="722E50C9" w14:textId="2EE1D852" w:rsidR="009130B4" w:rsidRDefault="009130B4" w:rsidP="009130B4">
      <w:r>
        <w:t>Klikom na tri crtice (</w:t>
      </w:r>
      <w:r w:rsidRPr="0086473F">
        <w:rPr>
          <w:noProof/>
          <w:lang w:eastAsia="hr-HR"/>
        </w:rPr>
        <w:drawing>
          <wp:inline distT="0" distB="0" distL="0" distR="0" wp14:anchorId="4295128E" wp14:editId="6BF5B4CA">
            <wp:extent cx="295709" cy="253465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470" cy="25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u eOŠ navigacijskoj traci zatvara se (s</w:t>
      </w:r>
      <w:r w:rsidR="00F74C23">
        <w:t>a</w:t>
      </w:r>
      <w:r>
        <w:t xml:space="preserve">kriva) </w:t>
      </w:r>
      <w:r w:rsidRPr="00F74C23">
        <w:rPr>
          <w:b/>
          <w:bCs/>
        </w:rPr>
        <w:t>Glavni izbornik</w:t>
      </w:r>
      <w:r>
        <w:t xml:space="preserve">, a cijeli zaslon zauzima središnji dio sučelja. Ponovnim klikom na isto mjesto </w:t>
      </w:r>
      <w:r w:rsidRPr="00F74C23">
        <w:rPr>
          <w:b/>
          <w:bCs/>
        </w:rPr>
        <w:t>Glavni izbornik</w:t>
      </w:r>
      <w:r>
        <w:t xml:space="preserve"> se otkriva.</w:t>
      </w:r>
    </w:p>
    <w:p w14:paraId="2A999859" w14:textId="77777777" w:rsidR="009130B4" w:rsidRDefault="009130B4" w:rsidP="009130B4">
      <w:pPr>
        <w:keepNext/>
      </w:pPr>
      <w:r w:rsidRPr="001F0AA9">
        <w:rPr>
          <w:noProof/>
          <w:lang w:eastAsia="hr-HR"/>
        </w:rPr>
        <w:drawing>
          <wp:inline distT="0" distB="0" distL="0" distR="0" wp14:anchorId="4C25961A" wp14:editId="58FC52DD">
            <wp:extent cx="5760720" cy="24650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2840" w14:textId="2A35AD55" w:rsidR="009130B4" w:rsidRDefault="009130B4" w:rsidP="009130B4">
      <w:pPr>
        <w:pStyle w:val="Caption"/>
        <w:jc w:val="center"/>
      </w:pPr>
      <w:bookmarkStart w:id="12" w:name="_Toc12779149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</w:t>
      </w:r>
      <w:r>
        <w:fldChar w:fldCharType="end"/>
      </w:r>
      <w:r>
        <w:t xml:space="preserve">. </w:t>
      </w:r>
      <w:r w:rsidRPr="00705BA4">
        <w:t>Sakriven Glavni izbornik</w:t>
      </w:r>
      <w:bookmarkEnd w:id="12"/>
    </w:p>
    <w:p w14:paraId="1C84DF3D" w14:textId="77777777" w:rsidR="009130B4" w:rsidRDefault="009130B4">
      <w:pPr>
        <w:rPr>
          <w:b/>
          <w:bCs/>
          <w:sz w:val="32"/>
          <w:szCs w:val="36"/>
        </w:rPr>
      </w:pPr>
      <w:r>
        <w:br w:type="page"/>
      </w:r>
    </w:p>
    <w:p w14:paraId="331CFD9D" w14:textId="096C5851" w:rsidR="009130B4" w:rsidRDefault="009130B4" w:rsidP="009130B4">
      <w:pPr>
        <w:pStyle w:val="Heading3"/>
        <w:numPr>
          <w:ilvl w:val="0"/>
          <w:numId w:val="0"/>
        </w:numPr>
        <w:ind w:left="851" w:hanging="851"/>
      </w:pPr>
      <w:bookmarkStart w:id="13" w:name="_Toc126249445"/>
      <w:r>
        <w:lastRenderedPageBreak/>
        <w:t>Glavni izbornik</w:t>
      </w:r>
      <w:bookmarkEnd w:id="13"/>
    </w:p>
    <w:p w14:paraId="7A3A4081" w14:textId="2174C5A1" w:rsidR="009130B4" w:rsidRDefault="009130B4" w:rsidP="009130B4">
      <w:pPr>
        <w:rPr>
          <w:noProof/>
        </w:rPr>
      </w:pPr>
      <w:r>
        <w:t xml:space="preserve">Glavni zbornik nalazi se u lijevom dijelu zaslona. U njemu korisnik može odabrati jednu od tri ponuđene stavke: </w:t>
      </w:r>
      <w:r w:rsidR="00460FEE">
        <w:rPr>
          <w:b/>
          <w:bCs/>
        </w:rPr>
        <w:t>R</w:t>
      </w:r>
      <w:r w:rsidRPr="0040704B">
        <w:rPr>
          <w:b/>
          <w:bCs/>
        </w:rPr>
        <w:t>adn</w:t>
      </w:r>
      <w:r w:rsidR="0040704B" w:rsidRPr="0040704B">
        <w:rPr>
          <w:b/>
          <w:bCs/>
        </w:rPr>
        <w:t>u</w:t>
      </w:r>
      <w:r w:rsidRPr="0040704B">
        <w:rPr>
          <w:b/>
          <w:bCs/>
        </w:rPr>
        <w:t xml:space="preserve"> ploh</w:t>
      </w:r>
      <w:r w:rsidR="0040704B" w:rsidRPr="0040704B">
        <w:rPr>
          <w:b/>
          <w:bCs/>
        </w:rPr>
        <w:t>u</w:t>
      </w:r>
      <w:r>
        <w:t xml:space="preserve">, </w:t>
      </w:r>
      <w:r w:rsidR="00460FEE">
        <w:rPr>
          <w:b/>
          <w:bCs/>
        </w:rPr>
        <w:t>V</w:t>
      </w:r>
      <w:r w:rsidRPr="0040704B">
        <w:rPr>
          <w:b/>
          <w:bCs/>
        </w:rPr>
        <w:t>remenik događaja</w:t>
      </w:r>
      <w:r>
        <w:t xml:space="preserve"> i </w:t>
      </w:r>
      <w:r w:rsidR="00460FEE">
        <w:rPr>
          <w:b/>
          <w:bCs/>
        </w:rPr>
        <w:t>P</w:t>
      </w:r>
      <w:r w:rsidRPr="0040704B">
        <w:rPr>
          <w:b/>
          <w:bCs/>
        </w:rPr>
        <w:t>opis djece</w:t>
      </w:r>
      <w:r>
        <w:t>.</w:t>
      </w:r>
      <w:r w:rsidRPr="00443C19">
        <w:rPr>
          <w:noProof/>
        </w:rPr>
        <w:t xml:space="preserve"> </w:t>
      </w:r>
    </w:p>
    <w:p w14:paraId="7C207CC5" w14:textId="77777777" w:rsidR="00176FF4" w:rsidRDefault="009130B4" w:rsidP="00176FF4">
      <w:pPr>
        <w:keepNext/>
        <w:jc w:val="center"/>
      </w:pPr>
      <w:r w:rsidRPr="00443C19">
        <w:rPr>
          <w:noProof/>
          <w:lang w:eastAsia="hr-HR"/>
        </w:rPr>
        <w:drawing>
          <wp:inline distT="0" distB="0" distL="0" distR="0" wp14:anchorId="6303C5F2" wp14:editId="22CDB0B4">
            <wp:extent cx="3503347" cy="2679031"/>
            <wp:effectExtent l="0" t="0" r="1905" b="7620"/>
            <wp:docPr id="10" name="Slika 1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&#10;&#10;Opis je automatski generira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8241" cy="26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9837" w14:textId="15C64DCF" w:rsidR="009130B4" w:rsidRDefault="00176FF4" w:rsidP="00176FF4">
      <w:pPr>
        <w:pStyle w:val="Caption"/>
        <w:jc w:val="center"/>
      </w:pPr>
      <w:bookmarkStart w:id="14" w:name="_Toc12779149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</w:t>
      </w:r>
      <w:r>
        <w:fldChar w:fldCharType="end"/>
      </w:r>
      <w:r>
        <w:t xml:space="preserve">. </w:t>
      </w:r>
      <w:r w:rsidRPr="005F5A9F">
        <w:t>Stavke Glavnog izbornika</w:t>
      </w:r>
      <w:bookmarkEnd w:id="14"/>
    </w:p>
    <w:p w14:paraId="0A676381" w14:textId="77777777" w:rsidR="009130B4" w:rsidRDefault="009130B4" w:rsidP="009130B4"/>
    <w:p w14:paraId="3B60FF57" w14:textId="55A7CB8D" w:rsidR="009130B4" w:rsidRDefault="009130B4" w:rsidP="009130B4">
      <w:pPr>
        <w:pStyle w:val="ListParagraph"/>
        <w:numPr>
          <w:ilvl w:val="0"/>
          <w:numId w:val="28"/>
        </w:numPr>
        <w:spacing w:before="0" w:after="160" w:line="256" w:lineRule="auto"/>
        <w:jc w:val="left"/>
      </w:pPr>
      <w:r w:rsidRPr="4763970C">
        <w:rPr>
          <w:b/>
          <w:bCs/>
        </w:rPr>
        <w:t>Radna ploha</w:t>
      </w:r>
      <w:r>
        <w:t xml:space="preserve"> početna </w:t>
      </w:r>
      <w:r w:rsidR="0040704B">
        <w:t xml:space="preserve">je </w:t>
      </w:r>
      <w:r>
        <w:t>stranica javnog dijela aplikacije eOŠ, a prikazuje se automatizmom prvim ulaskom u aplikaciju. Na njoj se prikazuju obavijesti poredane po datumu</w:t>
      </w:r>
      <w:r w:rsidR="00460FEE">
        <w:t>:</w:t>
      </w:r>
      <w:r>
        <w:t xml:space="preserve"> od najnovije do najstarije. Izuzetak od ovog pravila su važne obavijesti. One se uvijek prikazuju na vrhu i označene su plavom bojom.</w:t>
      </w:r>
    </w:p>
    <w:p w14:paraId="72E2FFA9" w14:textId="77777777" w:rsidR="00176FF4" w:rsidRDefault="007831DE" w:rsidP="00176FF4">
      <w:pPr>
        <w:keepNext/>
        <w:spacing w:before="0" w:after="160" w:line="256" w:lineRule="auto"/>
        <w:jc w:val="center"/>
      </w:pPr>
      <w:r w:rsidRPr="007831DE">
        <w:rPr>
          <w:noProof/>
          <w:lang w:eastAsia="hr-HR"/>
        </w:rPr>
        <w:drawing>
          <wp:inline distT="0" distB="0" distL="0" distR="0" wp14:anchorId="663F233D" wp14:editId="686DB03A">
            <wp:extent cx="5196840" cy="3005139"/>
            <wp:effectExtent l="0" t="0" r="3810" b="5080"/>
            <wp:docPr id="247753856" name="Slika 24775385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3856" name="Slika 247753856" descr="Slika na kojoj se prikazuje tekst&#10;&#10;Opis je automatski generira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2329" cy="301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AA61" w14:textId="3AB94E15" w:rsidR="00080F42" w:rsidRPr="00176FF4" w:rsidRDefault="00176FF4" w:rsidP="00176FF4">
      <w:pPr>
        <w:pStyle w:val="Caption"/>
        <w:jc w:val="center"/>
      </w:pPr>
      <w:bookmarkStart w:id="15" w:name="_Toc12779149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</w:t>
      </w:r>
      <w:r>
        <w:fldChar w:fldCharType="end"/>
      </w:r>
      <w:r>
        <w:t xml:space="preserve">. </w:t>
      </w:r>
      <w:r w:rsidRPr="00941B52">
        <w:t>Radna ploha s obavijestima</w:t>
      </w:r>
      <w:bookmarkEnd w:id="15"/>
      <w:r w:rsidR="00080F42">
        <w:br w:type="page"/>
      </w:r>
    </w:p>
    <w:p w14:paraId="4F43304C" w14:textId="41FC1A10" w:rsidR="009130B4" w:rsidRPr="00DF01BD" w:rsidRDefault="009130B4" w:rsidP="009130B4">
      <w:pPr>
        <w:pStyle w:val="ListParagraph"/>
        <w:numPr>
          <w:ilvl w:val="0"/>
          <w:numId w:val="28"/>
        </w:numPr>
        <w:spacing w:before="0" w:after="160" w:line="256" w:lineRule="auto"/>
        <w:jc w:val="left"/>
        <w:rPr>
          <w:b/>
          <w:bCs/>
        </w:rPr>
      </w:pPr>
      <w:r w:rsidRPr="00DF01BD">
        <w:rPr>
          <w:b/>
          <w:bCs/>
        </w:rPr>
        <w:lastRenderedPageBreak/>
        <w:t>Vremenik događaja</w:t>
      </w:r>
    </w:p>
    <w:p w14:paraId="549804CE" w14:textId="6D5CBC5F" w:rsidR="008A355D" w:rsidRDefault="009130B4" w:rsidP="009130B4">
      <w:r>
        <w:t xml:space="preserve">Klikom na stavku </w:t>
      </w:r>
      <w:r w:rsidRPr="00460FEE">
        <w:rPr>
          <w:b/>
          <w:bCs/>
        </w:rPr>
        <w:t>Vremenik događanja</w:t>
      </w:r>
      <w:r>
        <w:t xml:space="preserve"> u </w:t>
      </w:r>
      <w:r w:rsidRPr="00460FEE">
        <w:rPr>
          <w:b/>
          <w:bCs/>
        </w:rPr>
        <w:t>Glavnom izborniku</w:t>
      </w:r>
      <w:r>
        <w:t xml:space="preserve"> s lijeve strane u središnjem dijelu korisničkog sučelja prikazuje se zaslon s popisom pojedinih aktivnosti važnih za roditelje</w:t>
      </w:r>
      <w:r w:rsidR="00CE4720">
        <w:t>/skrbnike</w:t>
      </w:r>
      <w:r w:rsidR="00460FEE">
        <w:t>,</w:t>
      </w:r>
      <w:r>
        <w:t xml:space="preserve"> kao i ključnim datumima trajanja aktivnosti s popisa.</w:t>
      </w:r>
      <w:r w:rsidR="00597C88">
        <w:t xml:space="preserve"> </w:t>
      </w:r>
    </w:p>
    <w:p w14:paraId="5FA0C5B9" w14:textId="318F0A05" w:rsidR="009130B4" w:rsidRPr="008A355D" w:rsidRDefault="00AF5CDC" w:rsidP="009130B4">
      <w:pPr>
        <w:rPr>
          <w:i/>
          <w:iCs/>
        </w:rPr>
      </w:pPr>
      <w:r>
        <w:rPr>
          <w:i/>
          <w:iCs/>
        </w:rPr>
        <w:t>Napomena: s</w:t>
      </w:r>
      <w:r w:rsidR="00597C88" w:rsidRPr="008A355D">
        <w:rPr>
          <w:i/>
          <w:iCs/>
        </w:rPr>
        <w:t>lika zaslona u nastavku prikazuje vremenik događa</w:t>
      </w:r>
      <w:r w:rsidR="00A3524E" w:rsidRPr="008A355D">
        <w:rPr>
          <w:i/>
          <w:iCs/>
        </w:rPr>
        <w:t xml:space="preserve">ja u kojemu </w:t>
      </w:r>
      <w:r>
        <w:rPr>
          <w:i/>
          <w:iCs/>
        </w:rPr>
        <w:t xml:space="preserve">navedeni </w:t>
      </w:r>
      <w:r w:rsidR="00A3524E" w:rsidRPr="008A355D">
        <w:rPr>
          <w:i/>
          <w:iCs/>
        </w:rPr>
        <w:t>datumi nisu stvarni</w:t>
      </w:r>
      <w:r w:rsidR="00902CB8">
        <w:rPr>
          <w:i/>
          <w:iCs/>
        </w:rPr>
        <w:t>,</w:t>
      </w:r>
      <w:r w:rsidR="00A3524E" w:rsidRPr="008A355D">
        <w:rPr>
          <w:i/>
          <w:iCs/>
        </w:rPr>
        <w:t xml:space="preserve"> </w:t>
      </w:r>
      <w:r w:rsidR="00902CB8">
        <w:rPr>
          <w:i/>
          <w:iCs/>
        </w:rPr>
        <w:t>nego</w:t>
      </w:r>
      <w:r w:rsidR="00A3524E" w:rsidRPr="008A355D">
        <w:rPr>
          <w:i/>
          <w:iCs/>
        </w:rPr>
        <w:t xml:space="preserve"> su </w:t>
      </w:r>
      <w:r w:rsidR="008A355D" w:rsidRPr="008A355D">
        <w:rPr>
          <w:i/>
          <w:iCs/>
        </w:rPr>
        <w:t>upisani samo za potrebe pisanja ovih uputa.</w:t>
      </w:r>
    </w:p>
    <w:p w14:paraId="1A1732DF" w14:textId="6449073F" w:rsidR="00080F42" w:rsidRDefault="005D2D85" w:rsidP="00176FF4">
      <w:r w:rsidRPr="005D2D85">
        <w:rPr>
          <w:noProof/>
          <w:lang w:eastAsia="hr-HR"/>
        </w:rPr>
        <w:drawing>
          <wp:inline distT="0" distB="0" distL="0" distR="0" wp14:anchorId="593C04B7" wp14:editId="2C9D17B8">
            <wp:extent cx="5760720" cy="3184525"/>
            <wp:effectExtent l="0" t="0" r="0" b="0"/>
            <wp:docPr id="247753857" name="Slika 24775385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3857" name="Slika 247753857" descr="Slika na kojoj se prikazuje tekst&#10;&#10;Opis je automatski generira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3C8C" w14:textId="3451E5A8" w:rsidR="009130B4" w:rsidRDefault="00080F42" w:rsidP="00080F42">
      <w:pPr>
        <w:pStyle w:val="Caption"/>
        <w:jc w:val="center"/>
      </w:pPr>
      <w:bookmarkStart w:id="16" w:name="_Toc12779149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7</w:t>
      </w:r>
      <w:r>
        <w:fldChar w:fldCharType="end"/>
      </w:r>
      <w:r>
        <w:t xml:space="preserve">. </w:t>
      </w:r>
      <w:r w:rsidRPr="006B780D">
        <w:t>Vremenik događaja</w:t>
      </w:r>
      <w:bookmarkEnd w:id="16"/>
    </w:p>
    <w:p w14:paraId="4230F88B" w14:textId="77777777" w:rsidR="009130B4" w:rsidRPr="00367839" w:rsidRDefault="009130B4" w:rsidP="009130B4">
      <w:pPr>
        <w:pStyle w:val="ListParagraph"/>
        <w:numPr>
          <w:ilvl w:val="0"/>
          <w:numId w:val="28"/>
        </w:numPr>
        <w:spacing w:before="0" w:after="160" w:line="256" w:lineRule="auto"/>
        <w:jc w:val="left"/>
        <w:rPr>
          <w:b/>
          <w:bCs/>
        </w:rPr>
      </w:pPr>
      <w:r w:rsidRPr="00367839">
        <w:rPr>
          <w:b/>
          <w:bCs/>
        </w:rPr>
        <w:t>Popis djece</w:t>
      </w:r>
    </w:p>
    <w:p w14:paraId="6BBBC223" w14:textId="1B3DC9EB" w:rsidR="009130B4" w:rsidRDefault="009130B4" w:rsidP="009130B4">
      <w:r>
        <w:t xml:space="preserve">Klikom na stavku </w:t>
      </w:r>
      <w:r w:rsidRPr="00902CB8">
        <w:rPr>
          <w:b/>
          <w:bCs/>
        </w:rPr>
        <w:t>Popis djece</w:t>
      </w:r>
      <w:r>
        <w:t xml:space="preserve"> u </w:t>
      </w:r>
      <w:r w:rsidRPr="00902CB8">
        <w:rPr>
          <w:b/>
          <w:bCs/>
        </w:rPr>
        <w:t>Glavnom izborniku</w:t>
      </w:r>
      <w:r>
        <w:t xml:space="preserve"> s lijeve strane središnje</w:t>
      </w:r>
      <w:r w:rsidR="00902CB8">
        <w:t>g</w:t>
      </w:r>
      <w:r>
        <w:t xml:space="preserve"> dijel</w:t>
      </w:r>
      <w:r w:rsidR="00902CB8">
        <w:t>a</w:t>
      </w:r>
      <w:r>
        <w:t xml:space="preserve"> korisničkog sučelja prikazuje se zaslon s popisom sve djece mlađe od 15 godina koje korisnik ima pravo zastupati. </w:t>
      </w:r>
      <w:r w:rsidR="00902CB8">
        <w:t>Na</w:t>
      </w:r>
      <w:r>
        <w:t xml:space="preserve"> vrhu središnjeg dijela korisničkog sučelja nalazi se obavijest o popisu djece korisnika</w:t>
      </w:r>
      <w:r w:rsidRPr="00367839">
        <w:t xml:space="preserve"> koja su školski obveznici ili kandidati za predaju zahtjeva za upis u prvi razred osnovne škole za </w:t>
      </w:r>
      <w:r>
        <w:t xml:space="preserve">predstojeću </w:t>
      </w:r>
      <w:r w:rsidRPr="00367839">
        <w:t>šk</w:t>
      </w:r>
      <w:r>
        <w:t>olsku</w:t>
      </w:r>
      <w:r w:rsidRPr="00367839">
        <w:t xml:space="preserve"> god</w:t>
      </w:r>
      <w:r>
        <w:t>inu.</w:t>
      </w:r>
    </w:p>
    <w:p w14:paraId="1D13AA29" w14:textId="0F8CCFCF" w:rsidR="009130B4" w:rsidRDefault="009130B4" w:rsidP="009130B4">
      <w:r>
        <w:t xml:space="preserve">U dnu ekrana nakon popisa djece nalazi se obavijest koja upućuje korisnika na postupak u slučaju da </w:t>
      </w:r>
      <w:r w:rsidRPr="00367839">
        <w:t xml:space="preserve">se </w:t>
      </w:r>
      <w:r>
        <w:t>njegovo</w:t>
      </w:r>
      <w:r w:rsidRPr="00367839">
        <w:t xml:space="preserve"> dijete</w:t>
      </w:r>
      <w:r w:rsidR="00966C59">
        <w:t>,</w:t>
      </w:r>
      <w:r w:rsidRPr="00367839">
        <w:t xml:space="preserve"> koje je školski obveznik</w:t>
      </w:r>
      <w:r w:rsidR="00966C59">
        <w:t>,</w:t>
      </w:r>
      <w:r w:rsidRPr="00367839">
        <w:t xml:space="preserve"> ne nalazi na ovom popisu</w:t>
      </w:r>
      <w:r>
        <w:t xml:space="preserve">. Korisnik se tada treba </w:t>
      </w:r>
      <w:r w:rsidRPr="00367839">
        <w:t>obratit</w:t>
      </w:r>
      <w:r>
        <w:t>i</w:t>
      </w:r>
      <w:r w:rsidRPr="00367839">
        <w:t xml:space="preserve"> najbližoj osnovnoj školi.</w:t>
      </w:r>
    </w:p>
    <w:p w14:paraId="0963907B" w14:textId="77777777" w:rsidR="00080F42" w:rsidRDefault="009130B4" w:rsidP="00080F42">
      <w:pPr>
        <w:keepNext/>
      </w:pPr>
      <w:r w:rsidRPr="0099305A">
        <w:rPr>
          <w:noProof/>
          <w:lang w:eastAsia="hr-HR"/>
        </w:rPr>
        <w:lastRenderedPageBreak/>
        <w:drawing>
          <wp:inline distT="0" distB="0" distL="0" distR="0" wp14:anchorId="44AD453F" wp14:editId="46466D1C">
            <wp:extent cx="5760720" cy="270891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9AAC" w14:textId="428F3857" w:rsidR="009130B4" w:rsidRDefault="00080F42" w:rsidP="00080F42">
      <w:pPr>
        <w:pStyle w:val="Caption"/>
        <w:jc w:val="center"/>
      </w:pPr>
      <w:bookmarkStart w:id="17" w:name="_Toc12779149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8</w:t>
      </w:r>
      <w:r>
        <w:fldChar w:fldCharType="end"/>
      </w:r>
      <w:r>
        <w:t xml:space="preserve">. </w:t>
      </w:r>
      <w:r w:rsidRPr="00F02E98">
        <w:t>Popis djece</w:t>
      </w:r>
      <w:bookmarkEnd w:id="17"/>
    </w:p>
    <w:p w14:paraId="108B8C08" w14:textId="280CFE09" w:rsidR="009130B4" w:rsidRDefault="009130B4" w:rsidP="009130B4">
      <w:r>
        <w:t>Za svako dijete s popisa prikazane su različite poruke i interaktivni gumbi za predaju zahtjeva za upis u prvi razred osnovne škole. To ovisi o aktivnim događajima u sustavu i dobi djeteta.</w:t>
      </w:r>
    </w:p>
    <w:p w14:paraId="5487B857" w14:textId="12224759" w:rsidR="009130B4" w:rsidRDefault="009130B4" w:rsidP="009130B4">
      <w:r>
        <w:t xml:space="preserve">Ako je dijete prema dobi (datumu i godini rođenja) koji je propisan </w:t>
      </w:r>
      <w:hyperlink r:id="rId34" w:history="1">
        <w:r w:rsidRPr="00443941">
          <w:rPr>
            <w:rStyle w:val="Hyperlink"/>
          </w:rPr>
          <w:t>Pravilnikom</w:t>
        </w:r>
      </w:hyperlink>
      <w:r>
        <w:t xml:space="preserve"> školski obveznik </w:t>
      </w:r>
      <w:r w:rsidR="004E581F">
        <w:t>i</w:t>
      </w:r>
      <w:r>
        <w:t xml:space="preserve"> </w:t>
      </w:r>
      <w:r w:rsidR="004E581F">
        <w:t xml:space="preserve">ako </w:t>
      </w:r>
      <w:r>
        <w:t>je događaj aktivan</w:t>
      </w:r>
      <w:r w:rsidR="004E581F">
        <w:t>,</w:t>
      </w:r>
      <w:r>
        <w:t xml:space="preserve"> za njega je moguće započeti:</w:t>
      </w:r>
    </w:p>
    <w:p w14:paraId="75B7CC9A" w14:textId="58E6915B" w:rsidR="009130B4" w:rsidRDefault="004E581F" w:rsidP="009130B4">
      <w:pPr>
        <w:pStyle w:val="ListParagraph"/>
        <w:numPr>
          <w:ilvl w:val="0"/>
          <w:numId w:val="28"/>
        </w:numPr>
        <w:spacing w:before="0" w:after="160" w:line="256" w:lineRule="auto"/>
        <w:jc w:val="left"/>
      </w:pPr>
      <w:r>
        <w:t>p</w:t>
      </w:r>
      <w:r w:rsidR="009130B4">
        <w:t>ostupak redovnog upisa djeteta u prvi razred osnovne škole</w:t>
      </w:r>
    </w:p>
    <w:p w14:paraId="27311879" w14:textId="1A33ACBC" w:rsidR="009130B4" w:rsidRDefault="004E581F" w:rsidP="009130B4">
      <w:pPr>
        <w:pStyle w:val="ListParagraph"/>
        <w:numPr>
          <w:ilvl w:val="0"/>
          <w:numId w:val="28"/>
        </w:numPr>
        <w:spacing w:before="0" w:after="160" w:line="256" w:lineRule="auto"/>
        <w:jc w:val="left"/>
      </w:pPr>
      <w:r>
        <w:t>p</w:t>
      </w:r>
      <w:r w:rsidR="009130B4">
        <w:t>ostupak redovnog upisa u prvi razred osnovne škole za djecu s teškoćama u razvoju</w:t>
      </w:r>
    </w:p>
    <w:p w14:paraId="21849C6C" w14:textId="6B9EF20A" w:rsidR="009130B4" w:rsidRDefault="004E581F" w:rsidP="009130B4">
      <w:pPr>
        <w:pStyle w:val="ListParagraph"/>
        <w:numPr>
          <w:ilvl w:val="0"/>
          <w:numId w:val="28"/>
        </w:numPr>
        <w:spacing w:before="0" w:after="160" w:line="256" w:lineRule="auto"/>
        <w:jc w:val="left"/>
      </w:pPr>
      <w:r>
        <w:t>p</w:t>
      </w:r>
      <w:r w:rsidR="009130B4">
        <w:t>ostupak predaje zahtjeva za privremeno oslobađanje od upisa u prvi razred</w:t>
      </w:r>
      <w:r>
        <w:t>.</w:t>
      </w:r>
    </w:p>
    <w:p w14:paraId="5F3214A0" w14:textId="77777777" w:rsidR="00080F42" w:rsidRDefault="00080F42" w:rsidP="00080F42">
      <w:pPr>
        <w:pStyle w:val="ListParagraph"/>
        <w:spacing w:before="0" w:after="160" w:line="256" w:lineRule="auto"/>
        <w:jc w:val="left"/>
      </w:pPr>
    </w:p>
    <w:p w14:paraId="12CB52AC" w14:textId="77777777" w:rsidR="00080F42" w:rsidRDefault="009130B4" w:rsidP="00080F42">
      <w:pPr>
        <w:keepNext/>
      </w:pPr>
      <w:r w:rsidRPr="00443941">
        <w:rPr>
          <w:noProof/>
          <w:lang w:eastAsia="hr-HR"/>
        </w:rPr>
        <w:drawing>
          <wp:inline distT="0" distB="0" distL="0" distR="0" wp14:anchorId="16D4A23E" wp14:editId="7660DA8B">
            <wp:extent cx="5760720" cy="1180465"/>
            <wp:effectExtent l="0" t="0" r="0" b="635"/>
            <wp:docPr id="553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9321" w14:textId="4DB88C4B" w:rsidR="009130B4" w:rsidRDefault="00080F42" w:rsidP="00080F42">
      <w:pPr>
        <w:pStyle w:val="Caption"/>
        <w:jc w:val="center"/>
      </w:pPr>
      <w:bookmarkStart w:id="18" w:name="_Toc12779149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9</w:t>
      </w:r>
      <w:r>
        <w:fldChar w:fldCharType="end"/>
      </w:r>
      <w:r>
        <w:t xml:space="preserve">. </w:t>
      </w:r>
      <w:r w:rsidRPr="00103829">
        <w:t>Prikaz mogućnosti predaje zahtjeva za dijete koje je školski obveznik</w:t>
      </w:r>
      <w:bookmarkEnd w:id="18"/>
    </w:p>
    <w:p w14:paraId="39A0B610" w14:textId="77777777" w:rsidR="00080F42" w:rsidRDefault="00080F42" w:rsidP="009130B4"/>
    <w:p w14:paraId="665E5F65" w14:textId="258EF644" w:rsidR="009130B4" w:rsidRDefault="009130B4" w:rsidP="009130B4">
      <w:r>
        <w:t xml:space="preserve">Ako dijete prema dobi (datumu i godini rođenja) koji je propisan </w:t>
      </w:r>
      <w:hyperlink r:id="rId36">
        <w:r w:rsidRPr="4763970C">
          <w:rPr>
            <w:rStyle w:val="Hyperlink"/>
          </w:rPr>
          <w:t>Pravilnikom</w:t>
        </w:r>
      </w:hyperlink>
      <w:r>
        <w:t xml:space="preserve"> nije školski obveznik</w:t>
      </w:r>
      <w:r w:rsidR="004E581F">
        <w:t>,</w:t>
      </w:r>
      <w:r>
        <w:t xml:space="preserve"> ali će do kraja kalendarske godine navršiti 6 godina </w:t>
      </w:r>
      <w:r w:rsidR="004E581F">
        <w:t>i</w:t>
      </w:r>
      <w:r>
        <w:t xml:space="preserve"> </w:t>
      </w:r>
      <w:r w:rsidR="004E581F">
        <w:t>a</w:t>
      </w:r>
      <w:r>
        <w:t>ko je događaj aktivan</w:t>
      </w:r>
      <w:r w:rsidR="004E581F">
        <w:t>,</w:t>
      </w:r>
      <w:r>
        <w:t xml:space="preserve"> za njega je moguće započeti predaju zahtjeva za prijevremeni upis u prvi razred osnovne škole.</w:t>
      </w:r>
    </w:p>
    <w:p w14:paraId="33C89CCF" w14:textId="7DB6A016" w:rsidR="4763970C" w:rsidRDefault="4763970C" w:rsidP="4763970C"/>
    <w:p w14:paraId="541C12A5" w14:textId="77777777" w:rsidR="00176FF4" w:rsidRDefault="6DA99DA2" w:rsidP="00176FF4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343BF593" wp14:editId="7B2312EC">
            <wp:extent cx="5753098" cy="866775"/>
            <wp:effectExtent l="0" t="0" r="0" b="0"/>
            <wp:docPr id="1096912395" name="Slika 109691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A058" w14:textId="3C298010" w:rsidR="4763970C" w:rsidRDefault="00176FF4" w:rsidP="00176FF4">
      <w:pPr>
        <w:pStyle w:val="Caption"/>
      </w:pPr>
      <w:bookmarkStart w:id="19" w:name="_Toc12779149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10</w:t>
      </w:r>
      <w:r>
        <w:fldChar w:fldCharType="end"/>
      </w:r>
      <w:r>
        <w:t xml:space="preserve">. </w:t>
      </w:r>
      <w:r w:rsidRPr="00704FDA">
        <w:t>Prikaz mogućnosti predaje zahtjeva za dijete koje nije školski obveznik</w:t>
      </w:r>
      <w:bookmarkEnd w:id="19"/>
    </w:p>
    <w:p w14:paraId="36EB9FDF" w14:textId="77777777" w:rsidR="00176FF4" w:rsidRDefault="00176FF4" w:rsidP="00683E66"/>
    <w:p w14:paraId="1921BAEE" w14:textId="729AEA0C" w:rsidR="00683E66" w:rsidRDefault="00C721A7" w:rsidP="00683E66">
      <w:r>
        <w:t>Od</w:t>
      </w:r>
      <w:r w:rsidR="008D1B66">
        <w:t xml:space="preserve"> trenutka kada </w:t>
      </w:r>
      <w:r>
        <w:t>roditelj</w:t>
      </w:r>
      <w:r w:rsidR="004E581F">
        <w:t>/</w:t>
      </w:r>
      <w:r>
        <w:t xml:space="preserve">skrbnik </w:t>
      </w:r>
      <w:r w:rsidR="008D1B66">
        <w:t xml:space="preserve">otvori zahtjev za </w:t>
      </w:r>
      <w:r>
        <w:t xml:space="preserve">upis djeteta u prvi razred </w:t>
      </w:r>
      <w:r w:rsidR="008D1B66">
        <w:t>i počne s njegovim popunjavanjem</w:t>
      </w:r>
      <w:r w:rsidR="004E581F">
        <w:t xml:space="preserve">, </w:t>
      </w:r>
      <w:r>
        <w:t>zahtjev postaje aktivan</w:t>
      </w:r>
      <w:r w:rsidR="00683E66">
        <w:t xml:space="preserve"> i poprima jedan od statusa: Nacrt, Zaprimljen, Storniran, Izdano mišljenje s prijedlogom, Izdano rješenje o primjerenom programu, Izdano rješenje o odgodi upisa,</w:t>
      </w:r>
      <w:r w:rsidR="00A31E39">
        <w:t xml:space="preserve"> </w:t>
      </w:r>
      <w:r w:rsidR="00683E66">
        <w:t>Odbijen zahtjev, Upisan.</w:t>
      </w:r>
    </w:p>
    <w:p w14:paraId="0B8D17F3" w14:textId="56B2F207" w:rsidR="009130B4" w:rsidRDefault="009130B4" w:rsidP="009130B4">
      <w:r>
        <w:t xml:space="preserve">Detalje zahtjeva moguće je pregledati klikom na plavu strelicu </w:t>
      </w:r>
      <w:r w:rsidRPr="004C1783">
        <w:rPr>
          <w:b/>
          <w:bCs/>
        </w:rPr>
        <w:t>Detalji</w:t>
      </w:r>
      <w:r>
        <w:t xml:space="preserve"> (</w:t>
      </w:r>
      <w:r>
        <w:rPr>
          <w:noProof/>
          <w:lang w:eastAsia="hr-HR"/>
        </w:rPr>
        <w:drawing>
          <wp:inline distT="0" distB="0" distL="0" distR="0" wp14:anchorId="7CAD0545" wp14:editId="14B03529">
            <wp:extent cx="251460" cy="224028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6" cy="2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koja se nalazi u desnom dijelu zaslona.</w:t>
      </w:r>
    </w:p>
    <w:p w14:paraId="67881534" w14:textId="77777777" w:rsidR="00080F42" w:rsidRDefault="009130B4" w:rsidP="00080F42">
      <w:pPr>
        <w:keepNext/>
      </w:pPr>
      <w:r w:rsidRPr="00A56660">
        <w:rPr>
          <w:noProof/>
          <w:lang w:eastAsia="hr-HR"/>
        </w:rPr>
        <w:drawing>
          <wp:inline distT="0" distB="0" distL="0" distR="0" wp14:anchorId="46F41A92" wp14:editId="1DAC211E">
            <wp:extent cx="6055063" cy="1554480"/>
            <wp:effectExtent l="0" t="0" r="3175" b="7620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61502" cy="15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772E" w14:textId="57151170" w:rsidR="009130B4" w:rsidRDefault="00080F42" w:rsidP="00080F42">
      <w:pPr>
        <w:pStyle w:val="Caption"/>
        <w:jc w:val="center"/>
      </w:pPr>
      <w:bookmarkStart w:id="20" w:name="_Toc12779149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11</w:t>
      </w:r>
      <w:r>
        <w:fldChar w:fldCharType="end"/>
      </w:r>
      <w:r>
        <w:t xml:space="preserve">. </w:t>
      </w:r>
      <w:r w:rsidRPr="0016009E">
        <w:t>Vrsta i status predanog zahtjeva</w:t>
      </w:r>
      <w:bookmarkEnd w:id="20"/>
    </w:p>
    <w:p w14:paraId="3A6539F2" w14:textId="77777777" w:rsidR="00080F42" w:rsidRDefault="00080F42" w:rsidP="009130B4"/>
    <w:p w14:paraId="474E29B4" w14:textId="744F964A" w:rsidR="009130B4" w:rsidRDefault="009130B4" w:rsidP="009130B4">
      <w:r>
        <w:t>U slučaju da je za dijete započet postupak upisa u prvi razred osnovne škole ili je pokrenut zahtjev za prijevremeni upis ili privremeno oslobađanje, a taj zahtjev nije dovršen do kraja i predan</w:t>
      </w:r>
      <w:r w:rsidR="00256243">
        <w:t>,</w:t>
      </w:r>
      <w:r>
        <w:t xml:space="preserve"> nalazi se u statusu </w:t>
      </w:r>
      <w:r w:rsidRPr="6B899540">
        <w:rPr>
          <w:b/>
          <w:bCs/>
        </w:rPr>
        <w:t>Nacrt</w:t>
      </w:r>
      <w:r>
        <w:t xml:space="preserve">. Zahtjeve u statusu </w:t>
      </w:r>
      <w:r w:rsidRPr="6B899540">
        <w:rPr>
          <w:b/>
          <w:bCs/>
        </w:rPr>
        <w:t>Nacrt</w:t>
      </w:r>
      <w:r>
        <w:t xml:space="preserve"> moguće je obrisati klikom na ikonicu koša za smeće (</w:t>
      </w:r>
      <w:r>
        <w:rPr>
          <w:noProof/>
          <w:lang w:eastAsia="hr-HR"/>
        </w:rPr>
        <w:drawing>
          <wp:inline distT="0" distB="0" distL="0" distR="0" wp14:anchorId="6F7F39B6" wp14:editId="21377215">
            <wp:extent cx="205740" cy="210638"/>
            <wp:effectExtent l="0" t="0" r="381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5245A7">
        <w:t xml:space="preserve"> ili nastaviti s predajom zahtjeva</w:t>
      </w:r>
      <w:r>
        <w:t>.</w:t>
      </w:r>
    </w:p>
    <w:p w14:paraId="1CA2CB1D" w14:textId="4CD9CEAA" w:rsidR="009130B4" w:rsidRPr="00A40AF8" w:rsidRDefault="009130B4" w:rsidP="009130B4">
      <w:pPr>
        <w:rPr>
          <w:u w:val="single"/>
        </w:rPr>
      </w:pPr>
      <w:r w:rsidRPr="6B899540">
        <w:rPr>
          <w:u w:val="single"/>
        </w:rPr>
        <w:t xml:space="preserve">Napomena: Zahtjev koji je predan i nalazi se u obradi nije </w:t>
      </w:r>
      <w:r w:rsidR="005245A7" w:rsidRPr="6B899540">
        <w:rPr>
          <w:u w:val="single"/>
        </w:rPr>
        <w:t xml:space="preserve">moguće </w:t>
      </w:r>
      <w:r w:rsidRPr="6B899540">
        <w:rPr>
          <w:u w:val="single"/>
        </w:rPr>
        <w:t>mijenjati niti brisati.</w:t>
      </w:r>
    </w:p>
    <w:p w14:paraId="4808417D" w14:textId="77777777" w:rsidR="00080F42" w:rsidRDefault="009130B4" w:rsidP="00080F42">
      <w:pPr>
        <w:keepNext/>
      </w:pPr>
      <w:r w:rsidRPr="000E0BEE">
        <w:rPr>
          <w:noProof/>
          <w:lang w:eastAsia="hr-HR"/>
        </w:rPr>
        <w:drawing>
          <wp:inline distT="0" distB="0" distL="0" distR="0" wp14:anchorId="713FB428" wp14:editId="33EF6488">
            <wp:extent cx="5760720" cy="1708785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E084" w14:textId="7378B855" w:rsidR="009130B4" w:rsidRDefault="00080F42" w:rsidP="00080F42">
      <w:pPr>
        <w:pStyle w:val="Caption"/>
        <w:jc w:val="center"/>
      </w:pPr>
      <w:bookmarkStart w:id="21" w:name="_Toc12779150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12</w:t>
      </w:r>
      <w:r>
        <w:fldChar w:fldCharType="end"/>
      </w:r>
      <w:r>
        <w:t xml:space="preserve">. </w:t>
      </w:r>
      <w:r w:rsidRPr="003C3CAA">
        <w:t>Brisanje zahtjeva</w:t>
      </w:r>
      <w:bookmarkEnd w:id="21"/>
    </w:p>
    <w:p w14:paraId="6108DFD9" w14:textId="77777777" w:rsidR="009130B4" w:rsidRDefault="009130B4" w:rsidP="00080F42">
      <w:pPr>
        <w:pStyle w:val="Heading3"/>
        <w:numPr>
          <w:ilvl w:val="0"/>
          <w:numId w:val="0"/>
        </w:numPr>
        <w:ind w:left="851" w:hanging="851"/>
      </w:pPr>
      <w:bookmarkStart w:id="22" w:name="_Toc126249446"/>
      <w:r>
        <w:lastRenderedPageBreak/>
        <w:t>Središnji dio sučelja</w:t>
      </w:r>
      <w:bookmarkEnd w:id="22"/>
    </w:p>
    <w:p w14:paraId="2C8074DB" w14:textId="19EE486B" w:rsidR="009130B4" w:rsidRPr="00443C19" w:rsidRDefault="009130B4" w:rsidP="009130B4">
      <w:r w:rsidRPr="00443C19">
        <w:t xml:space="preserve">Klikom na </w:t>
      </w:r>
      <w:r>
        <w:t xml:space="preserve">jedan od </w:t>
      </w:r>
      <w:r w:rsidRPr="00443C19">
        <w:t>interaktivni</w:t>
      </w:r>
      <w:r>
        <w:t>h</w:t>
      </w:r>
      <w:r w:rsidRPr="00443C19">
        <w:t xml:space="preserve"> gumb</w:t>
      </w:r>
      <w:r w:rsidR="00256243">
        <w:t>a</w:t>
      </w:r>
      <w:r>
        <w:t xml:space="preserve"> u </w:t>
      </w:r>
      <w:r w:rsidRPr="00AB32CF">
        <w:rPr>
          <w:b/>
          <w:bCs/>
        </w:rPr>
        <w:t>Glavnom izborniku</w:t>
      </w:r>
      <w:r>
        <w:t xml:space="preserve"> mijenja se izgled središnjeg dijela sučelja. Ovaj dio služi da bi se </w:t>
      </w:r>
      <w:r w:rsidR="00250C27">
        <w:t xml:space="preserve">korisniku prikazao </w:t>
      </w:r>
      <w:r>
        <w:t>sadržaj stavke odabrane u glavnom izborniku</w:t>
      </w:r>
      <w:r w:rsidR="00250C27">
        <w:t>.</w:t>
      </w:r>
      <w:r>
        <w:t xml:space="preserve"> </w:t>
      </w:r>
      <w:r w:rsidR="00250C27">
        <w:t>U</w:t>
      </w:r>
      <w:r>
        <w:t xml:space="preserve"> središnjem dijelu cijele aplikacije </w:t>
      </w:r>
      <w:r w:rsidR="00250C27">
        <w:t>odvija se rad</w:t>
      </w:r>
      <w:r>
        <w:t>.</w:t>
      </w:r>
    </w:p>
    <w:p w14:paraId="570FB40C" w14:textId="680BB015" w:rsidR="009130B4" w:rsidRDefault="009130B4" w:rsidP="00080F42">
      <w:pPr>
        <w:pStyle w:val="Heading3"/>
        <w:numPr>
          <w:ilvl w:val="0"/>
          <w:numId w:val="0"/>
        </w:numPr>
        <w:ind w:left="851" w:hanging="851"/>
      </w:pPr>
      <w:bookmarkStart w:id="23" w:name="_Toc126249447"/>
      <w:r>
        <w:t>Podnožje</w:t>
      </w:r>
      <w:r w:rsidR="00A31E39">
        <w:t xml:space="preserve"> </w:t>
      </w:r>
      <w:r>
        <w:t>sučelja</w:t>
      </w:r>
      <w:bookmarkEnd w:id="23"/>
      <w:r>
        <w:t xml:space="preserve"> </w:t>
      </w:r>
    </w:p>
    <w:p w14:paraId="107B1CEF" w14:textId="2ACA2803" w:rsidR="009130B4" w:rsidRDefault="009130B4" w:rsidP="009130B4">
      <w:r>
        <w:t>Podnožje sučelja je na svakoj stranici isto. U podnožju su smješteni interaktivni gumbi koji informiraju korisnika o programu</w:t>
      </w:r>
      <w:r w:rsidR="00250C27">
        <w:t xml:space="preserve"> i</w:t>
      </w:r>
      <w:r>
        <w:t xml:space="preserve"> nude pomoć i podršku</w:t>
      </w:r>
      <w:r w:rsidR="00250C27">
        <w:t>.</w:t>
      </w:r>
      <w:r>
        <w:t xml:space="preserve"> </w:t>
      </w:r>
      <w:r w:rsidR="00250C27">
        <w:t xml:space="preserve">U </w:t>
      </w:r>
      <w:r>
        <w:t xml:space="preserve">ovom </w:t>
      </w:r>
      <w:r w:rsidR="00250C27">
        <w:t xml:space="preserve">je </w:t>
      </w:r>
      <w:r>
        <w:t>dijelu moguće preuzeti korisničke upute i pronaći odgovore na često postavljana pitanja o aplikaciji i sustavu.</w:t>
      </w:r>
    </w:p>
    <w:p w14:paraId="023A2C6B" w14:textId="77777777" w:rsidR="00080F42" w:rsidRDefault="009130B4" w:rsidP="00080F42">
      <w:pPr>
        <w:keepNext/>
      </w:pPr>
      <w:r w:rsidRPr="008C3D5F">
        <w:rPr>
          <w:noProof/>
          <w:lang w:eastAsia="hr-HR"/>
        </w:rPr>
        <w:drawing>
          <wp:inline distT="0" distB="0" distL="0" distR="0" wp14:anchorId="01F094F2" wp14:editId="058EABBC">
            <wp:extent cx="5760720" cy="45339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994A" w14:textId="2E523471" w:rsidR="009130B4" w:rsidRPr="00017C75" w:rsidRDefault="00080F42" w:rsidP="00034038">
      <w:pPr>
        <w:pStyle w:val="Caption"/>
        <w:jc w:val="center"/>
      </w:pPr>
      <w:bookmarkStart w:id="24" w:name="_Toc12779150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13</w:t>
      </w:r>
      <w:r>
        <w:fldChar w:fldCharType="end"/>
      </w:r>
      <w:r>
        <w:t xml:space="preserve">. </w:t>
      </w:r>
      <w:r w:rsidRPr="00DF2430">
        <w:t>Podnožje sučelja</w:t>
      </w:r>
      <w:bookmarkEnd w:id="24"/>
    </w:p>
    <w:p w14:paraId="36D47996" w14:textId="77777777" w:rsidR="009130B4" w:rsidRPr="00017C75" w:rsidRDefault="009130B4" w:rsidP="00080F42">
      <w:pPr>
        <w:pStyle w:val="Heading4"/>
      </w:pPr>
      <w:bookmarkStart w:id="25" w:name="_Toc126249448"/>
      <w:r w:rsidRPr="00017C75">
        <w:t>Često postavljana pitanja i odgovori</w:t>
      </w:r>
      <w:bookmarkEnd w:id="25"/>
    </w:p>
    <w:p w14:paraId="104930D5" w14:textId="4342870F" w:rsidR="009130B4" w:rsidRDefault="009130B4" w:rsidP="009130B4">
      <w:r>
        <w:t xml:space="preserve">U podnožju stranice odabirom interaktivnog gumba </w:t>
      </w:r>
      <w:r w:rsidRPr="00552CA4">
        <w:rPr>
          <w:b/>
          <w:bCs/>
        </w:rPr>
        <w:t>Česta pitanja</w:t>
      </w:r>
      <w:r>
        <w:t xml:space="preserve"> otvara se stranica kojoj se u središnjem dijelu zaslona prikazuju najčešća pitanja grupirana prema nekom zajedničkom svojstvu (npr. grupa pitanja o upisima djece u 1.</w:t>
      </w:r>
      <w:r w:rsidR="00552CA4">
        <w:t xml:space="preserve"> </w:t>
      </w:r>
      <w:r>
        <w:t>razred i sl.). Klikom na grupu u padajućem izborniku prikazuju se najčešća pitanja vezana uz tu tematiku, a klikom na pitanje ispod njega se prikazuje odgovor.</w:t>
      </w:r>
    </w:p>
    <w:p w14:paraId="2A21B797" w14:textId="3CADF334" w:rsidR="4763970C" w:rsidRDefault="4763970C" w:rsidP="4763970C"/>
    <w:p w14:paraId="22B6BA45" w14:textId="5014C4D5" w:rsidR="00080F42" w:rsidRDefault="006724B8" w:rsidP="00176FF4">
      <w:r w:rsidRPr="006724B8">
        <w:rPr>
          <w:noProof/>
          <w:lang w:eastAsia="hr-HR"/>
        </w:rPr>
        <w:drawing>
          <wp:inline distT="0" distB="0" distL="0" distR="0" wp14:anchorId="5CDD5399" wp14:editId="79EEF2C0">
            <wp:extent cx="5760720" cy="2468880"/>
            <wp:effectExtent l="0" t="0" r="0" b="7620"/>
            <wp:docPr id="247753859" name="Slika 24775385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3859" name="Slika 247753859" descr="Slika na kojoj se prikazuje tekst&#10;&#10;Opis je automatski generiran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1DD7" w14:textId="07720830" w:rsidR="009130B4" w:rsidRDefault="00080F42" w:rsidP="00080F42">
      <w:pPr>
        <w:pStyle w:val="Caption"/>
        <w:jc w:val="center"/>
      </w:pPr>
      <w:bookmarkStart w:id="26" w:name="_Toc12779150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14</w:t>
      </w:r>
      <w:r>
        <w:fldChar w:fldCharType="end"/>
      </w:r>
      <w:r>
        <w:t xml:space="preserve">. </w:t>
      </w:r>
      <w:r w:rsidRPr="00C00300">
        <w:t>Često postavljana pitanja i odgovori</w:t>
      </w:r>
      <w:bookmarkEnd w:id="26"/>
    </w:p>
    <w:p w14:paraId="1F7A9FF5" w14:textId="77777777" w:rsidR="009130B4" w:rsidRPr="00017C75" w:rsidRDefault="009130B4" w:rsidP="00080F42">
      <w:pPr>
        <w:pStyle w:val="Heading4"/>
      </w:pPr>
      <w:bookmarkStart w:id="27" w:name="_Toc126249449"/>
      <w:r w:rsidRPr="00017C75">
        <w:t>Korisničke upute</w:t>
      </w:r>
      <w:bookmarkEnd w:id="27"/>
    </w:p>
    <w:p w14:paraId="3535CE4A" w14:textId="5538D4C6" w:rsidR="009130B4" w:rsidRPr="00080F42" w:rsidRDefault="009130B4" w:rsidP="009130B4">
      <w:r w:rsidRPr="00017C75">
        <w:t xml:space="preserve">Za sve korisnike dostupne su </w:t>
      </w:r>
      <w:r w:rsidRPr="00C40A3E">
        <w:rPr>
          <w:b/>
          <w:bCs/>
        </w:rPr>
        <w:t>Korisničke upute</w:t>
      </w:r>
      <w:r w:rsidRPr="00017C75">
        <w:t xml:space="preserve"> u .pdf formatu. Njih </w:t>
      </w:r>
      <w:r>
        <w:t>je moguće</w:t>
      </w:r>
      <w:r w:rsidRPr="00017C75">
        <w:t xml:space="preserve"> preuzeti klikom na interaktivni gumb </w:t>
      </w:r>
      <w:r w:rsidRPr="0071748E">
        <w:rPr>
          <w:b/>
        </w:rPr>
        <w:t>Korisničke upute</w:t>
      </w:r>
      <w:r w:rsidRPr="00017C75">
        <w:t xml:space="preserve"> ( </w:t>
      </w:r>
      <w:r w:rsidRPr="00017C75">
        <w:rPr>
          <w:noProof/>
          <w:lang w:eastAsia="hr-HR"/>
        </w:rPr>
        <w:drawing>
          <wp:inline distT="0" distB="0" distL="0" distR="0" wp14:anchorId="69EDA675" wp14:editId="5D17CE76">
            <wp:extent cx="861135" cy="17527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C75">
        <w:t xml:space="preserve"> ) koji se nalazi u podnožju stranice.</w:t>
      </w:r>
      <w:r>
        <w:t xml:space="preserve"> Korisničke upute preuzimaju se iz aplikacije na lokalno računalo.</w:t>
      </w:r>
    </w:p>
    <w:p w14:paraId="6C37CF09" w14:textId="77777777" w:rsidR="009130B4" w:rsidRPr="00017C75" w:rsidRDefault="009130B4" w:rsidP="00080F42">
      <w:pPr>
        <w:pStyle w:val="Heading4"/>
      </w:pPr>
      <w:bookmarkStart w:id="28" w:name="_Toc126249450"/>
      <w:r w:rsidRPr="00017C75">
        <w:lastRenderedPageBreak/>
        <w:t>Pomoć i podrška</w:t>
      </w:r>
      <w:bookmarkEnd w:id="28"/>
    </w:p>
    <w:p w14:paraId="340E8A86" w14:textId="0A60E4F8" w:rsidR="009130B4" w:rsidRDefault="009130B4" w:rsidP="009130B4">
      <w:r w:rsidRPr="00017C75">
        <w:t>Svim korisnicima dostupna je pomoć i podrška s informacijama o broj</w:t>
      </w:r>
      <w:r>
        <w:t>u</w:t>
      </w:r>
      <w:r w:rsidRPr="00017C75">
        <w:t xml:space="preserve"> telefona i adres</w:t>
      </w:r>
      <w:r>
        <w:t>om</w:t>
      </w:r>
      <w:r w:rsidRPr="00017C75">
        <w:t xml:space="preserve"> </w:t>
      </w:r>
      <w:r w:rsidR="00C40A3E">
        <w:t xml:space="preserve">elektroničke pošte </w:t>
      </w:r>
      <w:r w:rsidRPr="00017C75">
        <w:t>korisničke podrške CARNET Helpdesk</w:t>
      </w:r>
      <w:r>
        <w:t>. Prilikom svakog upita potrebno je navesti ime i prezime, OIB, kontak</w:t>
      </w:r>
      <w:r w:rsidR="00C40A3E">
        <w:t>t</w:t>
      </w:r>
      <w:r>
        <w:t xml:space="preserve"> telefon/mobitel te detaljno opisati probleme uz sve informacije za koje korisnik smatra da bi mogle pridonijeti bržem rješavanju njegovog upita. </w:t>
      </w:r>
      <w:r w:rsidRPr="00017C75">
        <w:t>Ovi poda</w:t>
      </w:r>
      <w:r w:rsidR="004276A9">
        <w:t>t</w:t>
      </w:r>
      <w:r w:rsidRPr="00017C75">
        <w:t xml:space="preserve">ci dostupni su klikom na interaktivni gumb </w:t>
      </w:r>
      <w:r w:rsidRPr="00751349">
        <w:rPr>
          <w:b/>
        </w:rPr>
        <w:t>Pomoć i podrška</w:t>
      </w:r>
      <w:r w:rsidR="00A31E39">
        <w:t xml:space="preserve"> </w:t>
      </w:r>
      <w:r w:rsidRPr="00017C75">
        <w:t xml:space="preserve">( </w:t>
      </w:r>
      <w:r w:rsidRPr="00017C75">
        <w:rPr>
          <w:noProof/>
          <w:lang w:eastAsia="hr-HR"/>
        </w:rPr>
        <w:drawing>
          <wp:inline distT="0" distB="0" distL="0" distR="0" wp14:anchorId="75587DA6" wp14:editId="5ED94203">
            <wp:extent cx="845893" cy="205758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5893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17C75">
        <w:t>) koji se nalazi u podnožju stranice.</w:t>
      </w:r>
    </w:p>
    <w:p w14:paraId="2BFCB009" w14:textId="77777777" w:rsidR="00080F42" w:rsidRDefault="009130B4" w:rsidP="00080F42">
      <w:pPr>
        <w:keepNext/>
      </w:pPr>
      <w:r w:rsidRPr="00017C75">
        <w:rPr>
          <w:noProof/>
          <w:lang w:eastAsia="hr-HR"/>
        </w:rPr>
        <w:drawing>
          <wp:inline distT="0" distB="0" distL="0" distR="0" wp14:anchorId="4FC65EE8" wp14:editId="0833C0C1">
            <wp:extent cx="5760720" cy="2459355"/>
            <wp:effectExtent l="0" t="0" r="0" b="0"/>
            <wp:docPr id="13" name="Slika 1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tekst&#10;&#10;Opis je automatski generiran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1311" w14:textId="0FF285A6" w:rsidR="009130B4" w:rsidRDefault="00080F42" w:rsidP="00080F42">
      <w:pPr>
        <w:pStyle w:val="Caption"/>
        <w:jc w:val="center"/>
      </w:pPr>
      <w:bookmarkStart w:id="29" w:name="_Toc12779150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15</w:t>
      </w:r>
      <w:r>
        <w:fldChar w:fldCharType="end"/>
      </w:r>
      <w:r>
        <w:t xml:space="preserve">. </w:t>
      </w:r>
      <w:r w:rsidRPr="00E43868">
        <w:t>Pomoć i podrška</w:t>
      </w:r>
      <w:bookmarkEnd w:id="29"/>
    </w:p>
    <w:p w14:paraId="4475C695" w14:textId="77777777" w:rsidR="009130B4" w:rsidRPr="008C3D5F" w:rsidRDefault="009130B4" w:rsidP="00080F42">
      <w:pPr>
        <w:pStyle w:val="Heading4"/>
      </w:pPr>
      <w:bookmarkStart w:id="30" w:name="_Toc126249451"/>
      <w:r w:rsidRPr="008C3D5F">
        <w:t>O programu</w:t>
      </w:r>
      <w:bookmarkEnd w:id="30"/>
    </w:p>
    <w:p w14:paraId="75501D2A" w14:textId="77777777" w:rsidR="009130B4" w:rsidRDefault="009130B4" w:rsidP="009130B4">
      <w:r w:rsidRPr="00017C75">
        <w:t xml:space="preserve">Klikom na interaktivni gumb </w:t>
      </w:r>
      <w:r w:rsidRPr="00751349">
        <w:rPr>
          <w:b/>
        </w:rPr>
        <w:t>O programu</w:t>
      </w:r>
      <w:r w:rsidRPr="00017C75">
        <w:t xml:space="preserve"> (</w:t>
      </w:r>
      <w:r w:rsidRPr="00017C75">
        <w:rPr>
          <w:noProof/>
          <w:lang w:eastAsia="hr-HR"/>
        </w:rPr>
        <w:drawing>
          <wp:inline distT="0" distB="0" distL="0" distR="0" wp14:anchorId="447650C1" wp14:editId="0A04CF23">
            <wp:extent cx="662997" cy="198137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2997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C75">
        <w:t>) koji se nalazi u podnožju stranice korisnik se može informirati o projektu e-Upisi.</w:t>
      </w:r>
    </w:p>
    <w:p w14:paraId="0AFA6D12" w14:textId="77777777" w:rsidR="00080F42" w:rsidRDefault="009130B4" w:rsidP="00080F42">
      <w:pPr>
        <w:keepNext/>
      </w:pPr>
      <w:r w:rsidRPr="008C3D5F">
        <w:rPr>
          <w:noProof/>
          <w:lang w:eastAsia="hr-HR"/>
        </w:rPr>
        <w:drawing>
          <wp:inline distT="0" distB="0" distL="0" distR="0" wp14:anchorId="758B2F14" wp14:editId="779A0966">
            <wp:extent cx="5760720" cy="3028315"/>
            <wp:effectExtent l="0" t="0" r="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C8B3" w14:textId="1D0ADB37" w:rsidR="009130B4" w:rsidRDefault="00080F42" w:rsidP="00080F42">
      <w:pPr>
        <w:pStyle w:val="Caption"/>
        <w:jc w:val="center"/>
      </w:pPr>
      <w:bookmarkStart w:id="31" w:name="_Toc12779150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16</w:t>
      </w:r>
      <w:r>
        <w:fldChar w:fldCharType="end"/>
      </w:r>
      <w:r>
        <w:t xml:space="preserve">. </w:t>
      </w:r>
      <w:r w:rsidRPr="00545C19">
        <w:t>Informacije o programu</w:t>
      </w:r>
      <w:bookmarkEnd w:id="31"/>
    </w:p>
    <w:p w14:paraId="18CA4A6F" w14:textId="7277A92D" w:rsidR="009130B4" w:rsidRDefault="009130B4" w:rsidP="00080F42">
      <w:pPr>
        <w:pStyle w:val="Heading3"/>
        <w:numPr>
          <w:ilvl w:val="0"/>
          <w:numId w:val="0"/>
        </w:numPr>
      </w:pPr>
      <w:bookmarkStart w:id="32" w:name="_Toc126249452"/>
      <w:r w:rsidRPr="003A69E6">
        <w:lastRenderedPageBreak/>
        <w:t xml:space="preserve">Postupak redovnog upisa </w:t>
      </w:r>
      <w:r w:rsidR="00080F42">
        <w:t xml:space="preserve">i redovnog upisa za djecu s </w:t>
      </w:r>
      <w:r>
        <w:t xml:space="preserve">teškoćama u razvoju </w:t>
      </w:r>
      <w:r w:rsidRPr="003A69E6">
        <w:t>u osnovnu školu</w:t>
      </w:r>
      <w:bookmarkEnd w:id="32"/>
    </w:p>
    <w:p w14:paraId="239635DB" w14:textId="141C2424" w:rsidR="009130B4" w:rsidRDefault="009130B4" w:rsidP="009130B4">
      <w:r>
        <w:t>Kada korisnik odluči podnijeti zahtjev za upis djeteta u prvi razred osnovne škole putem aplikacije eOŠ</w:t>
      </w:r>
      <w:r w:rsidR="003C2131">
        <w:t>,</w:t>
      </w:r>
      <w:r>
        <w:t xml:space="preserve"> potrebno je u glavnom izborniku s lijeve strane odabrati stavku </w:t>
      </w:r>
      <w:r w:rsidRPr="00912731">
        <w:rPr>
          <w:b/>
          <w:bCs/>
        </w:rPr>
        <w:t>Popis djece</w:t>
      </w:r>
      <w:r>
        <w:t xml:space="preserve">. Tada se u središnjem dijelu otvara zaslon s popisom sve djece mlađe od 15 godina koje korisnik ima pravo zastupati. Uz ime i prezime djeteta nalaze se i interaktivni gumbi za predaju zahtjeva za upis. Korisnik treba odabrati jedan gumb iz ponude po kojoj osnovi predaje zahtjev za svoje dijete. </w:t>
      </w:r>
    </w:p>
    <w:p w14:paraId="56116BF8" w14:textId="6E2568D3" w:rsidR="4763970C" w:rsidRDefault="4763970C" w:rsidP="4763970C"/>
    <w:p w14:paraId="4EA393A0" w14:textId="77777777" w:rsidR="00926B48" w:rsidRDefault="009130B4" w:rsidP="00926B48">
      <w:pPr>
        <w:keepNext/>
      </w:pPr>
      <w:r w:rsidRPr="00FD3262">
        <w:rPr>
          <w:noProof/>
          <w:lang w:eastAsia="hr-HR"/>
        </w:rPr>
        <w:drawing>
          <wp:inline distT="0" distB="0" distL="0" distR="0" wp14:anchorId="6B678710" wp14:editId="7DB55823">
            <wp:extent cx="5760720" cy="114808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C882" w14:textId="21B154E4" w:rsidR="009130B4" w:rsidRDefault="00926B48" w:rsidP="00926B48">
      <w:pPr>
        <w:pStyle w:val="Caption"/>
        <w:jc w:val="center"/>
      </w:pPr>
      <w:bookmarkStart w:id="33" w:name="_Toc12779150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17</w:t>
      </w:r>
      <w:r>
        <w:fldChar w:fldCharType="end"/>
      </w:r>
      <w:r>
        <w:t xml:space="preserve">. </w:t>
      </w:r>
      <w:r w:rsidRPr="009675FF">
        <w:t>Popis školskih obveznika za koje je korisnik zakonski zastupnik</w:t>
      </w:r>
      <w:bookmarkEnd w:id="33"/>
    </w:p>
    <w:p w14:paraId="27EB5555" w14:textId="77777777" w:rsidR="009130B4" w:rsidRDefault="009130B4" w:rsidP="009130B4"/>
    <w:p w14:paraId="66646460" w14:textId="7BA90B7C" w:rsidR="00926B48" w:rsidRDefault="00926B48" w:rsidP="4763970C"/>
    <w:p w14:paraId="0A357879" w14:textId="1A47307A" w:rsidR="009130B4" w:rsidRDefault="009130B4" w:rsidP="009130B4">
      <w:r>
        <w:t xml:space="preserve">Klikom na gumb </w:t>
      </w:r>
      <w:r w:rsidRPr="4763970C">
        <w:rPr>
          <w:b/>
          <w:bCs/>
        </w:rPr>
        <w:t>Redovan upis</w:t>
      </w:r>
      <w:r>
        <w:t xml:space="preserve"> (</w:t>
      </w:r>
      <w:r>
        <w:rPr>
          <w:noProof/>
          <w:lang w:eastAsia="hr-HR"/>
        </w:rPr>
        <w:drawing>
          <wp:inline distT="0" distB="0" distL="0" distR="0" wp14:anchorId="31032323" wp14:editId="06B09008">
            <wp:extent cx="822960" cy="174274"/>
            <wp:effectExtent l="0" t="0" r="0" b="0"/>
            <wp:docPr id="558" name="Slika 2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7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ili </w:t>
      </w:r>
      <w:r w:rsidRPr="00A66777">
        <w:rPr>
          <w:b/>
          <w:bCs/>
        </w:rPr>
        <w:t>Redovan upis za djecu s teškoćama u razvoju</w:t>
      </w:r>
      <w:r>
        <w:t xml:space="preserve"> (</w:t>
      </w:r>
      <w:r w:rsidR="00F65667">
        <w:rPr>
          <w:noProof/>
          <w:lang w:eastAsia="hr-HR"/>
        </w:rPr>
        <w:drawing>
          <wp:inline distT="0" distB="0" distL="0" distR="0" wp14:anchorId="6C501D94" wp14:editId="03C970DD">
            <wp:extent cx="1066800" cy="227091"/>
            <wp:effectExtent l="0" t="0" r="0" b="1905"/>
            <wp:docPr id="1739696467" name="Slika 1739696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81" cy="2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otvara se zaslon s prvim korakom zahtjeva. Kako bi zahtjev bio potpun</w:t>
      </w:r>
      <w:r w:rsidR="00A66777">
        <w:t>,</w:t>
      </w:r>
      <w:r>
        <w:t xml:space="preserve"> potrebno je proći kroz sve korake:</w:t>
      </w:r>
    </w:p>
    <w:p w14:paraId="0DA49625" w14:textId="77777777" w:rsidR="00176FF4" w:rsidRDefault="00176FF4" w:rsidP="009130B4"/>
    <w:p w14:paraId="405B5E39" w14:textId="7F2EBAD6" w:rsidR="009130B4" w:rsidRDefault="00151CEF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jednom ili oba roditelja/skrbnika</w:t>
      </w:r>
    </w:p>
    <w:p w14:paraId="0C3A8741" w14:textId="3FE6A838" w:rsidR="009130B4" w:rsidRDefault="00151CEF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3C637439" w14:textId="641EED67" w:rsidR="009130B4" w:rsidRDefault="00151CEF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o</w:t>
      </w:r>
      <w:r w:rsidR="009130B4">
        <w:t>dabir škole</w:t>
      </w:r>
    </w:p>
    <w:p w14:paraId="4E6E7D9B" w14:textId="6FEC5C2D" w:rsidR="009130B4" w:rsidRDefault="00151CEF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i</w:t>
      </w:r>
      <w:r w:rsidR="009130B4">
        <w:t>nicijalni upitnik</w:t>
      </w:r>
    </w:p>
    <w:p w14:paraId="7FD58769" w14:textId="5F9B67AA" w:rsidR="009130B4" w:rsidRDefault="00151CEF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rilaganje dokumentacije</w:t>
      </w:r>
    </w:p>
    <w:p w14:paraId="3DB8BAC2" w14:textId="13A14E5F" w:rsidR="009130B4" w:rsidRDefault="00151CEF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otvrda zahtjeva</w:t>
      </w:r>
      <w:r>
        <w:t>.</w:t>
      </w:r>
    </w:p>
    <w:p w14:paraId="358767DC" w14:textId="77777777" w:rsidR="00926B48" w:rsidRDefault="009130B4" w:rsidP="00926B48">
      <w:pPr>
        <w:keepNext/>
        <w:jc w:val="center"/>
      </w:pPr>
      <w:r w:rsidRPr="00B358C0">
        <w:rPr>
          <w:noProof/>
          <w:lang w:eastAsia="hr-HR"/>
        </w:rPr>
        <w:lastRenderedPageBreak/>
        <w:drawing>
          <wp:inline distT="0" distB="0" distL="0" distR="0" wp14:anchorId="775AE857" wp14:editId="759038A1">
            <wp:extent cx="2156647" cy="3947502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56647" cy="39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88CE" w14:textId="49676EB8" w:rsidR="009130B4" w:rsidRDefault="00926B48" w:rsidP="00926B48">
      <w:pPr>
        <w:pStyle w:val="Caption"/>
        <w:jc w:val="center"/>
      </w:pPr>
      <w:bookmarkStart w:id="34" w:name="_Toc12779150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18</w:t>
      </w:r>
      <w:r>
        <w:fldChar w:fldCharType="end"/>
      </w:r>
      <w:r>
        <w:t xml:space="preserve">. </w:t>
      </w:r>
      <w:r w:rsidRPr="007F5AD9">
        <w:t>Koraci pri popunjavanju zahtjeva</w:t>
      </w:r>
      <w:bookmarkEnd w:id="34"/>
    </w:p>
    <w:p w14:paraId="04F91F32" w14:textId="77777777" w:rsidR="00926B48" w:rsidRDefault="00926B48" w:rsidP="009130B4"/>
    <w:p w14:paraId="75C8974F" w14:textId="18014D24" w:rsidR="009130B4" w:rsidRDefault="009130B4" w:rsidP="009130B4">
      <w:r>
        <w:t xml:space="preserve">Nakon unosa obveznih podataka na svakom koraku korisnik prelazi na sljedeći korak klikom na interaktivni gumb </w:t>
      </w:r>
      <w:r w:rsidRPr="00751349">
        <w:rPr>
          <w:b/>
        </w:rPr>
        <w:t>Potvrdi i nastavi</w:t>
      </w:r>
      <w:r>
        <w:t xml:space="preserve"> (</w:t>
      </w:r>
      <w:r w:rsidRPr="00415337">
        <w:rPr>
          <w:noProof/>
          <w:lang w:eastAsia="hr-HR"/>
        </w:rPr>
        <w:drawing>
          <wp:inline distT="0" distB="0" distL="0" distR="0" wp14:anchorId="38D96F66" wp14:editId="08938016">
            <wp:extent cx="944880" cy="205408"/>
            <wp:effectExtent l="0" t="0" r="7620" b="444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55499" cy="20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zaslona.</w:t>
      </w:r>
    </w:p>
    <w:p w14:paraId="2B61A145" w14:textId="6DCE9E5D" w:rsidR="009130B4" w:rsidRDefault="009130B4" w:rsidP="009130B4">
      <w:r>
        <w:t>Od unesenih promjen</w:t>
      </w:r>
      <w:r w:rsidR="00151CEF">
        <w:t>a</w:t>
      </w:r>
      <w:r>
        <w:t xml:space="preserve"> korisnik može </w:t>
      </w:r>
      <w:r w:rsidR="00151CEF">
        <w:t xml:space="preserve">odustati </w:t>
      </w:r>
      <w:r>
        <w:t xml:space="preserve">u bilo kojem trenutku klikom na interaktivni gumb </w:t>
      </w:r>
      <w:r w:rsidRPr="00751349">
        <w:rPr>
          <w:b/>
        </w:rPr>
        <w:t>Odustani</w:t>
      </w:r>
      <w:r>
        <w:t xml:space="preserve"> (</w:t>
      </w:r>
      <w:r w:rsidRPr="00DB713D">
        <w:rPr>
          <w:noProof/>
          <w:lang w:eastAsia="hr-HR"/>
        </w:rPr>
        <w:drawing>
          <wp:inline distT="0" distB="0" distL="0" distR="0" wp14:anchorId="1DA59247" wp14:editId="73E96FCD">
            <wp:extent cx="617220" cy="199689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1998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5B749960" w14:textId="77777777" w:rsidR="009130B4" w:rsidRDefault="009130B4" w:rsidP="009130B4">
      <w:r>
        <w:t xml:space="preserve">Sve unesene podatke korisnik u bilo kojem trenutku može spremiti i naknadno nastaviti s popunjavanjem zahtjeva klikom na interaktivni gumb </w:t>
      </w:r>
      <w:r w:rsidRPr="00751349">
        <w:rPr>
          <w:b/>
        </w:rPr>
        <w:t>Spremi i zatvori</w:t>
      </w:r>
      <w:r>
        <w:t xml:space="preserve"> (</w:t>
      </w:r>
      <w:r w:rsidRPr="00C626D6">
        <w:rPr>
          <w:noProof/>
          <w:lang w:eastAsia="hr-HR"/>
        </w:rPr>
        <w:drawing>
          <wp:inline distT="0" distB="0" distL="0" distR="0" wp14:anchorId="5D730CA6" wp14:editId="21B91BD7">
            <wp:extent cx="792480" cy="188268"/>
            <wp:effectExtent l="0" t="0" r="7620" b="254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17878" cy="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232CD264" w14:textId="711B1DE3" w:rsidR="009130B4" w:rsidRDefault="009130B4" w:rsidP="00926B48">
      <w:pPr>
        <w:pStyle w:val="Heading3"/>
        <w:numPr>
          <w:ilvl w:val="0"/>
          <w:numId w:val="0"/>
        </w:numPr>
        <w:ind w:left="851" w:hanging="851"/>
      </w:pPr>
      <w:bookmarkStart w:id="35" w:name="_Toc126249453"/>
      <w:r>
        <w:t>Poda</w:t>
      </w:r>
      <w:r w:rsidR="00B6021A">
        <w:t>t</w:t>
      </w:r>
      <w:r>
        <w:t>ci o roditelju: Roditelj/skrbnik</w:t>
      </w:r>
      <w:r w:rsidR="00B6021A">
        <w:t xml:space="preserve"> </w:t>
      </w:r>
      <w:r>
        <w:t>1</w:t>
      </w:r>
      <w:bookmarkEnd w:id="35"/>
    </w:p>
    <w:p w14:paraId="15681E01" w14:textId="703EE1CD" w:rsidR="009130B4" w:rsidRPr="00395930" w:rsidRDefault="009130B4" w:rsidP="00C5671C">
      <w:pPr>
        <w:rPr>
          <w:strike/>
        </w:rPr>
      </w:pPr>
      <w:r>
        <w:t>Prvi korak zahtjeva od korisnika traži popunjavanje podataka o prvom roditelju/skrbniku. To je korisnik koji je prijavljen u sustav i kroz aplikaciju eOŠ popunjava zahtjev. Radi pojednostavljivanja cijelog procesa od predaje zahtjeva do upisa u osnovnu školu aplikacija je povezana s državnim servisima dostupnim</w:t>
      </w:r>
      <w:r w:rsidR="00B6021A">
        <w:t>a</w:t>
      </w:r>
      <w:r>
        <w:t xml:space="preserve"> punoljetnim građanima Republike Hrvatske. Sukladno tome</w:t>
      </w:r>
      <w:r w:rsidR="00B6021A">
        <w:t>,</w:t>
      </w:r>
      <w:r>
        <w:t xml:space="preserve"> većina podataka o roditelju/skrbniku 1 (koji popunjava zahtjev) dohvaćena </w:t>
      </w:r>
      <w:r w:rsidR="00B6021A">
        <w:t xml:space="preserve">je </w:t>
      </w:r>
      <w:r>
        <w:t xml:space="preserve">iz vanjskih servisa i ne može se mijenjati. </w:t>
      </w:r>
    </w:p>
    <w:p w14:paraId="7B247198" w14:textId="35BF4098" w:rsidR="00751349" w:rsidRDefault="009130B4" w:rsidP="009130B4">
      <w:r>
        <w:t>U slučaju da su poda</w:t>
      </w:r>
      <w:r w:rsidR="00B6021A">
        <w:t>t</w:t>
      </w:r>
      <w:r>
        <w:t>ci uvezeni iz vanjskih servisa krivi</w:t>
      </w:r>
      <w:r w:rsidR="00B6021A">
        <w:t>,</w:t>
      </w:r>
      <w:r>
        <w:t xml:space="preserve"> korisnik se treba </w:t>
      </w:r>
      <w:r w:rsidR="00B6021A">
        <w:t xml:space="preserve">izravno </w:t>
      </w:r>
      <w:r>
        <w:t xml:space="preserve">obratiti instituciji koja te podatke održava i tamo ih izmijeniti (MUP, Matični ured). </w:t>
      </w:r>
    </w:p>
    <w:p w14:paraId="5653B87F" w14:textId="629B38CC" w:rsidR="009130B4" w:rsidRDefault="009130B4" w:rsidP="009130B4">
      <w:r>
        <w:lastRenderedPageBreak/>
        <w:t>Nakon što su poda</w:t>
      </w:r>
      <w:r w:rsidR="00B6021A">
        <w:t>t</w:t>
      </w:r>
      <w:r>
        <w:t>ci ispravljeni kod nadležnih institucija</w:t>
      </w:r>
      <w:r w:rsidR="00B6021A">
        <w:t>,</w:t>
      </w:r>
      <w:r>
        <w:t xml:space="preserve"> u aplikaciji je potrebno ažurirati podatke (dohvatiti nove ispravljene podatke) klikom na interaktivni gumb </w:t>
      </w:r>
      <w:r w:rsidRPr="00751349">
        <w:rPr>
          <w:b/>
        </w:rPr>
        <w:t>Osvježi podatke</w:t>
      </w:r>
      <w:r>
        <w:t xml:space="preserve"> (</w:t>
      </w:r>
      <w:r w:rsidRPr="006C55D3">
        <w:rPr>
          <w:noProof/>
          <w:lang w:eastAsia="hr-HR"/>
        </w:rPr>
        <w:drawing>
          <wp:inline distT="0" distB="0" distL="0" distR="0" wp14:anchorId="556DD149" wp14:editId="7102B09D">
            <wp:extent cx="822960" cy="203479"/>
            <wp:effectExtent l="0" t="0" r="0" b="6350"/>
            <wp:docPr id="55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40857" cy="2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25C7AEAB" w14:textId="77777777" w:rsidR="00926B48" w:rsidRDefault="009130B4" w:rsidP="00926B48">
      <w:pPr>
        <w:keepNext/>
        <w:jc w:val="center"/>
      </w:pPr>
      <w:r w:rsidRPr="00564EF0">
        <w:rPr>
          <w:noProof/>
          <w:lang w:eastAsia="hr-HR"/>
        </w:rPr>
        <w:drawing>
          <wp:inline distT="0" distB="0" distL="0" distR="0" wp14:anchorId="0F3E61BD" wp14:editId="623DB538">
            <wp:extent cx="5463928" cy="4907280"/>
            <wp:effectExtent l="0" t="0" r="3810" b="762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72071" cy="491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B973" w14:textId="57784584" w:rsidR="009130B4" w:rsidRDefault="00926B48" w:rsidP="00926B48">
      <w:pPr>
        <w:pStyle w:val="Caption"/>
        <w:jc w:val="center"/>
      </w:pPr>
      <w:bookmarkStart w:id="36" w:name="_Toc12779150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19</w:t>
      </w:r>
      <w:r>
        <w:fldChar w:fldCharType="end"/>
      </w:r>
      <w:r>
        <w:t xml:space="preserve">. </w:t>
      </w:r>
      <w:r w:rsidRPr="00483953">
        <w:t>Poda</w:t>
      </w:r>
      <w:r w:rsidR="00B6021A">
        <w:t>t</w:t>
      </w:r>
      <w:r w:rsidRPr="00483953">
        <w:t>ci dohvaćeni iz vanjskih servisa i interaktivni gumbi</w:t>
      </w:r>
      <w:bookmarkEnd w:id="36"/>
    </w:p>
    <w:p w14:paraId="62AE3EED" w14:textId="423CC3DA" w:rsidR="009130B4" w:rsidRDefault="009130B4" w:rsidP="009130B4">
      <w:r>
        <w:t>Na stranici su prikazani poda</w:t>
      </w:r>
      <w:r w:rsidR="00B6021A">
        <w:t>t</w:t>
      </w:r>
      <w:r>
        <w:t xml:space="preserve">ci dohvaćeni iz vanjskih servisa, no neke </w:t>
      </w:r>
      <w:r w:rsidR="00B6021A">
        <w:t xml:space="preserve">je </w:t>
      </w:r>
      <w:r>
        <w:t xml:space="preserve">podatke ipak potrebno popuniti. Korisnik je obvezan popuniti podatke u poljima označenim zvjezdicom (*). U polja pokraj podataka o nacionalnoj manjini i nacionalnosti korisnik može odabrati opciju </w:t>
      </w:r>
      <w:r w:rsidRPr="00B6021A">
        <w:rPr>
          <w:b/>
          <w:bCs/>
        </w:rPr>
        <w:t>Ne želim se izjasniti</w:t>
      </w:r>
      <w:r>
        <w:t>, a za podatak o nacionalnosti</w:t>
      </w:r>
      <w:r w:rsidR="00B6021A">
        <w:t>,</w:t>
      </w:r>
      <w:r>
        <w:t xml:space="preserve"> osim već navedenog</w:t>
      </w:r>
      <w:r w:rsidR="00B6021A">
        <w:t>,</w:t>
      </w:r>
      <w:r>
        <w:t xml:space="preserve"> može odabrati i opciju </w:t>
      </w:r>
      <w:r w:rsidRPr="00B6021A">
        <w:rPr>
          <w:b/>
          <w:bCs/>
        </w:rPr>
        <w:t>Neopredijeljen</w:t>
      </w:r>
      <w:r>
        <w:t xml:space="preserve">. Obvezna polja koja treba popuniti su </w:t>
      </w:r>
      <w:r w:rsidR="00B6021A">
        <w:rPr>
          <w:b/>
          <w:bCs/>
        </w:rPr>
        <w:t>o</w:t>
      </w:r>
      <w:r w:rsidRPr="00B6021A">
        <w:rPr>
          <w:b/>
          <w:bCs/>
        </w:rPr>
        <w:t>dnos prema djetetu</w:t>
      </w:r>
      <w:r>
        <w:t xml:space="preserve"> (iz padajućeg izbornika može odabrati jednu od opcija: otac, majka, skrbnik), </w:t>
      </w:r>
      <w:r w:rsidRPr="00B6021A">
        <w:rPr>
          <w:b/>
          <w:bCs/>
        </w:rPr>
        <w:t>stručna sprema</w:t>
      </w:r>
      <w:r>
        <w:t xml:space="preserve"> (odabire odgovarajuću stručnu spremu iz padajućeg izbornika) </w:t>
      </w:r>
      <w:r w:rsidRPr="00B6021A">
        <w:rPr>
          <w:b/>
          <w:bCs/>
        </w:rPr>
        <w:t>zanimanje</w:t>
      </w:r>
      <w:r>
        <w:t xml:space="preserve"> te </w:t>
      </w:r>
      <w:r w:rsidRPr="00B6021A">
        <w:rPr>
          <w:b/>
          <w:bCs/>
        </w:rPr>
        <w:t>kontakt poda</w:t>
      </w:r>
      <w:r w:rsidR="004276A9">
        <w:rPr>
          <w:b/>
          <w:bCs/>
        </w:rPr>
        <w:t>t</w:t>
      </w:r>
      <w:r w:rsidRPr="00B6021A">
        <w:rPr>
          <w:b/>
          <w:bCs/>
        </w:rPr>
        <w:t>ci</w:t>
      </w:r>
      <w:r>
        <w:t xml:space="preserve"> (kontakt telefon i </w:t>
      </w:r>
      <w:r w:rsidR="00B6021A">
        <w:t>adresa elektroničke pošte</w:t>
      </w:r>
      <w:r>
        <w:t xml:space="preserve">). Obvezno je popuniti polje u kojem se iz padajućeg izbornika </w:t>
      </w:r>
      <w:r w:rsidR="00B6021A">
        <w:t xml:space="preserve">može </w:t>
      </w:r>
      <w:r>
        <w:t>odabrati opcija ima li dijete jednog ili dva roditelja</w:t>
      </w:r>
      <w:r w:rsidR="00B6021A">
        <w:t>/</w:t>
      </w:r>
      <w:r>
        <w:t>skrbnika. Također je obvezno iz padajućeg izbornika odabrati opciju na koji način korisnik želi primati obavijesti: e-mailom ili na kućnu adresu.</w:t>
      </w:r>
    </w:p>
    <w:p w14:paraId="51B0FC10" w14:textId="4D2C4636" w:rsidR="009130B4" w:rsidRDefault="009130B4" w:rsidP="009130B4">
      <w:r>
        <w:t xml:space="preserve">Kako bi bio moguć </w:t>
      </w:r>
      <w:r w:rsidR="00B6021A">
        <w:t>prijelaz</w:t>
      </w:r>
      <w:r>
        <w:t xml:space="preserve"> na sljedeći korak</w:t>
      </w:r>
      <w:r w:rsidR="00B6021A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</w:t>
      </w:r>
      <w:r>
        <w:t>vi (</w:t>
      </w:r>
      <w:r w:rsidRPr="005149F0">
        <w:rPr>
          <w:noProof/>
          <w:lang w:eastAsia="hr-HR"/>
        </w:rPr>
        <w:drawing>
          <wp:inline distT="0" distB="0" distL="0" distR="0" wp14:anchorId="727A7E25" wp14:editId="60464D99">
            <wp:extent cx="891540" cy="221534"/>
            <wp:effectExtent l="0" t="0" r="3810" b="762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45B2CC98" w14:textId="77777777" w:rsidR="00926B48" w:rsidRDefault="009130B4" w:rsidP="00926B48">
      <w:pPr>
        <w:keepNext/>
        <w:jc w:val="center"/>
      </w:pPr>
      <w:r w:rsidRPr="00DF1D2C">
        <w:rPr>
          <w:noProof/>
          <w:lang w:eastAsia="hr-HR"/>
        </w:rPr>
        <w:lastRenderedPageBreak/>
        <w:drawing>
          <wp:inline distT="0" distB="0" distL="0" distR="0" wp14:anchorId="041BBFAD" wp14:editId="37950233">
            <wp:extent cx="5760720" cy="326644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2D638" w14:textId="602CDCEB" w:rsidR="009130B4" w:rsidRDefault="00926B48" w:rsidP="00926B48">
      <w:pPr>
        <w:pStyle w:val="Caption"/>
        <w:jc w:val="center"/>
      </w:pPr>
      <w:bookmarkStart w:id="37" w:name="_Toc12779150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20</w:t>
      </w:r>
      <w:r>
        <w:fldChar w:fldCharType="end"/>
      </w:r>
      <w:r>
        <w:t xml:space="preserve">. </w:t>
      </w:r>
      <w:r w:rsidRPr="00C55D37">
        <w:t>Prikaz polja koje korisnik mora popuniti</w:t>
      </w:r>
      <w:bookmarkEnd w:id="37"/>
    </w:p>
    <w:p w14:paraId="65821094" w14:textId="040D497E" w:rsidR="009130B4" w:rsidRDefault="009130B4" w:rsidP="009130B4"/>
    <w:p w14:paraId="49C2DA74" w14:textId="0F135BA1" w:rsidR="009130B4" w:rsidRDefault="009130B4" w:rsidP="00926B48">
      <w:pPr>
        <w:pStyle w:val="Heading3"/>
        <w:numPr>
          <w:ilvl w:val="0"/>
          <w:numId w:val="0"/>
        </w:numPr>
        <w:ind w:left="851" w:hanging="851"/>
      </w:pPr>
      <w:bookmarkStart w:id="38" w:name="_Toc126249454"/>
      <w:r>
        <w:t>Poda</w:t>
      </w:r>
      <w:r w:rsidR="00B6021A">
        <w:t>t</w:t>
      </w:r>
      <w:r>
        <w:t>ci o roditelju: Roditelj/skrbnik</w:t>
      </w:r>
      <w:r w:rsidR="00B6021A">
        <w:t xml:space="preserve"> </w:t>
      </w:r>
      <w:r>
        <w:t>2</w:t>
      </w:r>
      <w:bookmarkEnd w:id="38"/>
    </w:p>
    <w:p w14:paraId="53436211" w14:textId="1ADFAEEF" w:rsidR="009130B4" w:rsidRDefault="00B6021A" w:rsidP="009130B4">
      <w:r>
        <w:t>A</w:t>
      </w:r>
      <w:r w:rsidR="009130B4">
        <w:t>ko je prilikom popunjavanja podataka o Roditelju/skrbniku</w:t>
      </w:r>
      <w:r>
        <w:t xml:space="preserve"> </w:t>
      </w:r>
      <w:r w:rsidR="009130B4">
        <w:t>1 odabrana opcija da dijete ima dva roditelja</w:t>
      </w:r>
      <w:r w:rsidR="00416F51">
        <w:t>/skrbnika</w:t>
      </w:r>
      <w:r w:rsidR="001C514E">
        <w:t>,</w:t>
      </w:r>
      <w:r w:rsidR="009130B4">
        <w:t xml:space="preserve"> u ovom koraku će se otvoriti zaslon s prikazom stanice na kojoj treba popuniti podatke za drugog roditelja/skrbnika. Potrebno je upisati točno prezime i ime i OIB drugog roditelja</w:t>
      </w:r>
      <w:r w:rsidR="00416F51">
        <w:t>/skrbnika</w:t>
      </w:r>
      <w:r w:rsidR="009130B4">
        <w:t xml:space="preserve"> te kliknuti na interaktivni gumb </w:t>
      </w:r>
      <w:r w:rsidR="009130B4" w:rsidRPr="00751349">
        <w:rPr>
          <w:b/>
        </w:rPr>
        <w:t>Provjeri ispravnost unesenih podataka</w:t>
      </w:r>
      <w:r w:rsidR="009130B4">
        <w:t xml:space="preserve"> (</w:t>
      </w:r>
      <w:r w:rsidR="009130B4" w:rsidRPr="00652305">
        <w:rPr>
          <w:noProof/>
          <w:lang w:eastAsia="hr-HR"/>
        </w:rPr>
        <w:drawing>
          <wp:inline distT="0" distB="0" distL="0" distR="0" wp14:anchorId="6A823AC3" wp14:editId="21153BAF">
            <wp:extent cx="1531620" cy="196993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75612" cy="2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5B15FC6B" w14:textId="54D1B6A8" w:rsidR="009130B4" w:rsidRDefault="001C514E" w:rsidP="009130B4">
      <w:r>
        <w:t>A</w:t>
      </w:r>
      <w:r w:rsidR="009130B4">
        <w:t>ko su poda</w:t>
      </w:r>
      <w:r w:rsidR="004276A9">
        <w:t>t</w:t>
      </w:r>
      <w:r w:rsidR="009130B4">
        <w:t>ci uspješno preuzeti</w:t>
      </w:r>
      <w:r>
        <w:t>,</w:t>
      </w:r>
      <w:r w:rsidR="009130B4">
        <w:t xml:space="preserve"> na zaslonu će se pojaviti poruka o tome (</w:t>
      </w:r>
      <w:r w:rsidR="009130B4" w:rsidRPr="00545BC4">
        <w:rPr>
          <w:noProof/>
          <w:lang w:eastAsia="hr-HR"/>
        </w:rPr>
        <w:drawing>
          <wp:inline distT="0" distB="0" distL="0" distR="0" wp14:anchorId="469F712E" wp14:editId="6DC5CBEC">
            <wp:extent cx="1257300" cy="207973"/>
            <wp:effectExtent l="0" t="0" r="0" b="190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09077" cy="2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>). Preuzeti poda</w:t>
      </w:r>
      <w:r>
        <w:t>t</w:t>
      </w:r>
      <w:r w:rsidR="009130B4">
        <w:t>ci odnose se na spol i dob drugog roditelja</w:t>
      </w:r>
      <w:r w:rsidR="00416F51">
        <w:t>/skrbnika</w:t>
      </w:r>
      <w:r w:rsidR="009130B4">
        <w:t xml:space="preserve"> (godina rođenja). </w:t>
      </w:r>
    </w:p>
    <w:p w14:paraId="75817154" w14:textId="034070EE" w:rsidR="009130B4" w:rsidRDefault="009130B4" w:rsidP="009130B4">
      <w:r>
        <w:t>Ako neki od popunjenih podataka nisu ispravno uneseni</w:t>
      </w:r>
      <w:r w:rsidR="001C514E">
        <w:t>,</w:t>
      </w:r>
      <w:r>
        <w:t xml:space="preserve"> pojavit će se greška i s daljnjim unosom zahtjeva neće biti moguće nastaviti.</w:t>
      </w:r>
    </w:p>
    <w:p w14:paraId="2F5033EE" w14:textId="77777777" w:rsidR="00926B48" w:rsidRDefault="009130B4" w:rsidP="00926B48">
      <w:pPr>
        <w:keepNext/>
      </w:pPr>
      <w:r w:rsidRPr="00F01AEF">
        <w:rPr>
          <w:noProof/>
          <w:lang w:eastAsia="hr-HR"/>
        </w:rPr>
        <w:lastRenderedPageBreak/>
        <w:drawing>
          <wp:inline distT="0" distB="0" distL="0" distR="0" wp14:anchorId="582D113F" wp14:editId="53FB891C">
            <wp:extent cx="5760720" cy="2146300"/>
            <wp:effectExtent l="0" t="0" r="0" b="635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A944" w14:textId="735450C0" w:rsidR="009130B4" w:rsidRDefault="00926B48" w:rsidP="00926B48">
      <w:pPr>
        <w:pStyle w:val="Caption"/>
        <w:jc w:val="center"/>
      </w:pPr>
      <w:bookmarkStart w:id="39" w:name="_Toc12779150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21</w:t>
      </w:r>
      <w:r>
        <w:fldChar w:fldCharType="end"/>
      </w:r>
      <w:r>
        <w:t xml:space="preserve">. </w:t>
      </w:r>
      <w:r w:rsidRPr="00025F40">
        <w:t>Prikaz greške prilikom unosa</w:t>
      </w:r>
      <w:bookmarkEnd w:id="39"/>
    </w:p>
    <w:p w14:paraId="7BA66C1F" w14:textId="31FB0115" w:rsidR="009130B4" w:rsidRDefault="009130B4" w:rsidP="009130B4">
      <w:r>
        <w:t>Nakon uspješno preuzetih podataka iz vanjskih servisa potrebno je upisati još neke podatke o drugom roditelju</w:t>
      </w:r>
      <w:r w:rsidR="00416F51">
        <w:t>/skrbniku</w:t>
      </w:r>
      <w:r>
        <w:t xml:space="preserve">. Polja koja su obvezna za popuniti </w:t>
      </w:r>
      <w:r w:rsidR="001C514E">
        <w:t>su:</w:t>
      </w:r>
      <w:r>
        <w:t xml:space="preserve"> </w:t>
      </w:r>
      <w:r w:rsidRPr="001C514E">
        <w:rPr>
          <w:b/>
          <w:bCs/>
        </w:rPr>
        <w:t>stručna sprema</w:t>
      </w:r>
      <w:r>
        <w:t xml:space="preserve"> drugog roditelja</w:t>
      </w:r>
      <w:r w:rsidR="00416F51">
        <w:t>/skrbnika</w:t>
      </w:r>
      <w:r>
        <w:t xml:space="preserve"> (potrebno je odabrati jednu od opcija iz padajućeg izbornika) te upisati zanimanje. Poda</w:t>
      </w:r>
      <w:r w:rsidR="001C514E">
        <w:t>t</w:t>
      </w:r>
      <w:r>
        <w:t xml:space="preserve">ci za kontakt (telefon i </w:t>
      </w:r>
      <w:r w:rsidR="001C514E">
        <w:t>adresa elektroničke pošte</w:t>
      </w:r>
      <w:r>
        <w:t>) drugog roditelja</w:t>
      </w:r>
      <w:r w:rsidR="00416F51">
        <w:t xml:space="preserve">/skrbnika </w:t>
      </w:r>
      <w:r>
        <w:t>mogu se upisati proizvoljno, ali nisu obvezni. Obvezno je iz padajućeg izbornika odabrati opciju odnosa drugog roditelja</w:t>
      </w:r>
      <w:r w:rsidR="00416F51">
        <w:t>/skrbnika</w:t>
      </w:r>
      <w:r>
        <w:t xml:space="preserve"> prema djetetu. </w:t>
      </w:r>
    </w:p>
    <w:p w14:paraId="3A8EDE18" w14:textId="3CF481B4" w:rsidR="009130B4" w:rsidRDefault="009130B4" w:rsidP="009130B4">
      <w:r>
        <w:t>Kako bi bio moguć prelazak na sljedeći korak</w:t>
      </w:r>
      <w:r w:rsidR="001C514E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 xml:space="preserve"> (</w:t>
      </w:r>
      <w:r w:rsidRPr="005149F0">
        <w:rPr>
          <w:noProof/>
          <w:lang w:eastAsia="hr-HR"/>
        </w:rPr>
        <w:drawing>
          <wp:inline distT="0" distB="0" distL="0" distR="0" wp14:anchorId="73C7CE3C" wp14:editId="533FD68C">
            <wp:extent cx="891540" cy="221534"/>
            <wp:effectExtent l="0" t="0" r="3810" b="762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15EB09E0" w14:textId="0BE8AEC1" w:rsidR="009130B4" w:rsidRDefault="001C514E" w:rsidP="009130B4">
      <w:r>
        <w:t>A</w:t>
      </w:r>
      <w:r w:rsidR="009130B4">
        <w:t>ko se korisnik želi vratiti na prethodni korak</w:t>
      </w:r>
      <w:r>
        <w:t>,</w:t>
      </w:r>
      <w:r w:rsidR="009130B4">
        <w:t xml:space="preserve"> može to učiniti odabirom gumba </w:t>
      </w:r>
      <w:r w:rsidR="009130B4" w:rsidRPr="4763970C">
        <w:rPr>
          <w:b/>
          <w:bCs/>
        </w:rPr>
        <w:t>Prethodni korak</w:t>
      </w:r>
      <w:r w:rsidR="00751349">
        <w:t xml:space="preserve"> </w:t>
      </w:r>
      <w:r w:rsidR="009130B4">
        <w:t>(</w:t>
      </w:r>
      <w:r w:rsidR="009130B4">
        <w:rPr>
          <w:noProof/>
          <w:lang w:eastAsia="hr-HR"/>
        </w:rPr>
        <w:drawing>
          <wp:inline distT="0" distB="0" distL="0" distR="0" wp14:anchorId="53169159" wp14:editId="39F3BB54">
            <wp:extent cx="746760" cy="166922"/>
            <wp:effectExtent l="0" t="0" r="0" b="508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6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>) koji se nalazi u donjem lijevom uglu stranice.</w:t>
      </w:r>
      <w:r w:rsidR="0043738B">
        <w:t xml:space="preserve"> Ova mogućnost </w:t>
      </w:r>
      <w:r w:rsidR="00A86FD7">
        <w:t xml:space="preserve">vraćanja na prethodni korak </w:t>
      </w:r>
      <w:r w:rsidR="0043738B">
        <w:t>nudi se u bilo kojem trenutku</w:t>
      </w:r>
      <w:r>
        <w:t>,</w:t>
      </w:r>
      <w:r w:rsidR="0043738B" w:rsidRPr="0043738B">
        <w:t xml:space="preserve"> neovisno na kojem </w:t>
      </w:r>
      <w:r w:rsidR="00A86FD7">
        <w:t xml:space="preserve">se </w:t>
      </w:r>
      <w:r w:rsidR="0043738B" w:rsidRPr="0043738B">
        <w:t xml:space="preserve">koraku kod popunjavanja zahtjeva </w:t>
      </w:r>
      <w:r w:rsidR="00A86FD7">
        <w:t>korisnik nalazi</w:t>
      </w:r>
      <w:r w:rsidR="006224B2">
        <w:t>,</w:t>
      </w:r>
      <w:r w:rsidR="00A86FD7">
        <w:t xml:space="preserve"> </w:t>
      </w:r>
      <w:r w:rsidR="0043738B" w:rsidRPr="0043738B">
        <w:t xml:space="preserve">sve dok </w:t>
      </w:r>
      <w:r w:rsidR="00680C0F">
        <w:t xml:space="preserve">se </w:t>
      </w:r>
      <w:r w:rsidR="0043738B" w:rsidRPr="0043738B">
        <w:t>zahtjev</w:t>
      </w:r>
      <w:r w:rsidR="00680C0F">
        <w:t xml:space="preserve"> </w:t>
      </w:r>
      <w:r w:rsidR="00680C0F" w:rsidRPr="0043738B">
        <w:t>ne preda</w:t>
      </w:r>
      <w:r w:rsidR="00A86FD7">
        <w:t>.</w:t>
      </w:r>
    </w:p>
    <w:p w14:paraId="744CB57F" w14:textId="77777777" w:rsidR="00926B48" w:rsidRDefault="009130B4" w:rsidP="00926B48">
      <w:pPr>
        <w:keepNext/>
      </w:pPr>
      <w:r w:rsidRPr="003E552E">
        <w:rPr>
          <w:noProof/>
          <w:lang w:eastAsia="hr-HR"/>
        </w:rPr>
        <w:drawing>
          <wp:inline distT="0" distB="0" distL="0" distR="0" wp14:anchorId="6E757062" wp14:editId="2A654D73">
            <wp:extent cx="5760720" cy="330136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90F7" w14:textId="4EBC3F59" w:rsidR="009130B4" w:rsidRDefault="00926B48" w:rsidP="00926B48">
      <w:pPr>
        <w:pStyle w:val="Caption"/>
      </w:pPr>
      <w:bookmarkStart w:id="40" w:name="_Toc12779151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22</w:t>
      </w:r>
      <w:r>
        <w:fldChar w:fldCharType="end"/>
      </w:r>
      <w:r>
        <w:t xml:space="preserve">. </w:t>
      </w:r>
      <w:r w:rsidRPr="003052FF">
        <w:t>Prikaz polja koje korisnik mora popuniti za drugog roditelja/skrbnika</w:t>
      </w:r>
      <w:bookmarkEnd w:id="40"/>
    </w:p>
    <w:p w14:paraId="56D9F1D0" w14:textId="77777777" w:rsidR="00926B48" w:rsidRDefault="00926B48" w:rsidP="009130B4"/>
    <w:p w14:paraId="13DB1430" w14:textId="2F297F09" w:rsidR="00926B48" w:rsidRDefault="009130B4" w:rsidP="009130B4">
      <w:r>
        <w:t>Ako drugi roditelj</w:t>
      </w:r>
      <w:r w:rsidR="006224B2">
        <w:t>/skrbnik</w:t>
      </w:r>
      <w:r>
        <w:t xml:space="preserve"> ne posjeduje OIB</w:t>
      </w:r>
      <w:r w:rsidR="006224B2">
        <w:t>,</w:t>
      </w:r>
      <w:r>
        <w:t xml:space="preserve"> </w:t>
      </w:r>
      <w:r w:rsidR="006224B2">
        <w:t xml:space="preserve">to je </w:t>
      </w:r>
      <w:r>
        <w:t>za njega potrebno naznačiti klikom na kvadratić ispred oznake</w:t>
      </w:r>
      <w:r w:rsidR="00926B48">
        <w:t>:</w:t>
      </w:r>
      <w:r w:rsidR="00A31E39">
        <w:t xml:space="preserve"> </w:t>
      </w:r>
    </w:p>
    <w:p w14:paraId="7304F81A" w14:textId="40376539" w:rsidR="00926B48" w:rsidRDefault="006224B2" w:rsidP="00926B48">
      <w:pPr>
        <w:pStyle w:val="ListParagraph"/>
        <w:numPr>
          <w:ilvl w:val="0"/>
          <w:numId w:val="34"/>
        </w:numPr>
      </w:pPr>
      <w:r>
        <w:t>r</w:t>
      </w:r>
      <w:r w:rsidR="009130B4">
        <w:t>oditelj/skrbnik</w:t>
      </w:r>
      <w:r>
        <w:t xml:space="preserve"> </w:t>
      </w:r>
      <w:r w:rsidR="009130B4">
        <w:t>2 ne posjeduje OIB (</w:t>
      </w:r>
      <w:r w:rsidR="009130B4" w:rsidRPr="008F3511">
        <w:rPr>
          <w:noProof/>
          <w:lang w:eastAsia="hr-HR"/>
        </w:rPr>
        <w:drawing>
          <wp:inline distT="0" distB="0" distL="0" distR="0" wp14:anchorId="0B58F359" wp14:editId="6E7C4424">
            <wp:extent cx="1592580" cy="163477"/>
            <wp:effectExtent l="19050" t="19050" r="7620" b="2730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27555" cy="16706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5A6406B9" w14:textId="164EBA5B" w:rsidR="009130B4" w:rsidRDefault="009130B4" w:rsidP="009130B4">
      <w:r>
        <w:t>U tom slučaju potrebno je popuniti sve tražene podatke koji se upisuju temeljem zamjenskog identifikatora: putovnice, posebn</w:t>
      </w:r>
      <w:r w:rsidR="006224B2">
        <w:t>i</w:t>
      </w:r>
      <w:r>
        <w:t xml:space="preserve"> broj MUP-a ili ostalo. Potrebno je upisati broj zamjenskog identifikatora (npr. putovnica) te iz padajućeg izbornika odabrati vrstu identifikatora, a zatim unijeti razlog zamjenskog identifikatora odabirom iz padajućeg izbornika (moguće je odabrati neke od opcija: azilant, migrant, strani državljanin i sl.). Obvezno je upisati ime i prezime te iz padajućeg izbornika odabrati godinu rođenja, spol drugog roditelja</w:t>
      </w:r>
      <w:r w:rsidR="00416F51">
        <w:t>/skrbnika</w:t>
      </w:r>
      <w:r>
        <w:t xml:space="preserve"> i stručnu spremu. Upis zanimanja drugog roditelja</w:t>
      </w:r>
      <w:r w:rsidR="00416F51">
        <w:t>/skrbnika</w:t>
      </w:r>
      <w:r>
        <w:t xml:space="preserve"> također je obvezan. Kontakt podatke (telefon i </w:t>
      </w:r>
      <w:r w:rsidR="003516F6">
        <w:t>adresu elektroničke pošte</w:t>
      </w:r>
      <w:r>
        <w:t xml:space="preserve">) moguće je upisati opcionalno, a </w:t>
      </w:r>
      <w:r w:rsidR="00B003AD">
        <w:t xml:space="preserve">podatak o odnosu </w:t>
      </w:r>
      <w:r>
        <w:t>drugog roditelja</w:t>
      </w:r>
      <w:r w:rsidR="00416F51">
        <w:t>/skrbnika</w:t>
      </w:r>
      <w:r>
        <w:t xml:space="preserve"> prema djetetu je obvezan i potrebno ga je odabrati iz padajućeg izbornika.</w:t>
      </w:r>
    </w:p>
    <w:p w14:paraId="4A62DFFE" w14:textId="2D2BCEF9" w:rsidR="009130B4" w:rsidRDefault="009130B4" w:rsidP="009130B4">
      <w:r>
        <w:t xml:space="preserve">Kako bi bio moguć </w:t>
      </w:r>
      <w:r w:rsidR="003516F6">
        <w:t>prijelaz</w:t>
      </w:r>
      <w:r>
        <w:t xml:space="preserve"> na sljedeći korak</w:t>
      </w:r>
      <w:r w:rsidR="003516F6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nastavi.</w:t>
      </w:r>
    </w:p>
    <w:p w14:paraId="5031761D" w14:textId="77777777" w:rsidR="00926B48" w:rsidRDefault="009130B4" w:rsidP="00926B48">
      <w:pPr>
        <w:keepNext/>
      </w:pPr>
      <w:r w:rsidRPr="000F464D">
        <w:rPr>
          <w:noProof/>
          <w:lang w:eastAsia="hr-HR"/>
        </w:rPr>
        <w:drawing>
          <wp:inline distT="0" distB="0" distL="0" distR="0" wp14:anchorId="304F1CBA" wp14:editId="660DEAF4">
            <wp:extent cx="5760720" cy="324358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E59E" w14:textId="6D61DA42" w:rsidR="009130B4" w:rsidRDefault="00926B48" w:rsidP="00926B48">
      <w:pPr>
        <w:pStyle w:val="Caption"/>
      </w:pPr>
      <w:bookmarkStart w:id="41" w:name="_Toc12779151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23</w:t>
      </w:r>
      <w:r>
        <w:fldChar w:fldCharType="end"/>
      </w:r>
      <w:r>
        <w:t xml:space="preserve">. </w:t>
      </w:r>
      <w:r w:rsidRPr="00541777">
        <w:t>Prikaz podataka za drugog roditelja/skrbnika ako ne posjeduje OIB</w:t>
      </w:r>
      <w:bookmarkEnd w:id="41"/>
    </w:p>
    <w:p w14:paraId="0F9B30E5" w14:textId="04AFF2AA" w:rsidR="009130B4" w:rsidRDefault="009130B4" w:rsidP="00926B48">
      <w:pPr>
        <w:pStyle w:val="Heading3"/>
        <w:numPr>
          <w:ilvl w:val="0"/>
          <w:numId w:val="0"/>
        </w:numPr>
      </w:pPr>
      <w:bookmarkStart w:id="42" w:name="_Toc126249455"/>
      <w:r>
        <w:t>Poda</w:t>
      </w:r>
      <w:r w:rsidR="003516F6">
        <w:t>t</w:t>
      </w:r>
      <w:r>
        <w:t>ci o djetetu</w:t>
      </w:r>
      <w:bookmarkEnd w:id="42"/>
    </w:p>
    <w:p w14:paraId="4FAF6D79" w14:textId="179FAFD5" w:rsidR="009130B4" w:rsidRDefault="009130B4" w:rsidP="009130B4">
      <w:r>
        <w:t xml:space="preserve">Sljedeći korak predaje zahtjeva traži od korisnika pregled podataka o djetetu </w:t>
      </w:r>
      <w:r w:rsidR="00DC2731">
        <w:t xml:space="preserve">koje je </w:t>
      </w:r>
      <w:r>
        <w:t>školsk</w:t>
      </w:r>
      <w:r w:rsidR="00DC2731">
        <w:t>i</w:t>
      </w:r>
      <w:r>
        <w:t xml:space="preserve"> obveznik</w:t>
      </w:r>
      <w:r w:rsidR="00DC2731">
        <w:t xml:space="preserve"> i</w:t>
      </w:r>
      <w:r>
        <w:t xml:space="preserve"> za kojeg korisnik podnosi zahtjev. Svi poda</w:t>
      </w:r>
      <w:r w:rsidR="004276A9">
        <w:t>t</w:t>
      </w:r>
      <w:r>
        <w:t xml:space="preserve">ci o djetetu već su upisani jer su preuzeti iz vanjskih servisa. Obvezno je popuniti podatak o nacionalnosti gdje je iz padajućeg izbornika moguće odabrati opciju </w:t>
      </w:r>
      <w:r w:rsidRPr="009113D5">
        <w:rPr>
          <w:b/>
          <w:bCs/>
        </w:rPr>
        <w:t>Ne želim se izjasniti</w:t>
      </w:r>
      <w:r>
        <w:t xml:space="preserve"> ili </w:t>
      </w:r>
      <w:r w:rsidR="009113D5" w:rsidRPr="009113D5">
        <w:rPr>
          <w:b/>
          <w:bCs/>
        </w:rPr>
        <w:t>N</w:t>
      </w:r>
      <w:r w:rsidRPr="009113D5">
        <w:rPr>
          <w:b/>
          <w:bCs/>
        </w:rPr>
        <w:t>eopredijeljen</w:t>
      </w:r>
      <w:r>
        <w:t>. Upis nacionalne manjine je opcionalan.</w:t>
      </w:r>
    </w:p>
    <w:p w14:paraId="1807A236" w14:textId="3B5F3F0C" w:rsidR="009130B4" w:rsidRPr="00926B48" w:rsidRDefault="009130B4" w:rsidP="009130B4">
      <w:pPr>
        <w:rPr>
          <w:b/>
        </w:rPr>
      </w:pPr>
      <w:r>
        <w:t xml:space="preserve">Kako bi bio moguć </w:t>
      </w:r>
      <w:r w:rsidR="008C334B">
        <w:t>prijelaz</w:t>
      </w:r>
      <w:r>
        <w:t xml:space="preserve"> na sljedeći korak</w:t>
      </w:r>
      <w:r w:rsidR="009113D5">
        <w:t>,</w:t>
      </w:r>
      <w:r>
        <w:t xml:space="preserve"> sve upisane podatke potrebno je potvrditi klikom na interaktivni gumb </w:t>
      </w:r>
      <w:r w:rsidRPr="00926B48">
        <w:rPr>
          <w:b/>
        </w:rPr>
        <w:t>Potvrdi i nastavi.</w:t>
      </w:r>
    </w:p>
    <w:p w14:paraId="697DA4C0" w14:textId="77777777" w:rsidR="00926B48" w:rsidRDefault="009130B4" w:rsidP="00926B48">
      <w:pPr>
        <w:keepNext/>
      </w:pPr>
      <w:r w:rsidRPr="00D4016D">
        <w:rPr>
          <w:noProof/>
          <w:lang w:eastAsia="hr-HR"/>
        </w:rPr>
        <w:lastRenderedPageBreak/>
        <w:drawing>
          <wp:inline distT="0" distB="0" distL="0" distR="0" wp14:anchorId="3EFB753F" wp14:editId="4FCDCD39">
            <wp:extent cx="5760720" cy="482219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B0A1" w14:textId="71F7A366" w:rsidR="009130B4" w:rsidRDefault="00926B48" w:rsidP="00926B48">
      <w:pPr>
        <w:pStyle w:val="Caption"/>
        <w:jc w:val="center"/>
      </w:pPr>
      <w:bookmarkStart w:id="43" w:name="_Toc12779151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24</w:t>
      </w:r>
      <w:r>
        <w:fldChar w:fldCharType="end"/>
      </w:r>
      <w:r>
        <w:t xml:space="preserve">. </w:t>
      </w:r>
      <w:r w:rsidRPr="00EA27BA">
        <w:t>Prikaz podataka o djetetu za kojeg korisnik podnosi zahtjev</w:t>
      </w:r>
      <w:bookmarkEnd w:id="43"/>
    </w:p>
    <w:p w14:paraId="3D1297E1" w14:textId="77777777" w:rsidR="009130B4" w:rsidRDefault="009130B4" w:rsidP="00926B48">
      <w:pPr>
        <w:pStyle w:val="Heading3"/>
        <w:numPr>
          <w:ilvl w:val="0"/>
          <w:numId w:val="0"/>
        </w:numPr>
        <w:ind w:left="851" w:hanging="851"/>
      </w:pPr>
      <w:bookmarkStart w:id="44" w:name="_Toc126249456"/>
      <w:r>
        <w:t>Odabir osnovne škole</w:t>
      </w:r>
      <w:bookmarkEnd w:id="44"/>
    </w:p>
    <w:p w14:paraId="0D59744C" w14:textId="39A79D9F" w:rsidR="009130B4" w:rsidRDefault="009130B4" w:rsidP="009130B4">
      <w:r>
        <w:t xml:space="preserve">U ovom koraku potrebno je odabrati podatke o školi u koju korisnik želi upisati svoje dijete. Prema unaprijed definiranim postavkama korisniku se prikazuje škola kojoj prema adresi prebivališta </w:t>
      </w:r>
      <w:r w:rsidR="008C334B">
        <w:t xml:space="preserve">pripada </w:t>
      </w:r>
      <w:r>
        <w:t>dijete</w:t>
      </w:r>
      <w:r w:rsidR="008C334B">
        <w:t xml:space="preserve"> koje je</w:t>
      </w:r>
      <w:r>
        <w:t xml:space="preserve"> školski obveznik. Ona mu je dodijeljena zbog pripadnosti školi po upisnom području. Za tu školu potrebno je popuniti podatke koji su obvezni: program (odabrati iz padajućeg izbornika) i obvezni strani jezik (također se odabire iz padajućeg izbornika). </w:t>
      </w:r>
      <w:r w:rsidR="008C334B">
        <w:t>A</w:t>
      </w:r>
      <w:r>
        <w:t>ko škola nudi komercijalni program (produženi boravak, cjelodnevna nastava i sl.)</w:t>
      </w:r>
      <w:r w:rsidR="008C334B">
        <w:t>,</w:t>
      </w:r>
      <w:r>
        <w:t xml:space="preserve"> korisnik može i to odabrati za svoje dijete</w:t>
      </w:r>
      <w:r w:rsidR="008C334B">
        <w:t>,</w:t>
      </w:r>
      <w:r>
        <w:t xml:space="preserve"> ali ovaj odabir nije obvezan. Odabir izbornog predmeta</w:t>
      </w:r>
      <w:r w:rsidR="008C334B">
        <w:t xml:space="preserve"> ili izbornih predmeta</w:t>
      </w:r>
      <w:r>
        <w:t xml:space="preserve"> također nije obvezan.</w:t>
      </w:r>
    </w:p>
    <w:p w14:paraId="3BCF4E1E" w14:textId="20B7B0F3" w:rsidR="009130B4" w:rsidRDefault="009130B4" w:rsidP="009130B4">
      <w:r>
        <w:t xml:space="preserve">Kako bi bio moguć </w:t>
      </w:r>
      <w:r w:rsidR="008C334B">
        <w:t>prijelaz</w:t>
      </w:r>
      <w:r>
        <w:t xml:space="preserve"> na sljedeći korak</w:t>
      </w:r>
      <w:r w:rsidR="008C334B">
        <w:t>,</w:t>
      </w:r>
      <w:r>
        <w:t xml:space="preserve"> sve upisane podatke potrebno je potvrditi klikom na interaktivni gumb </w:t>
      </w:r>
      <w:r w:rsidRPr="00926B48">
        <w:rPr>
          <w:b/>
        </w:rPr>
        <w:t>Potvrdi i nastavi.</w:t>
      </w:r>
    </w:p>
    <w:p w14:paraId="1AF4ABD1" w14:textId="77777777" w:rsidR="009130B4" w:rsidRDefault="009130B4" w:rsidP="009130B4"/>
    <w:p w14:paraId="36676393" w14:textId="77777777" w:rsidR="006932D3" w:rsidRDefault="009130B4" w:rsidP="006932D3">
      <w:pPr>
        <w:keepNext/>
      </w:pPr>
      <w:r w:rsidRPr="006C7D28">
        <w:rPr>
          <w:noProof/>
          <w:lang w:eastAsia="hr-HR"/>
        </w:rPr>
        <w:lastRenderedPageBreak/>
        <w:drawing>
          <wp:inline distT="0" distB="0" distL="0" distR="0" wp14:anchorId="2546EDA8" wp14:editId="2D1819BA">
            <wp:extent cx="5760720" cy="442023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3F60" w14:textId="79908CDE" w:rsidR="009130B4" w:rsidRDefault="006932D3" w:rsidP="006932D3">
      <w:pPr>
        <w:pStyle w:val="Caption"/>
        <w:jc w:val="center"/>
      </w:pPr>
      <w:bookmarkStart w:id="45" w:name="_Toc12779151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>
        <w:rPr>
          <w:noProof/>
        </w:rPr>
        <w:t>25</w:t>
      </w:r>
      <w:r>
        <w:fldChar w:fldCharType="end"/>
      </w:r>
      <w:r>
        <w:t xml:space="preserve">: </w:t>
      </w:r>
      <w:r w:rsidRPr="006A6B65">
        <w:t>Prikaz podataka o školi prema upisnom području</w:t>
      </w:r>
      <w:bookmarkEnd w:id="45"/>
    </w:p>
    <w:p w14:paraId="669F1562" w14:textId="77777777" w:rsidR="009130B4" w:rsidRDefault="009130B4" w:rsidP="009130B4"/>
    <w:p w14:paraId="2D5AFC30" w14:textId="7C7B9C64" w:rsidR="00926B48" w:rsidRDefault="00907F1A" w:rsidP="009130B4">
      <w:r>
        <w:t>A</w:t>
      </w:r>
      <w:r w:rsidR="009130B4">
        <w:t>ko korisnik želi svoje dijete upisati u školu koja se nalazi izvan upisnog područja</w:t>
      </w:r>
      <w:r>
        <w:t>,</w:t>
      </w:r>
      <w:r w:rsidR="009130B4">
        <w:t xml:space="preserve"> potrebno je označiti kvadratić ispred te mogućnosti</w:t>
      </w:r>
      <w:r w:rsidR="00926B48">
        <w:t>:</w:t>
      </w:r>
    </w:p>
    <w:p w14:paraId="63BCF73B" w14:textId="04A3FA00" w:rsidR="00926B48" w:rsidRDefault="00926B48" w:rsidP="00926B48">
      <w:pPr>
        <w:pStyle w:val="ListParagraph"/>
        <w:numPr>
          <w:ilvl w:val="0"/>
          <w:numId w:val="34"/>
        </w:numPr>
        <w:jc w:val="left"/>
      </w:pPr>
      <w:r>
        <w:t xml:space="preserve">želim dijete upisati u drugu osnovnu školu izvan upisnog područja </w:t>
      </w:r>
    </w:p>
    <w:p w14:paraId="0004329D" w14:textId="7DCAAF88" w:rsidR="009130B4" w:rsidRDefault="009130B4" w:rsidP="00926B48">
      <w:pPr>
        <w:pStyle w:val="ListParagraph"/>
        <w:jc w:val="left"/>
      </w:pPr>
      <w:r>
        <w:t>(</w:t>
      </w:r>
      <w:r w:rsidRPr="00186FCC">
        <w:rPr>
          <w:noProof/>
          <w:lang w:eastAsia="hr-HR"/>
        </w:rPr>
        <w:drawing>
          <wp:inline distT="0" distB="0" distL="0" distR="0" wp14:anchorId="109FCA4B" wp14:editId="5D204AEE">
            <wp:extent cx="2941320" cy="216872"/>
            <wp:effectExtent l="19050" t="19050" r="11430" b="1206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4908" cy="2245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>).</w:t>
      </w:r>
    </w:p>
    <w:p w14:paraId="3C1654A0" w14:textId="0D749CF8" w:rsidR="009130B4" w:rsidRDefault="009130B4" w:rsidP="009130B4">
      <w:r>
        <w:t xml:space="preserve">Obvezno je iz padajućeg izbornika odabrati razlog promjene škole te upisati naziv škole u koju korisnik želi upisati svoje dijete. </w:t>
      </w:r>
      <w:r w:rsidRPr="00AC6AD7">
        <w:t>Pri upisivanju naziva škole potrebno je unijeti minimalno tri znaka, a zatim iz padajućeg izbornika odabrati željenu ustanovu.</w:t>
      </w:r>
      <w:r>
        <w:t xml:space="preserve"> Prema odabranoj školi iz sustava se automatizmom povlači županija, grad/općina i naselje u kojem se škola nalazi. </w:t>
      </w:r>
      <w:r w:rsidR="00907F1A">
        <w:t>Obvezno je</w:t>
      </w:r>
      <w:r>
        <w:t xml:space="preserve"> iz padajućeg izbornika odabrati program i obvezni strani jezik (također se odabire iz padajućeg izbornika). </w:t>
      </w:r>
      <w:r w:rsidR="006B2FA3">
        <w:t>A</w:t>
      </w:r>
      <w:r>
        <w:t>ko škola nudi komercijalni program (produženi boravak, cjelodnevna nastava i sl.)</w:t>
      </w:r>
      <w:r w:rsidR="006B2FA3">
        <w:t>,</w:t>
      </w:r>
      <w:r>
        <w:t xml:space="preserve"> korisnik </w:t>
      </w:r>
      <w:r w:rsidR="006B2FA3">
        <w:t>ih može</w:t>
      </w:r>
      <w:r>
        <w:t xml:space="preserve"> odabrati za svoje dijete</w:t>
      </w:r>
      <w:r w:rsidR="006B2FA3">
        <w:t>,</w:t>
      </w:r>
      <w:r>
        <w:t xml:space="preserve"> ali ovaj odabir nije obvezan. Odabir izbornog predmeta </w:t>
      </w:r>
      <w:r w:rsidR="006B2FA3">
        <w:t xml:space="preserve">ili izbornih predmeta </w:t>
      </w:r>
      <w:r>
        <w:t>također nije obvezan.</w:t>
      </w:r>
    </w:p>
    <w:p w14:paraId="3FB962AE" w14:textId="79E85D05" w:rsidR="009130B4" w:rsidRDefault="009130B4" w:rsidP="009130B4">
      <w:r>
        <w:t xml:space="preserve">Kako bi bio moguć </w:t>
      </w:r>
      <w:r w:rsidR="006B2FA3">
        <w:t>prijelaz</w:t>
      </w:r>
      <w:r>
        <w:t xml:space="preserve"> na sljedeći korak</w:t>
      </w:r>
      <w:r w:rsidR="006B2FA3">
        <w:t>,</w:t>
      </w:r>
      <w:r>
        <w:t xml:space="preserve"> sve upisane podatke potrebno je potvrditi klikom na interaktivni gumb </w:t>
      </w:r>
      <w:r w:rsidRPr="00926B48">
        <w:rPr>
          <w:b/>
        </w:rPr>
        <w:t>Potvrdi i nastavi.</w:t>
      </w:r>
    </w:p>
    <w:p w14:paraId="460B8BC5" w14:textId="77777777" w:rsidR="009130B4" w:rsidRDefault="009130B4" w:rsidP="009130B4"/>
    <w:p w14:paraId="2C5D4DA3" w14:textId="77777777" w:rsidR="00926B48" w:rsidRDefault="009130B4" w:rsidP="00926B48">
      <w:pPr>
        <w:keepNext/>
      </w:pPr>
      <w:r w:rsidRPr="00666B71">
        <w:rPr>
          <w:noProof/>
          <w:lang w:eastAsia="hr-HR"/>
        </w:rPr>
        <w:lastRenderedPageBreak/>
        <w:drawing>
          <wp:inline distT="0" distB="0" distL="0" distR="0" wp14:anchorId="3AE76254" wp14:editId="59B4107F">
            <wp:extent cx="5760720" cy="4801870"/>
            <wp:effectExtent l="0" t="0" r="0" b="0"/>
            <wp:docPr id="43" name="Slika 4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Slika na kojoj se prikazuje tekst&#10;&#10;Opis je automatski generiran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E73F" w14:textId="11DF6DFE" w:rsidR="009130B4" w:rsidRDefault="00926B48" w:rsidP="00926B48">
      <w:pPr>
        <w:pStyle w:val="Caption"/>
        <w:jc w:val="center"/>
      </w:pPr>
      <w:bookmarkStart w:id="46" w:name="_Toc12779151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26</w:t>
      </w:r>
      <w:r>
        <w:fldChar w:fldCharType="end"/>
      </w:r>
      <w:r>
        <w:t xml:space="preserve">. </w:t>
      </w:r>
      <w:r w:rsidRPr="00226167">
        <w:t>Prikaz podataka za upis u školu izvan upisnog područja</w:t>
      </w:r>
      <w:bookmarkEnd w:id="46"/>
    </w:p>
    <w:p w14:paraId="34C8CBA2" w14:textId="32C067FE" w:rsidR="009130B4" w:rsidRDefault="009130B4" w:rsidP="00926B48">
      <w:pPr>
        <w:pStyle w:val="Heading3"/>
        <w:numPr>
          <w:ilvl w:val="0"/>
          <w:numId w:val="0"/>
        </w:numPr>
      </w:pPr>
      <w:bookmarkStart w:id="47" w:name="_Toc126249457"/>
      <w:r>
        <w:t>Inicijalni upitnik</w:t>
      </w:r>
      <w:bookmarkEnd w:id="47"/>
    </w:p>
    <w:p w14:paraId="1638DF18" w14:textId="794E9045" w:rsidR="009130B4" w:rsidRDefault="009130B4" w:rsidP="009130B4">
      <w:r>
        <w:t>Sljedeći</w:t>
      </w:r>
      <w:r w:rsidR="006B2FA3">
        <w:t xml:space="preserve"> je</w:t>
      </w:r>
      <w:r>
        <w:t xml:space="preserve"> korak u popunjavanju zahtjeva inicijalni upitnik. U njemu korisnik koji predaje zahtjev popunjava dodatne podatke za svoje dijete. Korisnik se u ovom koraku obavještava da</w:t>
      </w:r>
      <w:r w:rsidRPr="006412D0">
        <w:t xml:space="preserve"> </w:t>
      </w:r>
      <w:r w:rsidR="006B2FA3">
        <w:t xml:space="preserve">su </w:t>
      </w:r>
      <w:r>
        <w:t>s</w:t>
      </w:r>
      <w:r w:rsidRPr="006412D0">
        <w:t>vi poda</w:t>
      </w:r>
      <w:r w:rsidR="006B2FA3">
        <w:t>t</w:t>
      </w:r>
      <w:r w:rsidRPr="006412D0">
        <w:t>ci koje unese privatni i služe samo za informiranje osoblja škole za potrebe upisa</w:t>
      </w:r>
      <w:r w:rsidR="006B2FA3">
        <w:t>,</w:t>
      </w:r>
      <w:r>
        <w:t xml:space="preserve"> kao i da poda</w:t>
      </w:r>
      <w:r w:rsidR="006B2FA3">
        <w:t>t</w:t>
      </w:r>
      <w:r>
        <w:t xml:space="preserve">ci prikupljeni ovim upitnikom služe za utvrđivanje spremnosti djeteta za školu, a škola se obvezuje na tajnost i povjerljivost osobnih podataka te da se </w:t>
      </w:r>
      <w:r w:rsidR="006B2FA3">
        <w:t>oni</w:t>
      </w:r>
      <w:r>
        <w:t xml:space="preserve"> neće koristiti u druge svrhe, sukladno Općoj uredbi o zaštiti osobnih podataka. Korisnik koji predaje zahtjev za svoje dijete ovdje izriče svojevrsnu privolu kojom je suglasan da se podatci koji se nalaze u ovom upitniku koriste u svrhu upisa djeteta u osnovnu školu.</w:t>
      </w:r>
    </w:p>
    <w:p w14:paraId="1ED35C02" w14:textId="77777777" w:rsidR="009130B4" w:rsidRDefault="009130B4" w:rsidP="009130B4">
      <w:r>
        <w:t xml:space="preserve">Upitnik je podijeljen u nekoliko cjelina: </w:t>
      </w:r>
    </w:p>
    <w:p w14:paraId="2D7D8CB9" w14:textId="313FC727" w:rsidR="009130B4" w:rsidRDefault="00C6482F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448C606F" w14:textId="13C13631" w:rsidR="009130B4" w:rsidRDefault="00C6482F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roditelju/skrbniku</w:t>
      </w:r>
      <w:r>
        <w:t xml:space="preserve"> </w:t>
      </w:r>
      <w:r w:rsidR="009130B4">
        <w:t>1</w:t>
      </w:r>
    </w:p>
    <w:p w14:paraId="585C6A40" w14:textId="736CEC6B" w:rsidR="009130B4" w:rsidRDefault="00C6482F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roditelju/skrbniku</w:t>
      </w:r>
      <w:r>
        <w:t xml:space="preserve"> </w:t>
      </w:r>
      <w:r w:rsidR="009130B4">
        <w:t>2</w:t>
      </w:r>
    </w:p>
    <w:p w14:paraId="6C64F09D" w14:textId="4A9A4BA7" w:rsidR="009130B4" w:rsidRDefault="00C6482F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o</w:t>
      </w:r>
      <w:r w:rsidR="009130B4">
        <w:t>pći poda</w:t>
      </w:r>
      <w:r>
        <w:t>t</w:t>
      </w:r>
      <w:r w:rsidR="009130B4">
        <w:t>ci o obitelji</w:t>
      </w:r>
    </w:p>
    <w:p w14:paraId="776FAF4B" w14:textId="092AC9F4" w:rsidR="009130B4" w:rsidRDefault="00C6482F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i</w:t>
      </w:r>
      <w:r w:rsidR="009130B4">
        <w:t>nformacije vezane uz organizaciju upisa i formiranje razrednih odjela</w:t>
      </w:r>
    </w:p>
    <w:p w14:paraId="12A4BE9E" w14:textId="13A708CF" w:rsidR="009130B4" w:rsidRDefault="00C6482F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r</w:t>
      </w:r>
      <w:r w:rsidR="009130B4">
        <w:t>azvojne osobnosti djeteta</w:t>
      </w:r>
      <w:r>
        <w:t>.</w:t>
      </w:r>
    </w:p>
    <w:p w14:paraId="2F2CF899" w14:textId="77777777" w:rsidR="00926B48" w:rsidRDefault="009130B4" w:rsidP="00926B48">
      <w:pPr>
        <w:keepNext/>
        <w:jc w:val="center"/>
      </w:pPr>
      <w:r w:rsidRPr="008916E1">
        <w:rPr>
          <w:noProof/>
          <w:lang w:eastAsia="hr-HR"/>
        </w:rPr>
        <w:lastRenderedPageBreak/>
        <w:drawing>
          <wp:inline distT="0" distB="0" distL="0" distR="0" wp14:anchorId="6BE9CC20" wp14:editId="0348C85D">
            <wp:extent cx="2972058" cy="5387807"/>
            <wp:effectExtent l="0" t="0" r="0" b="3810"/>
            <wp:docPr id="46" name="Slika 4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46" descr="Slika na kojoj se prikazuje tekst&#10;&#10;Opis je automatski generiran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72058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7C4D" w14:textId="428AB7E7" w:rsidR="009130B4" w:rsidRDefault="00926B48" w:rsidP="00926B48">
      <w:pPr>
        <w:pStyle w:val="Caption"/>
        <w:jc w:val="center"/>
      </w:pPr>
      <w:bookmarkStart w:id="48" w:name="_Toc12779151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27</w:t>
      </w:r>
      <w:r>
        <w:fldChar w:fldCharType="end"/>
      </w:r>
      <w:r>
        <w:t>. P</w:t>
      </w:r>
      <w:r w:rsidRPr="00AA261C">
        <w:t xml:space="preserve">regled koraka u </w:t>
      </w:r>
      <w:r w:rsidR="00C6482F">
        <w:t>i</w:t>
      </w:r>
      <w:r w:rsidRPr="00AA261C">
        <w:t>nicijalnom upitniku u Glavnom izborniku</w:t>
      </w:r>
      <w:bookmarkEnd w:id="48"/>
    </w:p>
    <w:p w14:paraId="065BFF7B" w14:textId="77777777" w:rsidR="009130B4" w:rsidRDefault="009130B4" w:rsidP="009130B4">
      <w:pPr>
        <w:rPr>
          <w:b/>
          <w:bCs/>
        </w:rPr>
      </w:pPr>
    </w:p>
    <w:p w14:paraId="1264D7F8" w14:textId="6D53837C" w:rsidR="009130B4" w:rsidRDefault="009130B4" w:rsidP="009130B4">
      <w:r w:rsidRPr="4763970C">
        <w:rPr>
          <w:b/>
          <w:bCs/>
        </w:rPr>
        <w:t>Poda</w:t>
      </w:r>
      <w:r w:rsidR="00C6482F">
        <w:rPr>
          <w:b/>
          <w:bCs/>
        </w:rPr>
        <w:t>t</w:t>
      </w:r>
      <w:r w:rsidRPr="4763970C">
        <w:rPr>
          <w:b/>
          <w:bCs/>
        </w:rPr>
        <w:t>ci o djetetu</w:t>
      </w:r>
      <w:r>
        <w:t xml:space="preserve"> –</w:t>
      </w:r>
      <w:r w:rsidR="00C6482F">
        <w:t xml:space="preserve"> </w:t>
      </w:r>
      <w:r>
        <w:t xml:space="preserve">uneseni su u prethodnim koracima. U ovom dijelu </w:t>
      </w:r>
      <w:r w:rsidR="00C6482F">
        <w:t>i</w:t>
      </w:r>
      <w:r>
        <w:t xml:space="preserve">nicijalnog upitnika moguće ih je samo pregledati. Kako bi bio moguć </w:t>
      </w:r>
      <w:r w:rsidR="00C6482F">
        <w:t>prijelaz</w:t>
      </w:r>
      <w:r>
        <w:t xml:space="preserve"> na sljedeći dio </w:t>
      </w:r>
      <w:r w:rsidR="00C6482F">
        <w:t>i</w:t>
      </w:r>
      <w:r>
        <w:t>nicijalnog upitnika</w:t>
      </w:r>
      <w:r w:rsidR="00C6482F">
        <w:t>,</w:t>
      </w:r>
      <w:r>
        <w:t xml:space="preserve"> potrebno je kliknuti na interaktivni gumb </w:t>
      </w:r>
      <w:r w:rsidRPr="4763970C">
        <w:rPr>
          <w:b/>
          <w:bCs/>
        </w:rPr>
        <w:t>Potvrdi i nastavi</w:t>
      </w:r>
      <w:r>
        <w:t>.</w:t>
      </w:r>
    </w:p>
    <w:p w14:paraId="77283009" w14:textId="0D8B343B" w:rsidR="4763970C" w:rsidRDefault="4763970C" w:rsidP="4763970C"/>
    <w:p w14:paraId="71B01DDE" w14:textId="0FEE62B9" w:rsidR="00926B48" w:rsidRDefault="00C46B23" w:rsidP="00C5671C">
      <w:r w:rsidRPr="00C46B23">
        <w:rPr>
          <w:noProof/>
          <w:lang w:eastAsia="hr-HR"/>
        </w:rPr>
        <w:lastRenderedPageBreak/>
        <w:drawing>
          <wp:inline distT="0" distB="0" distL="0" distR="0" wp14:anchorId="4ACAE4E2" wp14:editId="605845CB">
            <wp:extent cx="5760720" cy="3755390"/>
            <wp:effectExtent l="0" t="0" r="0" b="0"/>
            <wp:docPr id="247753860" name="Slika 24775386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3860" name="Slika 247753860" descr="Slika na kojoj se prikazuje tekst&#10;&#10;Opis je automatski generiran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071B" w14:textId="09F38D77" w:rsidR="009130B4" w:rsidRDefault="00926B48" w:rsidP="00926B48">
      <w:pPr>
        <w:pStyle w:val="Caption"/>
        <w:jc w:val="center"/>
      </w:pPr>
      <w:bookmarkStart w:id="49" w:name="_Toc12779151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28</w:t>
      </w:r>
      <w:r>
        <w:fldChar w:fldCharType="end"/>
      </w:r>
      <w:r>
        <w:t>. P</w:t>
      </w:r>
      <w:r w:rsidRPr="00DF4B6A">
        <w:t xml:space="preserve">regled podataka o djetetu u </w:t>
      </w:r>
      <w:r w:rsidR="00C6482F">
        <w:t>i</w:t>
      </w:r>
      <w:r w:rsidRPr="00DF4B6A">
        <w:t>nicijalnom upitniku</w:t>
      </w:r>
      <w:bookmarkEnd w:id="49"/>
    </w:p>
    <w:p w14:paraId="58AD8AA7" w14:textId="77777777" w:rsidR="00926B48" w:rsidRDefault="00926B48" w:rsidP="009130B4"/>
    <w:p w14:paraId="14CAC04C" w14:textId="5D434029" w:rsidR="009130B4" w:rsidRDefault="009130B4" w:rsidP="009130B4">
      <w:r w:rsidRPr="4763970C">
        <w:rPr>
          <w:b/>
          <w:bCs/>
        </w:rPr>
        <w:t>Poda</w:t>
      </w:r>
      <w:r w:rsidR="00C6482F">
        <w:rPr>
          <w:b/>
          <w:bCs/>
        </w:rPr>
        <w:t>t</w:t>
      </w:r>
      <w:r w:rsidRPr="4763970C">
        <w:rPr>
          <w:b/>
          <w:bCs/>
        </w:rPr>
        <w:t>ci o roditelju/skrbniku</w:t>
      </w:r>
      <w:r w:rsidR="00C6482F">
        <w:rPr>
          <w:b/>
          <w:bCs/>
        </w:rPr>
        <w:t xml:space="preserve"> </w:t>
      </w:r>
      <w:r w:rsidRPr="4763970C">
        <w:rPr>
          <w:b/>
          <w:bCs/>
        </w:rPr>
        <w:t>1</w:t>
      </w:r>
      <w:r>
        <w:t xml:space="preserve"> - uneseni su u prethodnim koracima. U ovom dijelu </w:t>
      </w:r>
      <w:r w:rsidR="00C6482F">
        <w:t>i</w:t>
      </w:r>
      <w:r>
        <w:t>nicijalnog upitnika moguće ih je samo pregledati. Obvezno je potrebno označiti radni status roditelja/skrbnika</w:t>
      </w:r>
      <w:r w:rsidR="00C6482F">
        <w:t xml:space="preserve"> </w:t>
      </w:r>
      <w:r>
        <w:t xml:space="preserve">1 (zaposlen ili nezaposlen). Kako bi bio moguć </w:t>
      </w:r>
      <w:r w:rsidR="00C6482F">
        <w:t>prijelaz</w:t>
      </w:r>
      <w:r>
        <w:t xml:space="preserve"> na sljedeći korak</w:t>
      </w:r>
      <w:r w:rsidR="00C6482F">
        <w:t>,</w:t>
      </w:r>
      <w:r>
        <w:t xml:space="preserve"> sve upisane podatke potrebno je potvrditi klikom na interaktivni gumb </w:t>
      </w:r>
      <w:r w:rsidRPr="4763970C">
        <w:rPr>
          <w:b/>
          <w:bCs/>
        </w:rPr>
        <w:t>Potvrdi i nastavi</w:t>
      </w:r>
      <w:r>
        <w:t>.</w:t>
      </w:r>
    </w:p>
    <w:p w14:paraId="00ED7C43" w14:textId="35D5B868" w:rsidR="4763970C" w:rsidRDefault="4763970C" w:rsidP="4763970C"/>
    <w:p w14:paraId="72F651C0" w14:textId="77777777" w:rsidR="00926B48" w:rsidRDefault="009130B4" w:rsidP="00926B48">
      <w:pPr>
        <w:keepNext/>
      </w:pPr>
      <w:r w:rsidRPr="005A2B7E">
        <w:rPr>
          <w:noProof/>
          <w:lang w:eastAsia="hr-HR"/>
        </w:rPr>
        <w:lastRenderedPageBreak/>
        <w:drawing>
          <wp:inline distT="0" distB="0" distL="0" distR="0" wp14:anchorId="64864E78" wp14:editId="0F7D504D">
            <wp:extent cx="5547360" cy="3709247"/>
            <wp:effectExtent l="0" t="0" r="0" b="571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53002" cy="37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EDCA" w14:textId="6825EFF3" w:rsidR="009130B4" w:rsidRDefault="00926B48" w:rsidP="00926B48">
      <w:pPr>
        <w:pStyle w:val="Caption"/>
        <w:jc w:val="center"/>
      </w:pPr>
      <w:bookmarkStart w:id="50" w:name="_Toc12779151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29</w:t>
      </w:r>
      <w:r>
        <w:fldChar w:fldCharType="end"/>
      </w:r>
      <w:r>
        <w:t xml:space="preserve">. </w:t>
      </w:r>
      <w:r w:rsidRPr="00AC094A">
        <w:t>Pregled podataka o roditelju/skrbniku</w:t>
      </w:r>
      <w:r w:rsidR="00C6482F">
        <w:t xml:space="preserve"> </w:t>
      </w:r>
      <w:r w:rsidRPr="00AC094A">
        <w:t xml:space="preserve">1 u </w:t>
      </w:r>
      <w:r w:rsidR="00C6482F">
        <w:t>i</w:t>
      </w:r>
      <w:r w:rsidRPr="00AC094A">
        <w:t>nicijalnom upitniku</w:t>
      </w:r>
      <w:bookmarkEnd w:id="50"/>
    </w:p>
    <w:p w14:paraId="12FD5AE7" w14:textId="77777777" w:rsidR="00926B48" w:rsidRDefault="00926B48" w:rsidP="009130B4"/>
    <w:p w14:paraId="1F810005" w14:textId="7627F4BC" w:rsidR="009130B4" w:rsidRDefault="009130B4" w:rsidP="009130B4">
      <w:r w:rsidRPr="009432E2">
        <w:rPr>
          <w:b/>
          <w:bCs/>
        </w:rPr>
        <w:t>Poda</w:t>
      </w:r>
      <w:r w:rsidR="00C6482F">
        <w:rPr>
          <w:b/>
          <w:bCs/>
        </w:rPr>
        <w:t>t</w:t>
      </w:r>
      <w:r w:rsidRPr="009432E2">
        <w:rPr>
          <w:b/>
          <w:bCs/>
        </w:rPr>
        <w:t>ci o roditelju/skrbniku</w:t>
      </w:r>
      <w:r w:rsidR="00C6482F">
        <w:rPr>
          <w:b/>
          <w:bCs/>
        </w:rPr>
        <w:t xml:space="preserve"> </w:t>
      </w:r>
      <w:r w:rsidRPr="009432E2">
        <w:rPr>
          <w:b/>
          <w:bCs/>
        </w:rPr>
        <w:t>2</w:t>
      </w:r>
      <w:r>
        <w:t xml:space="preserve"> –</w:t>
      </w:r>
      <w:r w:rsidR="00C6482F">
        <w:t xml:space="preserve"> </w:t>
      </w:r>
      <w:r>
        <w:t xml:space="preserve">uneseni su u prethodnim koracima. U ovom dijelu </w:t>
      </w:r>
      <w:r w:rsidR="00C6482F">
        <w:t>i</w:t>
      </w:r>
      <w:r>
        <w:t>nicijalnog upitnika moguće ih je samo pregledati. Obvezno je potrebno označiti radni status roditelja/skrbnika</w:t>
      </w:r>
      <w:r w:rsidR="00C6482F">
        <w:t xml:space="preserve"> </w:t>
      </w:r>
      <w:r>
        <w:t xml:space="preserve">2 (zaposlen ili nezaposlen). Kako bi bio moguć </w:t>
      </w:r>
      <w:r w:rsidR="00C6482F">
        <w:t>prijelaz</w:t>
      </w:r>
      <w:r>
        <w:t xml:space="preserve"> na sljedeći korak</w:t>
      </w:r>
      <w:r w:rsidR="00C6482F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32EA8C78" w14:textId="77777777" w:rsidR="009130B4" w:rsidRDefault="009130B4" w:rsidP="009130B4"/>
    <w:p w14:paraId="25DDA122" w14:textId="77777777" w:rsidR="00926B48" w:rsidRDefault="009130B4" w:rsidP="00926B48">
      <w:pPr>
        <w:keepNext/>
      </w:pPr>
      <w:r w:rsidRPr="005C42E8">
        <w:rPr>
          <w:noProof/>
          <w:lang w:eastAsia="hr-HR"/>
        </w:rPr>
        <w:lastRenderedPageBreak/>
        <w:drawing>
          <wp:inline distT="0" distB="0" distL="0" distR="0" wp14:anchorId="557E535E" wp14:editId="6A511C3B">
            <wp:extent cx="5760720" cy="3359150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AA76" w14:textId="46045283" w:rsidR="009130B4" w:rsidRDefault="00926B48" w:rsidP="00926B48">
      <w:pPr>
        <w:pStyle w:val="Caption"/>
        <w:jc w:val="center"/>
      </w:pPr>
      <w:r>
        <w:t xml:space="preserve">Slika </w:t>
      </w:r>
      <w:r w:rsidR="00C6482F">
        <w:t>30</w:t>
      </w:r>
      <w:r>
        <w:t xml:space="preserve">. </w:t>
      </w:r>
      <w:r w:rsidRPr="00A12768">
        <w:t>Pregled podataka o roditelju/skrbniku</w:t>
      </w:r>
      <w:r w:rsidR="00C6482F">
        <w:t xml:space="preserve"> </w:t>
      </w:r>
      <w:r w:rsidRPr="00A12768">
        <w:t xml:space="preserve">2 u </w:t>
      </w:r>
      <w:r w:rsidR="00C6482F">
        <w:t>i</w:t>
      </w:r>
      <w:r w:rsidRPr="00A12768">
        <w:t>nicijalnom upitniku</w:t>
      </w:r>
    </w:p>
    <w:p w14:paraId="5DCE5845" w14:textId="77777777" w:rsidR="009130B4" w:rsidRDefault="009130B4" w:rsidP="009130B4">
      <w:pPr>
        <w:rPr>
          <w:b/>
          <w:bCs/>
        </w:rPr>
      </w:pPr>
    </w:p>
    <w:p w14:paraId="1E4E1978" w14:textId="7EB77FA1" w:rsidR="009C1780" w:rsidRDefault="009130B4" w:rsidP="009130B4">
      <w:pPr>
        <w:rPr>
          <w:strike/>
        </w:rPr>
      </w:pPr>
      <w:r w:rsidRPr="6B899540">
        <w:rPr>
          <w:b/>
          <w:bCs/>
        </w:rPr>
        <w:t>Opći poda</w:t>
      </w:r>
      <w:r w:rsidR="00C6482F" w:rsidRPr="6B899540">
        <w:rPr>
          <w:b/>
          <w:bCs/>
        </w:rPr>
        <w:t>t</w:t>
      </w:r>
      <w:r w:rsidRPr="6B899540">
        <w:rPr>
          <w:b/>
          <w:bCs/>
        </w:rPr>
        <w:t>ci o obitelji</w:t>
      </w:r>
      <w:r>
        <w:t xml:space="preserve"> – u ovom dijelu </w:t>
      </w:r>
      <w:r w:rsidR="00C6482F">
        <w:t>i</w:t>
      </w:r>
      <w:r>
        <w:t xml:space="preserve">nicijalnog upitnika korisnik odabire i popunjava podatke o obitelji u kojoj </w:t>
      </w:r>
      <w:r w:rsidR="00C6482F">
        <w:t xml:space="preserve">živi </w:t>
      </w:r>
      <w:r>
        <w:t>dijete za koje podnosi zahtjev.</w:t>
      </w:r>
      <w:r w:rsidR="00754E0E">
        <w:t xml:space="preserve"> Obvezno je po</w:t>
      </w:r>
      <w:r w:rsidR="00871FDC">
        <w:t>p</w:t>
      </w:r>
      <w:r w:rsidR="00754E0E">
        <w:t xml:space="preserve">uniti </w:t>
      </w:r>
      <w:r w:rsidR="00871FDC">
        <w:t>p</w:t>
      </w:r>
      <w:r w:rsidR="00754E0E">
        <w:t>odatke označene zvjezdicom</w:t>
      </w:r>
      <w:r w:rsidR="005814AC">
        <w:t xml:space="preserve">. Neki </w:t>
      </w:r>
      <w:r w:rsidR="00C6482F">
        <w:t xml:space="preserve">se </w:t>
      </w:r>
      <w:r w:rsidR="005814AC">
        <w:t>poda</w:t>
      </w:r>
      <w:r w:rsidR="00C6482F">
        <w:t>t</w:t>
      </w:r>
      <w:r w:rsidR="005814AC">
        <w:t>ci</w:t>
      </w:r>
      <w:r w:rsidR="00C75138">
        <w:t xml:space="preserve"> unose upisivanjem, </w:t>
      </w:r>
      <w:r w:rsidR="007D293A">
        <w:t xml:space="preserve">a </w:t>
      </w:r>
      <w:r w:rsidR="00C75138">
        <w:t>neke je potrebno odabrati</w:t>
      </w:r>
      <w:r>
        <w:t xml:space="preserve"> </w:t>
      </w:r>
      <w:r w:rsidR="007D293A">
        <w:t>i</w:t>
      </w:r>
      <w:r>
        <w:t>z padajućeg izbornika</w:t>
      </w:r>
      <w:r w:rsidR="00793A3C">
        <w:t>.</w:t>
      </w:r>
    </w:p>
    <w:p w14:paraId="501D27C8" w14:textId="06408850" w:rsidR="009130B4" w:rsidRDefault="009130B4" w:rsidP="009130B4">
      <w:r>
        <w:t>U</w:t>
      </w:r>
      <w:r w:rsidR="00F917DF">
        <w:t xml:space="preserve">pisivanje se vrši unosom znamenke ili pomoću </w:t>
      </w:r>
      <w:r>
        <w:t>ikonice na kraju retka: dvostru</w:t>
      </w:r>
      <w:r w:rsidR="00F917DF">
        <w:t>ka strelica na koju se može kliknuti</w:t>
      </w:r>
      <w:r>
        <w:t xml:space="preserve"> u oba smjera i na taj način upisati znamenka (</w:t>
      </w:r>
      <w:r>
        <w:rPr>
          <w:noProof/>
          <w:lang w:eastAsia="hr-HR"/>
        </w:rPr>
        <w:drawing>
          <wp:inline distT="0" distB="0" distL="0" distR="0" wp14:anchorId="44B4F087" wp14:editId="751BCF97">
            <wp:extent cx="152400" cy="162560"/>
            <wp:effectExtent l="0" t="0" r="0" b="889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F917DF">
        <w:t xml:space="preserve">. </w:t>
      </w:r>
      <w:r>
        <w:t xml:space="preserve">Obvezan je unos podatka koristi li obitelj usluge </w:t>
      </w:r>
      <w:r w:rsidR="00155D4E">
        <w:t>C</w:t>
      </w:r>
      <w:r>
        <w:t>entra za socijalnu skrb. Napomena je da je ova informacija vezana uz prehranu učenika i nabavku radnih bilježnica.</w:t>
      </w:r>
    </w:p>
    <w:p w14:paraId="098BFFE6" w14:textId="63A9D411" w:rsidR="009130B4" w:rsidRDefault="009130B4" w:rsidP="009130B4">
      <w:r>
        <w:t xml:space="preserve">Kako bi bio moguć </w:t>
      </w:r>
      <w:r w:rsidR="00155D4E">
        <w:t>prijelaz</w:t>
      </w:r>
      <w:r>
        <w:t xml:space="preserve"> na sljedeći korak</w:t>
      </w:r>
      <w:r w:rsidR="00155D4E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395710F1" w14:textId="77777777" w:rsidR="00926B48" w:rsidRDefault="009130B4" w:rsidP="00926B48">
      <w:pPr>
        <w:keepNext/>
      </w:pPr>
      <w:r w:rsidRPr="00B967C0">
        <w:rPr>
          <w:noProof/>
          <w:lang w:eastAsia="hr-HR"/>
        </w:rPr>
        <w:lastRenderedPageBreak/>
        <w:drawing>
          <wp:inline distT="0" distB="0" distL="0" distR="0" wp14:anchorId="791D44BB" wp14:editId="72E2C23A">
            <wp:extent cx="5760720" cy="5163185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BEAB" w14:textId="3AB3E01C" w:rsidR="009130B4" w:rsidRDefault="00926B48" w:rsidP="00926B48">
      <w:pPr>
        <w:pStyle w:val="Caption"/>
        <w:jc w:val="center"/>
      </w:pPr>
      <w:bookmarkStart w:id="51" w:name="_Toc12779151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30</w:t>
      </w:r>
      <w:r>
        <w:fldChar w:fldCharType="end"/>
      </w:r>
      <w:r>
        <w:t xml:space="preserve">. </w:t>
      </w:r>
      <w:r w:rsidRPr="00D16438">
        <w:t xml:space="preserve">Pregled općih podataka o obitelji u </w:t>
      </w:r>
      <w:r w:rsidR="00155D4E">
        <w:t>i</w:t>
      </w:r>
      <w:r w:rsidRPr="00D16438">
        <w:t>nicijalnom upitniku</w:t>
      </w:r>
      <w:bookmarkEnd w:id="51"/>
    </w:p>
    <w:p w14:paraId="6F566F9A" w14:textId="77777777" w:rsidR="00926B48" w:rsidRDefault="00926B48" w:rsidP="009130B4"/>
    <w:p w14:paraId="312B6D92" w14:textId="4DB68B5E" w:rsidR="009130B4" w:rsidRPr="00515CDF" w:rsidRDefault="009130B4" w:rsidP="009130B4">
      <w:pPr>
        <w:rPr>
          <w:strike/>
        </w:rPr>
      </w:pPr>
      <w:r w:rsidRPr="4763970C">
        <w:rPr>
          <w:b/>
          <w:bCs/>
        </w:rPr>
        <w:t>Informacije vezane uz organizaciju upisa i formiranje razrednih odjela</w:t>
      </w:r>
      <w:r>
        <w:t xml:space="preserve"> - u ovom dijelu </w:t>
      </w:r>
      <w:r w:rsidR="00155D4E">
        <w:t>i</w:t>
      </w:r>
      <w:r>
        <w:t>nicijalnog upitnika korisnik odabire i popunjava podatke o prethodnom iskustvu djeteta u odgojno-obrazovnoj ustanovi.</w:t>
      </w:r>
      <w:r w:rsidR="00515CDF" w:rsidRPr="00515CDF">
        <w:t xml:space="preserve"> </w:t>
      </w:r>
      <w:r w:rsidR="00515CDF">
        <w:t>Obvezno je popuniti podatke označene zvjezdicom. Neki poda</w:t>
      </w:r>
      <w:r w:rsidR="00155D4E">
        <w:t>t</w:t>
      </w:r>
      <w:r w:rsidR="00515CDF">
        <w:t xml:space="preserve">ci </w:t>
      </w:r>
      <w:r w:rsidR="00155D4E">
        <w:t>s</w:t>
      </w:r>
      <w:r w:rsidR="00515CDF">
        <w:t>un</w:t>
      </w:r>
      <w:r w:rsidR="00155D4E">
        <w:t xml:space="preserve">e </w:t>
      </w:r>
      <w:r w:rsidR="00515CDF">
        <w:t>ose upisivanjem, a neke</w:t>
      </w:r>
      <w:r w:rsidR="00515CDF" w:rsidRPr="00C75138">
        <w:t xml:space="preserve"> </w:t>
      </w:r>
      <w:r w:rsidR="00515CDF">
        <w:t>je potrebno odabrati iz padajućeg izbornika.</w:t>
      </w:r>
      <w:r w:rsidR="00A31E39">
        <w:t xml:space="preserve"> </w:t>
      </w:r>
    </w:p>
    <w:p w14:paraId="6A174830" w14:textId="3D604D1E" w:rsidR="009130B4" w:rsidRDefault="009130B4" w:rsidP="009130B4">
      <w:r>
        <w:t xml:space="preserve">Kako bi bio moguć </w:t>
      </w:r>
      <w:r w:rsidR="00155D4E">
        <w:t>prijelaz</w:t>
      </w:r>
      <w:r>
        <w:t xml:space="preserve"> na sljedeći korak</w:t>
      </w:r>
      <w:r w:rsidR="00155D4E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3822DEF7" w14:textId="77777777" w:rsidR="00926B48" w:rsidRDefault="009130B4" w:rsidP="00926B48">
      <w:pPr>
        <w:keepNext/>
      </w:pPr>
      <w:r w:rsidRPr="005F13AF">
        <w:rPr>
          <w:noProof/>
          <w:lang w:eastAsia="hr-HR"/>
        </w:rPr>
        <w:lastRenderedPageBreak/>
        <w:drawing>
          <wp:inline distT="0" distB="0" distL="0" distR="0" wp14:anchorId="00421480" wp14:editId="0219157F">
            <wp:extent cx="5760720" cy="2531110"/>
            <wp:effectExtent l="0" t="0" r="0" b="2540"/>
            <wp:docPr id="51" name="Slika 5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Slika na kojoj se prikazuje tekst&#10;&#10;Opis je automatski generiran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C75D" w14:textId="65C8362F" w:rsidR="009130B4" w:rsidRDefault="00926B48" w:rsidP="00926B48">
      <w:pPr>
        <w:pStyle w:val="Caption"/>
        <w:jc w:val="center"/>
      </w:pPr>
      <w:bookmarkStart w:id="52" w:name="_Toc12779151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31</w:t>
      </w:r>
      <w:r>
        <w:fldChar w:fldCharType="end"/>
      </w:r>
      <w:r>
        <w:t xml:space="preserve">. </w:t>
      </w:r>
      <w:r w:rsidRPr="008F665A">
        <w:t xml:space="preserve">Pregled informacija vezanih uz organizaciju upisa u </w:t>
      </w:r>
      <w:r w:rsidR="00155D4E">
        <w:t>i</w:t>
      </w:r>
      <w:r w:rsidRPr="008F665A">
        <w:t>nicijalnom upitniku</w:t>
      </w:r>
      <w:bookmarkEnd w:id="52"/>
    </w:p>
    <w:p w14:paraId="7C16A446" w14:textId="77777777" w:rsidR="00926B48" w:rsidRPr="00926B48" w:rsidRDefault="00926B48" w:rsidP="00926B48"/>
    <w:p w14:paraId="1ABC12D4" w14:textId="5BF176AA" w:rsidR="009130B4" w:rsidRDefault="009130B4" w:rsidP="009130B4">
      <w:r w:rsidRPr="4763970C">
        <w:rPr>
          <w:b/>
          <w:bCs/>
        </w:rPr>
        <w:t>Razvojne osobnosti djeteta</w:t>
      </w:r>
      <w:r>
        <w:t xml:space="preserve"> - u ovom dijelu </w:t>
      </w:r>
      <w:r w:rsidR="00155D4E">
        <w:t>i</w:t>
      </w:r>
      <w:r>
        <w:t>nicijalnog upitnika korisnik odabire i popunjava podatke o razvojnim osobnostima djeteta. S</w:t>
      </w:r>
      <w:r w:rsidR="002234C2">
        <w:t xml:space="preserve">ve </w:t>
      </w:r>
      <w:r>
        <w:t xml:space="preserve">informacije </w:t>
      </w:r>
      <w:r w:rsidR="00533C82">
        <w:t xml:space="preserve">koje </w:t>
      </w:r>
      <w:r>
        <w:t xml:space="preserve">su obvezne za popuniti </w:t>
      </w:r>
      <w:r w:rsidR="00155D4E">
        <w:t>po</w:t>
      </w:r>
      <w:r>
        <w:t>kraj svog polja imaju oznaku zvjezdice (*).</w:t>
      </w:r>
      <w:r w:rsidR="0036644E">
        <w:t xml:space="preserve"> Neki poda</w:t>
      </w:r>
      <w:r w:rsidR="00155D4E">
        <w:t>t</w:t>
      </w:r>
      <w:r w:rsidR="0036644E">
        <w:t xml:space="preserve">ci unose </w:t>
      </w:r>
      <w:r w:rsidR="00155D4E">
        <w:t xml:space="preserve">se </w:t>
      </w:r>
      <w:r w:rsidR="0036644E">
        <w:t>upisivanjem, a neke</w:t>
      </w:r>
      <w:r w:rsidR="0036644E" w:rsidRPr="00C75138">
        <w:t xml:space="preserve"> </w:t>
      </w:r>
      <w:r w:rsidR="0036644E">
        <w:t>je potrebno odabrati iz padajućeg izbornika.</w:t>
      </w:r>
      <w:r w:rsidR="00A31E39">
        <w:t xml:space="preserve"> </w:t>
      </w:r>
      <w:r w:rsidR="0036644E">
        <w:t xml:space="preserve">Neobavezna polja </w:t>
      </w:r>
      <w:r w:rsidR="00F64C72">
        <w:t>roditelj/skrbnik popunjava proizvoljno.</w:t>
      </w:r>
    </w:p>
    <w:p w14:paraId="5B80F11F" w14:textId="59623E2F" w:rsidR="009130B4" w:rsidRDefault="009130B4" w:rsidP="009130B4">
      <w:r>
        <w:t>U zadnjem polju upitnika obvezno je upisati ime i prezime osobe koja je ispunjavala upitnik.</w:t>
      </w:r>
    </w:p>
    <w:p w14:paraId="7CAF1DDB" w14:textId="396A8CFB" w:rsidR="009130B4" w:rsidRDefault="009130B4" w:rsidP="009130B4">
      <w:r>
        <w:t xml:space="preserve">Kako bi bio moguć </w:t>
      </w:r>
      <w:r w:rsidR="00155D4E">
        <w:t>prijelaz</w:t>
      </w:r>
      <w:r>
        <w:t xml:space="preserve"> na sljedeći korak</w:t>
      </w:r>
      <w:r w:rsidR="00155D4E">
        <w:t>,</w:t>
      </w:r>
      <w:r>
        <w:t xml:space="preserve"> sve upisane podatke potrebno je potvrditi klikom na interaktivni gumb </w:t>
      </w:r>
      <w:r w:rsidRPr="4763970C">
        <w:rPr>
          <w:b/>
          <w:bCs/>
        </w:rPr>
        <w:t>Potvrdi i nastavi</w:t>
      </w:r>
      <w:r>
        <w:t>.</w:t>
      </w:r>
    </w:p>
    <w:p w14:paraId="6A1C31FB" w14:textId="714E0AA8" w:rsidR="4763970C" w:rsidRDefault="4763970C" w:rsidP="4763970C"/>
    <w:p w14:paraId="579E466B" w14:textId="18DDED57" w:rsidR="6A223DE9" w:rsidRDefault="6A223DE9" w:rsidP="4763970C">
      <w:r>
        <w:rPr>
          <w:noProof/>
          <w:lang w:eastAsia="hr-HR"/>
        </w:rPr>
        <w:lastRenderedPageBreak/>
        <w:drawing>
          <wp:inline distT="0" distB="0" distL="0" distR="0" wp14:anchorId="0781FB7B" wp14:editId="34AA5C00">
            <wp:extent cx="5836024" cy="5167313"/>
            <wp:effectExtent l="0" t="0" r="0" b="0"/>
            <wp:docPr id="247753885" name="Slika 24775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024" cy="51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44C2" w14:textId="77777777" w:rsidR="00926B48" w:rsidRDefault="009130B4" w:rsidP="00926B48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175A55F3" wp14:editId="5610087D">
            <wp:extent cx="5760131" cy="5059680"/>
            <wp:effectExtent l="0" t="0" r="0" b="762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2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3"/>
                    <a:stretch/>
                  </pic:blipFill>
                  <pic:spPr bwMode="auto">
                    <a:xfrm>
                      <a:off x="0" y="0"/>
                      <a:ext cx="5760720" cy="506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95477" w14:textId="7694B1B5" w:rsidR="009130B4" w:rsidRDefault="00926B48" w:rsidP="00926B48">
      <w:pPr>
        <w:pStyle w:val="Caption"/>
        <w:jc w:val="center"/>
      </w:pPr>
      <w:bookmarkStart w:id="53" w:name="_Toc12779152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32</w:t>
      </w:r>
      <w:r>
        <w:fldChar w:fldCharType="end"/>
      </w:r>
      <w:r>
        <w:t>. R</w:t>
      </w:r>
      <w:r w:rsidRPr="00691933">
        <w:t xml:space="preserve">azvojne osobnosti djeteta u </w:t>
      </w:r>
      <w:r w:rsidR="00155D4E">
        <w:t>i</w:t>
      </w:r>
      <w:r w:rsidRPr="00691933">
        <w:t>nicijalnom upitniku</w:t>
      </w:r>
      <w:bookmarkEnd w:id="53"/>
    </w:p>
    <w:p w14:paraId="4623E809" w14:textId="77777777" w:rsidR="009130B4" w:rsidRDefault="009130B4" w:rsidP="00926B48">
      <w:pPr>
        <w:pStyle w:val="Heading3"/>
        <w:numPr>
          <w:ilvl w:val="0"/>
          <w:numId w:val="0"/>
        </w:numPr>
        <w:ind w:left="851" w:hanging="851"/>
      </w:pPr>
      <w:bookmarkStart w:id="54" w:name="_Toc126249458"/>
      <w:r>
        <w:t>Prilaganje dokumentacije</w:t>
      </w:r>
      <w:bookmarkEnd w:id="54"/>
    </w:p>
    <w:p w14:paraId="6A897244" w14:textId="07DDC84F" w:rsidR="009130B4" w:rsidRDefault="009130B4" w:rsidP="009130B4">
      <w:r>
        <w:t xml:space="preserve">U ovom koraku predaje zahtjeva potrebno je priložiti određenu dokumentaciju. </w:t>
      </w:r>
      <w:r w:rsidR="00155D4E">
        <w:t>A</w:t>
      </w:r>
      <w:r>
        <w:t>ko je u prethodnim koracima označeno da drugi roditelj</w:t>
      </w:r>
      <w:r w:rsidR="00416F51">
        <w:t>/skrbnik</w:t>
      </w:r>
      <w:r>
        <w:t xml:space="preserve"> ne posjeduje OIB</w:t>
      </w:r>
      <w:r w:rsidR="00155D4E">
        <w:t>,</w:t>
      </w:r>
      <w:r>
        <w:t xml:space="preserve"> dokument kojeg je potrebno priložiti treba sadržavati dokaz da je osoba zakonski zastupnik djeteta za koje se predaje zahtjev.</w:t>
      </w:r>
    </w:p>
    <w:p w14:paraId="35F1821B" w14:textId="6F0D749B" w:rsidR="009130B4" w:rsidRDefault="009130B4" w:rsidP="009130B4">
      <w:r>
        <w:t>Dokumentacija je obvezna za postupak redovnog upisa za djecu s teškoćama u razvoju. Dokumente je potrebno priložiti u za to određeni dio. Dokumentacija je razvrstana na sekcije:</w:t>
      </w:r>
    </w:p>
    <w:p w14:paraId="0D1912C3" w14:textId="59617FED" w:rsidR="009130B4" w:rsidRDefault="00155D4E" w:rsidP="009130B4">
      <w:pPr>
        <w:pStyle w:val="ListParagraph"/>
        <w:numPr>
          <w:ilvl w:val="0"/>
          <w:numId w:val="32"/>
        </w:numPr>
        <w:spacing w:before="0" w:after="160" w:line="256" w:lineRule="auto"/>
        <w:jc w:val="left"/>
      </w:pPr>
      <w:r>
        <w:t>m</w:t>
      </w:r>
      <w:r w:rsidR="009130B4">
        <w:t>edicinska dokumentacija (specijalistička dokumentacija)</w:t>
      </w:r>
    </w:p>
    <w:p w14:paraId="15F18B39" w14:textId="162A82F8" w:rsidR="009130B4" w:rsidRDefault="00155D4E" w:rsidP="009130B4">
      <w:pPr>
        <w:pStyle w:val="ListParagraph"/>
        <w:numPr>
          <w:ilvl w:val="0"/>
          <w:numId w:val="32"/>
        </w:numPr>
        <w:spacing w:before="0" w:after="160" w:line="256" w:lineRule="auto"/>
        <w:jc w:val="left"/>
      </w:pPr>
      <w:r>
        <w:t>p</w:t>
      </w:r>
      <w:r w:rsidR="009130B4">
        <w:t>sihološka dokumentacija</w:t>
      </w:r>
    </w:p>
    <w:p w14:paraId="6E76CF03" w14:textId="2D5C0BB3" w:rsidR="009130B4" w:rsidRDefault="00155D4E" w:rsidP="009130B4">
      <w:pPr>
        <w:pStyle w:val="ListParagraph"/>
        <w:numPr>
          <w:ilvl w:val="0"/>
          <w:numId w:val="32"/>
        </w:numPr>
        <w:spacing w:before="0" w:after="160" w:line="256" w:lineRule="auto"/>
        <w:jc w:val="left"/>
      </w:pPr>
      <w:r>
        <w:t>e</w:t>
      </w:r>
      <w:r w:rsidR="009130B4">
        <w:t>dukacijsko-rehabilitacijska dokumentacija</w:t>
      </w:r>
    </w:p>
    <w:p w14:paraId="5EF0A6F7" w14:textId="65C5F6D4" w:rsidR="009130B4" w:rsidRPr="005F4615" w:rsidRDefault="00155D4E" w:rsidP="009130B4">
      <w:pPr>
        <w:pStyle w:val="ListParagraph"/>
        <w:numPr>
          <w:ilvl w:val="0"/>
          <w:numId w:val="32"/>
        </w:numPr>
        <w:spacing w:before="0" w:after="160" w:line="256" w:lineRule="auto"/>
        <w:jc w:val="left"/>
      </w:pPr>
      <w:r>
        <w:t>o</w:t>
      </w:r>
      <w:r w:rsidR="009130B4">
        <w:t>stala dokumentacija</w:t>
      </w:r>
      <w:r>
        <w:t>.</w:t>
      </w:r>
    </w:p>
    <w:p w14:paraId="2F1E9E74" w14:textId="77777777" w:rsidR="00926B48" w:rsidRDefault="009130B4" w:rsidP="00926B48">
      <w:pPr>
        <w:keepNext/>
        <w:jc w:val="center"/>
      </w:pPr>
      <w:r w:rsidRPr="00A07BFF">
        <w:rPr>
          <w:noProof/>
          <w:lang w:eastAsia="hr-HR"/>
        </w:rPr>
        <w:lastRenderedPageBreak/>
        <w:drawing>
          <wp:inline distT="0" distB="0" distL="0" distR="0" wp14:anchorId="37F6D111" wp14:editId="12BF521E">
            <wp:extent cx="5760720" cy="1958975"/>
            <wp:effectExtent l="0" t="0" r="0" b="3175"/>
            <wp:docPr id="53" name="Slika 5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53" descr="Slika na kojoj se prikazuje tekst&#10;&#10;Opis je automatski generiran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3BC1" w14:textId="652DAC63" w:rsidR="009130B4" w:rsidRDefault="00926B48" w:rsidP="00926B48">
      <w:pPr>
        <w:pStyle w:val="Caption"/>
        <w:jc w:val="center"/>
      </w:pPr>
      <w:bookmarkStart w:id="55" w:name="_Toc12779152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33</w:t>
      </w:r>
      <w:r>
        <w:fldChar w:fldCharType="end"/>
      </w:r>
      <w:r>
        <w:t xml:space="preserve">. </w:t>
      </w:r>
      <w:r w:rsidRPr="00A4374D">
        <w:t>Prilaganje dokumentacije u redovnom postupku</w:t>
      </w:r>
      <w:bookmarkEnd w:id="55"/>
    </w:p>
    <w:p w14:paraId="373AF431" w14:textId="77777777" w:rsidR="00926B48" w:rsidRPr="00926B48" w:rsidRDefault="00926B48" w:rsidP="00926B48"/>
    <w:p w14:paraId="7A4537D1" w14:textId="77777777" w:rsidR="00926B48" w:rsidRDefault="009130B4" w:rsidP="00926B48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0BE13AD" wp14:editId="2705B854">
            <wp:extent cx="5132934" cy="3983627"/>
            <wp:effectExtent l="0" t="0" r="0" b="0"/>
            <wp:docPr id="528" name="Slika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Slika 528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9" t="15713"/>
                    <a:stretch/>
                  </pic:blipFill>
                  <pic:spPr bwMode="auto">
                    <a:xfrm>
                      <a:off x="0" y="0"/>
                      <a:ext cx="5144752" cy="399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AE4E3" w14:textId="0A38AE5A" w:rsidR="009130B4" w:rsidRDefault="00926B48" w:rsidP="00926B48">
      <w:pPr>
        <w:pStyle w:val="Caption"/>
        <w:jc w:val="center"/>
      </w:pPr>
      <w:bookmarkStart w:id="56" w:name="_Toc12779152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34</w:t>
      </w:r>
      <w:r>
        <w:fldChar w:fldCharType="end"/>
      </w:r>
      <w:r>
        <w:t xml:space="preserve">. </w:t>
      </w:r>
      <w:r w:rsidRPr="00D366E4">
        <w:t>Prilaganje dokumentacije za dijete s teškoćama u razvoju</w:t>
      </w:r>
      <w:bookmarkEnd w:id="56"/>
    </w:p>
    <w:p w14:paraId="19DA3678" w14:textId="77777777" w:rsidR="009130B4" w:rsidRDefault="009130B4" w:rsidP="009130B4">
      <w:r>
        <w:t xml:space="preserve">Dokumentacija se prilaže klikom na gumb </w:t>
      </w:r>
      <w:r w:rsidRPr="00751349">
        <w:rPr>
          <w:b/>
        </w:rPr>
        <w:t>Priloži dokument</w:t>
      </w:r>
      <w:r>
        <w:t xml:space="preserve"> (</w:t>
      </w:r>
      <w:r w:rsidRPr="00343C3D">
        <w:rPr>
          <w:noProof/>
          <w:lang w:eastAsia="hr-HR"/>
        </w:rPr>
        <w:drawing>
          <wp:inline distT="0" distB="0" distL="0" distR="0" wp14:anchorId="217D383F" wp14:editId="5BE39889">
            <wp:extent cx="929640" cy="201323"/>
            <wp:effectExtent l="0" t="0" r="3810" b="825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53660" cy="2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otvara prozor za dodavanje dokumenta.</w:t>
      </w:r>
    </w:p>
    <w:p w14:paraId="7C1C3393" w14:textId="77777777" w:rsidR="00926B48" w:rsidRDefault="009130B4" w:rsidP="00926B48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55F9CD5" wp14:editId="001061C9">
            <wp:extent cx="2949146" cy="2727960"/>
            <wp:effectExtent l="0" t="0" r="3810" b="0"/>
            <wp:docPr id="56" name="Slika 5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Slika na kojoj se prikazuje tekst&#10;&#10;Opis je automatski generiran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46" cy="27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60D9" w14:textId="48795F4F" w:rsidR="009130B4" w:rsidRDefault="00926B48" w:rsidP="00926B48">
      <w:pPr>
        <w:pStyle w:val="Caption"/>
        <w:jc w:val="center"/>
      </w:pPr>
      <w:bookmarkStart w:id="57" w:name="_Toc12779152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35</w:t>
      </w:r>
      <w:r>
        <w:fldChar w:fldCharType="end"/>
      </w:r>
      <w:r>
        <w:t xml:space="preserve">. </w:t>
      </w:r>
      <w:r w:rsidRPr="004A2B0F">
        <w:t>Prozor za prilaganje dokumenta</w:t>
      </w:r>
      <w:bookmarkEnd w:id="57"/>
    </w:p>
    <w:p w14:paraId="0B6AF83C" w14:textId="7D644387" w:rsidR="00926B48" w:rsidRDefault="009130B4" w:rsidP="009130B4">
      <w:r>
        <w:t>Dokumenti koji se dodaju u aplikaciju eOŠ moraju biti prethodno pohranjeni na lokalno računal</w:t>
      </w:r>
      <w:r w:rsidR="00E440CF">
        <w:t>o</w:t>
      </w:r>
      <w:r>
        <w:t xml:space="preserve">. Moguće je priložiti više dokumenata. Svaki dokument ne smije biti veći od 10 MB i mora biti u jednom od predloženih formata: </w:t>
      </w:r>
      <w:r w:rsidRPr="00C26709">
        <w:t>.pdf,</w:t>
      </w:r>
      <w:r w:rsidR="00155D4E">
        <w:t xml:space="preserve"> </w:t>
      </w:r>
      <w:r w:rsidRPr="00C26709">
        <w:t>.doc,</w:t>
      </w:r>
      <w:r w:rsidR="00155D4E">
        <w:t xml:space="preserve"> </w:t>
      </w:r>
      <w:r w:rsidRPr="00C26709">
        <w:t>.docx,</w:t>
      </w:r>
      <w:r w:rsidR="00155D4E">
        <w:t xml:space="preserve"> </w:t>
      </w:r>
      <w:r w:rsidRPr="00C26709">
        <w:t>.gif,</w:t>
      </w:r>
      <w:r w:rsidR="00155D4E">
        <w:t xml:space="preserve"> </w:t>
      </w:r>
      <w:r w:rsidRPr="00C26709">
        <w:t>.png,</w:t>
      </w:r>
      <w:r w:rsidR="00155D4E">
        <w:t xml:space="preserve"> </w:t>
      </w:r>
      <w:r w:rsidRPr="00C26709">
        <w:t>.jpg,</w:t>
      </w:r>
      <w:r w:rsidR="00155D4E">
        <w:t xml:space="preserve"> </w:t>
      </w:r>
      <w:r w:rsidRPr="00C26709">
        <w:t>.jpeg,</w:t>
      </w:r>
      <w:r w:rsidR="00155D4E">
        <w:t xml:space="preserve"> </w:t>
      </w:r>
      <w:r w:rsidRPr="00C26709">
        <w:t>.tiff</w:t>
      </w:r>
      <w:r>
        <w:t xml:space="preserve">. Dokument se s lokalnog računala dodaje klikom na interaktivni gumb </w:t>
      </w:r>
      <w:r w:rsidRPr="00751349">
        <w:rPr>
          <w:b/>
        </w:rPr>
        <w:t xml:space="preserve">Dodaj </w:t>
      </w:r>
      <w:r>
        <w:t>(</w:t>
      </w:r>
      <w:r w:rsidRPr="00FB5A6E">
        <w:rPr>
          <w:noProof/>
          <w:lang w:eastAsia="hr-HR"/>
        </w:rPr>
        <w:drawing>
          <wp:inline distT="0" distB="0" distL="0" distR="0" wp14:anchorId="0F841DA9" wp14:editId="5A72945E">
            <wp:extent cx="533400" cy="216243"/>
            <wp:effectExtent l="0" t="0" r="0" b="0"/>
            <wp:docPr id="560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490" cy="2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66CCF1EC" w14:textId="121911CF" w:rsidR="00926B48" w:rsidRDefault="009130B4" w:rsidP="009130B4">
      <w:r>
        <w:t>Od dodavanja dokumenta korisnik može u bilo kojem tr</w:t>
      </w:r>
      <w:r w:rsidR="00751349">
        <w:t xml:space="preserve">enutku odustati klikom na gumb </w:t>
      </w:r>
      <w:r w:rsidR="00751349" w:rsidRPr="00751349">
        <w:rPr>
          <w:b/>
        </w:rPr>
        <w:t>O</w:t>
      </w:r>
      <w:r w:rsidRPr="00751349">
        <w:rPr>
          <w:b/>
        </w:rPr>
        <w:t>dustani</w:t>
      </w:r>
      <w:r>
        <w:t xml:space="preserve"> (</w:t>
      </w:r>
      <w:r w:rsidRPr="007D47FB">
        <w:rPr>
          <w:noProof/>
          <w:lang w:eastAsia="hr-HR"/>
        </w:rPr>
        <w:drawing>
          <wp:inline distT="0" distB="0" distL="0" distR="0" wp14:anchorId="78B2B594" wp14:editId="7AECD7D0">
            <wp:extent cx="579120" cy="198934"/>
            <wp:effectExtent l="0" t="0" r="0" b="0"/>
            <wp:docPr id="561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1786" cy="2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B48">
        <w:t xml:space="preserve">). </w:t>
      </w:r>
    </w:p>
    <w:p w14:paraId="07F5827C" w14:textId="48906704" w:rsidR="009130B4" w:rsidRDefault="009130B4" w:rsidP="009130B4">
      <w:r>
        <w:t xml:space="preserve">Dodani dokumenti nalaze se u aplikaciji u koraku </w:t>
      </w:r>
      <w:r w:rsidRPr="00155D4E">
        <w:rPr>
          <w:b/>
          <w:bCs/>
        </w:rPr>
        <w:t>Prilaganje dokumentacije</w:t>
      </w:r>
      <w:r>
        <w:t xml:space="preserve">. </w:t>
      </w:r>
    </w:p>
    <w:p w14:paraId="4EB409F1" w14:textId="77777777" w:rsidR="00926B48" w:rsidRDefault="009130B4" w:rsidP="00926B48">
      <w:pPr>
        <w:keepNext/>
      </w:pPr>
      <w:r w:rsidRPr="008A55D2">
        <w:rPr>
          <w:noProof/>
          <w:lang w:eastAsia="hr-HR"/>
        </w:rPr>
        <w:lastRenderedPageBreak/>
        <w:drawing>
          <wp:inline distT="0" distB="0" distL="0" distR="0" wp14:anchorId="6B2039E0" wp14:editId="4E593532">
            <wp:extent cx="5723116" cy="5342083"/>
            <wp:effectExtent l="0" t="0" r="0" b="0"/>
            <wp:docPr id="534" name="Slika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91CE" w14:textId="6B574C85" w:rsidR="009130B4" w:rsidRDefault="00926B48" w:rsidP="00926B48">
      <w:pPr>
        <w:pStyle w:val="Caption"/>
        <w:jc w:val="center"/>
      </w:pPr>
      <w:bookmarkStart w:id="58" w:name="_Toc12779152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36</w:t>
      </w:r>
      <w:r>
        <w:fldChar w:fldCharType="end"/>
      </w:r>
      <w:r>
        <w:t xml:space="preserve">. </w:t>
      </w:r>
      <w:r w:rsidRPr="00910404">
        <w:t>Priloženi dokumenti</w:t>
      </w:r>
      <w:bookmarkEnd w:id="58"/>
    </w:p>
    <w:p w14:paraId="6F6157ED" w14:textId="77777777" w:rsidR="009130B4" w:rsidRDefault="009130B4" w:rsidP="00926B48">
      <w:pPr>
        <w:pStyle w:val="Heading3"/>
        <w:numPr>
          <w:ilvl w:val="0"/>
          <w:numId w:val="0"/>
        </w:numPr>
        <w:ind w:left="851" w:hanging="851"/>
      </w:pPr>
      <w:bookmarkStart w:id="59" w:name="_Toc126249459"/>
      <w:r>
        <w:t>Potvrda zahtjeva</w:t>
      </w:r>
      <w:bookmarkEnd w:id="59"/>
    </w:p>
    <w:p w14:paraId="04772154" w14:textId="3B600C7F" w:rsidR="009130B4" w:rsidRDefault="009130B4" w:rsidP="009130B4">
      <w:r>
        <w:t xml:space="preserve">U ovom koraku zahtjeva korisnik može pregledati sve podatke unesene u prethodnim koracima. Svaki korak </w:t>
      </w:r>
      <w:r w:rsidR="00155D4E">
        <w:t>prema potrebi može</w:t>
      </w:r>
      <w:r>
        <w:t xml:space="preserve"> izmijeniti klikom na ikonicu u obliku slova V pokraj naziva koraka (</w:t>
      </w:r>
      <w:r w:rsidRPr="00D87613">
        <w:rPr>
          <w:noProof/>
          <w:lang w:eastAsia="hr-HR"/>
        </w:rPr>
        <w:drawing>
          <wp:inline distT="0" distB="0" distL="0" distR="0" wp14:anchorId="4F5A8B84" wp14:editId="5FA72450">
            <wp:extent cx="160020" cy="135017"/>
            <wp:effectExtent l="0" t="0" r="0" b="0"/>
            <wp:docPr id="562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2269" cy="1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prikazuju poda</w:t>
      </w:r>
      <w:r w:rsidR="00155D4E">
        <w:t>t</w:t>
      </w:r>
      <w:r>
        <w:t xml:space="preserve">ci uneseni u tom koraku. Klikom na interaktivni gumb </w:t>
      </w:r>
      <w:r w:rsidRPr="00751349">
        <w:rPr>
          <w:b/>
        </w:rPr>
        <w:t>Uredi</w:t>
      </w:r>
      <w:r>
        <w:t xml:space="preserve"> (</w:t>
      </w:r>
      <w:r w:rsidRPr="000844C9">
        <w:rPr>
          <w:noProof/>
          <w:lang w:eastAsia="hr-HR"/>
        </w:rPr>
        <w:drawing>
          <wp:inline distT="0" distB="0" distL="0" distR="0" wp14:anchorId="2A28F757" wp14:editId="00A59C20">
            <wp:extent cx="457200" cy="188007"/>
            <wp:effectExtent l="0" t="0" r="0" b="2540"/>
            <wp:docPr id="563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3208" cy="1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svaki </w:t>
      </w:r>
      <w:r w:rsidR="00155D4E">
        <w:t xml:space="preserve">je </w:t>
      </w:r>
      <w:r>
        <w:t xml:space="preserve">korak moguće naknadno urediti. Nakon uređivanja sve </w:t>
      </w:r>
      <w:r w:rsidR="00155D4E">
        <w:t xml:space="preserve">je </w:t>
      </w:r>
      <w:r>
        <w:t>promjene potrebno spremiti.</w:t>
      </w:r>
    </w:p>
    <w:p w14:paraId="144A43C3" w14:textId="77777777" w:rsidR="00926B48" w:rsidRDefault="009130B4" w:rsidP="00926B48">
      <w:pPr>
        <w:keepNext/>
      </w:pPr>
      <w:r w:rsidRPr="00067764">
        <w:rPr>
          <w:noProof/>
          <w:lang w:eastAsia="hr-HR"/>
        </w:rPr>
        <w:lastRenderedPageBreak/>
        <w:drawing>
          <wp:inline distT="0" distB="0" distL="0" distR="0" wp14:anchorId="6C633118" wp14:editId="345F4BC6">
            <wp:extent cx="5738357" cy="5997460"/>
            <wp:effectExtent l="0" t="0" r="0" b="3810"/>
            <wp:docPr id="564" name="Slika 6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 descr="Slika na kojoj se prikazuje tekst&#10;&#10;Opis je automatski generiran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599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3B4D" w14:textId="70FF1AB6" w:rsidR="009130B4" w:rsidRDefault="00926B48" w:rsidP="00926B48">
      <w:pPr>
        <w:pStyle w:val="Caption"/>
        <w:jc w:val="center"/>
      </w:pPr>
      <w:bookmarkStart w:id="60" w:name="_Toc12779152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37</w:t>
      </w:r>
      <w:r>
        <w:fldChar w:fldCharType="end"/>
      </w:r>
      <w:r>
        <w:t xml:space="preserve">. </w:t>
      </w:r>
      <w:r w:rsidRPr="00921816">
        <w:t>Pregled unesenih podataka u koraku potvrda zahtjeva</w:t>
      </w:r>
      <w:bookmarkEnd w:id="60"/>
    </w:p>
    <w:p w14:paraId="1B05495D" w14:textId="77777777" w:rsidR="009130B4" w:rsidRDefault="009130B4" w:rsidP="009130B4"/>
    <w:p w14:paraId="34DC2EEE" w14:textId="77777777" w:rsidR="009130B4" w:rsidRDefault="009130B4" w:rsidP="009130B4">
      <w:r>
        <w:t xml:space="preserve">Nakon pregledanih podataka zahtjev je potrebno poslati u sustav. Klikom na gumb </w:t>
      </w:r>
      <w:r w:rsidRPr="00751349">
        <w:rPr>
          <w:b/>
        </w:rPr>
        <w:t>Pošalji zahtjev</w:t>
      </w:r>
      <w:r>
        <w:t xml:space="preserve"> (</w:t>
      </w:r>
      <w:r w:rsidRPr="005969EF">
        <w:rPr>
          <w:noProof/>
          <w:lang w:eastAsia="hr-HR"/>
        </w:rPr>
        <w:drawing>
          <wp:inline distT="0" distB="0" distL="0" distR="0" wp14:anchorId="46EAB914" wp14:editId="35CB1F6A">
            <wp:extent cx="708660" cy="171056"/>
            <wp:effectExtent l="0" t="0" r="0" b="635"/>
            <wp:docPr id="565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20218" cy="1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koji se nalazi u donjem desnom uglu stranice zahtjev se potvrđuje i šalje u sustav. Korisnik tada dobiva službenu obavijest na e-mail o uspješnoj predaji zahtjeva. Klikom na stavku </w:t>
      </w:r>
      <w:r w:rsidRPr="00DF4B4C">
        <w:rPr>
          <w:b/>
          <w:bCs/>
        </w:rPr>
        <w:t>Popis djece</w:t>
      </w:r>
      <w:r>
        <w:t xml:space="preserve"> koja se nalazi u </w:t>
      </w:r>
      <w:r w:rsidRPr="00DF4B4C">
        <w:rPr>
          <w:b/>
          <w:bCs/>
        </w:rPr>
        <w:t>Glavnom izborniku</w:t>
      </w:r>
      <w:r>
        <w:t xml:space="preserve"> vidljiv je status predanog zahtjeva.</w:t>
      </w:r>
    </w:p>
    <w:p w14:paraId="7E013880" w14:textId="642934ED" w:rsidR="009130B4" w:rsidRPr="00560CCC" w:rsidRDefault="009130B4" w:rsidP="009130B4">
      <w:r>
        <w:t>Nakon potvrde zahtjeva uneseni poda</w:t>
      </w:r>
      <w:r w:rsidR="004276A9">
        <w:t>t</w:t>
      </w:r>
      <w:r>
        <w:t>ci se mogu samo pregledavati, ali ih nije moguće mijenjati.</w:t>
      </w:r>
    </w:p>
    <w:p w14:paraId="0FE170C0" w14:textId="77777777" w:rsidR="009130B4" w:rsidRDefault="009130B4" w:rsidP="00926B48">
      <w:pPr>
        <w:pStyle w:val="Heading3"/>
        <w:numPr>
          <w:ilvl w:val="0"/>
          <w:numId w:val="0"/>
        </w:numPr>
        <w:ind w:left="851" w:hanging="851"/>
      </w:pPr>
      <w:bookmarkStart w:id="61" w:name="_Toc126249460"/>
      <w:r>
        <w:lastRenderedPageBreak/>
        <w:t>Postupak prijevremenog upisa djece u osnovnu školu</w:t>
      </w:r>
      <w:bookmarkEnd w:id="61"/>
    </w:p>
    <w:p w14:paraId="56AF3F1B" w14:textId="0AF40019" w:rsidR="009130B4" w:rsidRDefault="009130B4" w:rsidP="009130B4">
      <w:r>
        <w:t xml:space="preserve">Prijevremeni upis djeteta u prvi razred osnovne škole moguć je za dijete koje </w:t>
      </w:r>
      <w:r w:rsidR="00674768">
        <w:t>prema</w:t>
      </w:r>
      <w:r>
        <w:t xml:space="preserve"> </w:t>
      </w:r>
      <w:r w:rsidRPr="00674768">
        <w:rPr>
          <w:i/>
          <w:iCs/>
        </w:rPr>
        <w:t>Pravilnik</w:t>
      </w:r>
      <w:r w:rsidR="00674768" w:rsidRPr="00674768">
        <w:rPr>
          <w:i/>
          <w:iCs/>
        </w:rPr>
        <w:t>u</w:t>
      </w:r>
      <w:r>
        <w:t xml:space="preserve"> nije školski obveznik, ali će do kraja kalendarske godine napuniti 6 godina. Kada korisnik odluči podnijeti zahtjev za prijevremeni upis djeteta u prvi razred osnovne škole putem aplikacije eOŠ</w:t>
      </w:r>
      <w:r w:rsidR="00674768">
        <w:t>,</w:t>
      </w:r>
      <w:r>
        <w:t xml:space="preserve"> potrebno je u glavnom izborniku s lijeve strane odabrati stavku </w:t>
      </w:r>
      <w:r w:rsidRPr="00674768">
        <w:rPr>
          <w:b/>
          <w:bCs/>
        </w:rPr>
        <w:t>Popis djece</w:t>
      </w:r>
      <w:r>
        <w:t>.</w:t>
      </w:r>
    </w:p>
    <w:p w14:paraId="196C1794" w14:textId="19BBB4B1" w:rsidR="03F85D5B" w:rsidRDefault="03F85D5B" w:rsidP="4763970C">
      <w:r>
        <w:br/>
      </w:r>
    </w:p>
    <w:p w14:paraId="1C14C1FB" w14:textId="1E89D58D" w:rsidR="009130B4" w:rsidRDefault="009130B4" w:rsidP="009130B4">
      <w:r>
        <w:t>Klikom na gumb</w:t>
      </w:r>
      <w:r w:rsidRPr="6B899540">
        <w:rPr>
          <w:b/>
          <w:bCs/>
        </w:rPr>
        <w:t xml:space="preserve"> </w:t>
      </w:r>
      <w:r w:rsidR="00DC7C82" w:rsidRPr="6B899540">
        <w:rPr>
          <w:b/>
          <w:bCs/>
        </w:rPr>
        <w:t>Prijevremeni</w:t>
      </w:r>
      <w:r w:rsidRPr="6B899540">
        <w:rPr>
          <w:b/>
          <w:bCs/>
        </w:rPr>
        <w:t xml:space="preserve"> upis</w:t>
      </w:r>
      <w:r>
        <w:t xml:space="preserve"> (</w:t>
      </w:r>
      <w:r w:rsidR="000A1296">
        <w:rPr>
          <w:noProof/>
          <w:lang w:eastAsia="hr-HR"/>
        </w:rPr>
        <w:drawing>
          <wp:inline distT="0" distB="0" distL="0" distR="0" wp14:anchorId="5EE56FCF" wp14:editId="5E696069">
            <wp:extent cx="899160" cy="196857"/>
            <wp:effectExtent l="0" t="0" r="0" b="0"/>
            <wp:docPr id="1274734006" name="Slika 127473400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74734006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9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otvara se zaslon s prvim korakom zahtjeva. Kako bi zahtjev bio potpun</w:t>
      </w:r>
      <w:r w:rsidR="00C105FB">
        <w:t>,</w:t>
      </w:r>
      <w:r>
        <w:t xml:space="preserve"> potrebno je proći kroz sve korake:</w:t>
      </w:r>
    </w:p>
    <w:p w14:paraId="6362857C" w14:textId="76DF02A9" w:rsidR="009130B4" w:rsidRDefault="00C105FB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jednom ili oba roditelja/skrbnika</w:t>
      </w:r>
    </w:p>
    <w:p w14:paraId="55A7D4F1" w14:textId="66E49435" w:rsidR="009130B4" w:rsidRDefault="00C105FB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22A0F4CC" w14:textId="035065C9" w:rsidR="009130B4" w:rsidRDefault="00C105FB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i</w:t>
      </w:r>
      <w:r w:rsidR="009130B4">
        <w:t>nicijalni upitnik</w:t>
      </w:r>
    </w:p>
    <w:p w14:paraId="13DC0862" w14:textId="235F7E43" w:rsidR="009130B4" w:rsidRDefault="00C105FB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rilaganje dokumentacije</w:t>
      </w:r>
    </w:p>
    <w:p w14:paraId="7B3A5C02" w14:textId="4F0E4070" w:rsidR="009130B4" w:rsidRDefault="00C105FB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otvrda zahtjeva</w:t>
      </w:r>
      <w:r>
        <w:t>.</w:t>
      </w:r>
    </w:p>
    <w:p w14:paraId="28D6BA12" w14:textId="77777777" w:rsidR="00192B53" w:rsidRDefault="00E434AA" w:rsidP="00192B53">
      <w:pPr>
        <w:keepNext/>
        <w:jc w:val="center"/>
      </w:pPr>
      <w:r w:rsidRPr="00E434AA">
        <w:rPr>
          <w:noProof/>
          <w:lang w:eastAsia="hr-HR"/>
        </w:rPr>
        <w:drawing>
          <wp:inline distT="0" distB="0" distL="0" distR="0" wp14:anchorId="5D930AF3" wp14:editId="6D17E67D">
            <wp:extent cx="2377646" cy="2903472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29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B2B7" w14:textId="38656C7C" w:rsidR="009130B4" w:rsidRDefault="00192B53" w:rsidP="00192B53">
      <w:pPr>
        <w:pStyle w:val="Caption"/>
        <w:jc w:val="center"/>
      </w:pPr>
      <w:bookmarkStart w:id="62" w:name="_Toc12779152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38</w:t>
      </w:r>
      <w:r>
        <w:fldChar w:fldCharType="end"/>
      </w:r>
      <w:r>
        <w:t xml:space="preserve">. </w:t>
      </w:r>
      <w:r w:rsidRPr="00C22DCE">
        <w:t>Koraci pri popunjavanju zahtjeva za prijevremeni upis</w:t>
      </w:r>
      <w:bookmarkEnd w:id="62"/>
    </w:p>
    <w:p w14:paraId="0C706340" w14:textId="77777777" w:rsidR="00192B53" w:rsidRDefault="00192B53" w:rsidP="009130B4"/>
    <w:p w14:paraId="559EC76B" w14:textId="689738F1" w:rsidR="009130B4" w:rsidRDefault="009130B4" w:rsidP="009130B4">
      <w:r>
        <w:t xml:space="preserve">Nakon unosa obveznih podataka na svakom koraku korisnik prelazi na sljedeći korak klikom na interaktivni gumb </w:t>
      </w:r>
      <w:r w:rsidRPr="00751349">
        <w:rPr>
          <w:b/>
        </w:rPr>
        <w:t>Potvrdi i nastavi</w:t>
      </w:r>
      <w:r>
        <w:t xml:space="preserve"> (</w:t>
      </w:r>
      <w:r w:rsidRPr="00415337">
        <w:rPr>
          <w:noProof/>
          <w:lang w:eastAsia="hr-HR"/>
        </w:rPr>
        <w:drawing>
          <wp:inline distT="0" distB="0" distL="0" distR="0" wp14:anchorId="4C80F59B" wp14:editId="0A5B1BD2">
            <wp:extent cx="944880" cy="205408"/>
            <wp:effectExtent l="0" t="0" r="7620" b="4445"/>
            <wp:docPr id="451" name="Slika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55499" cy="20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zaslona.</w:t>
      </w:r>
    </w:p>
    <w:p w14:paraId="47553760" w14:textId="77777777" w:rsidR="009130B4" w:rsidRDefault="009130B4" w:rsidP="009130B4">
      <w:r>
        <w:t xml:space="preserve">Od unesenih promjene korisnik može u bilo kojem trenutku odustati klikom na interaktivni gumb </w:t>
      </w:r>
      <w:r w:rsidRPr="00751349">
        <w:rPr>
          <w:b/>
        </w:rPr>
        <w:t>Odustani</w:t>
      </w:r>
      <w:r>
        <w:t xml:space="preserve"> (</w:t>
      </w:r>
      <w:r w:rsidRPr="00DB713D">
        <w:rPr>
          <w:noProof/>
          <w:lang w:eastAsia="hr-HR"/>
        </w:rPr>
        <w:drawing>
          <wp:inline distT="0" distB="0" distL="0" distR="0" wp14:anchorId="6446F8F7" wp14:editId="11CA05FB">
            <wp:extent cx="617220" cy="199689"/>
            <wp:effectExtent l="0" t="0" r="0" b="0"/>
            <wp:docPr id="452" name="Slika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1998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2B3A401C" w14:textId="77777777" w:rsidR="009130B4" w:rsidRDefault="009130B4" w:rsidP="009130B4">
      <w:r>
        <w:t xml:space="preserve">Sve unesene podatke korisnik u bilo kojem trenutku može spremiti i naknadno nastaviti s popunjavanjem zahtjeva klikom na interaktivni gumb </w:t>
      </w:r>
      <w:r w:rsidRPr="00C105FB">
        <w:rPr>
          <w:b/>
          <w:bCs/>
        </w:rPr>
        <w:t>Spremi i zatvori</w:t>
      </w:r>
      <w:r>
        <w:t xml:space="preserve"> (</w:t>
      </w:r>
      <w:r w:rsidRPr="00C626D6">
        <w:rPr>
          <w:noProof/>
          <w:lang w:eastAsia="hr-HR"/>
        </w:rPr>
        <w:drawing>
          <wp:inline distT="0" distB="0" distL="0" distR="0" wp14:anchorId="0E543764" wp14:editId="4FDDBC90">
            <wp:extent cx="792480" cy="188268"/>
            <wp:effectExtent l="0" t="0" r="7620" b="2540"/>
            <wp:docPr id="453" name="Slika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17878" cy="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74BA2AAA" w14:textId="5A19B3BD" w:rsidR="009130B4" w:rsidRDefault="009130B4" w:rsidP="00212936">
      <w:pPr>
        <w:pStyle w:val="Heading3"/>
        <w:numPr>
          <w:ilvl w:val="0"/>
          <w:numId w:val="0"/>
        </w:numPr>
        <w:ind w:left="851" w:hanging="851"/>
      </w:pPr>
      <w:bookmarkStart w:id="63" w:name="_Toc126249461"/>
      <w:r>
        <w:lastRenderedPageBreak/>
        <w:t>Poda</w:t>
      </w:r>
      <w:r w:rsidR="00C105FB">
        <w:t>t</w:t>
      </w:r>
      <w:r>
        <w:t>ci o roditelju: Roditelj/skrbnik</w:t>
      </w:r>
      <w:r w:rsidR="00C105FB">
        <w:t xml:space="preserve"> </w:t>
      </w:r>
      <w:r>
        <w:t>1</w:t>
      </w:r>
      <w:bookmarkEnd w:id="63"/>
    </w:p>
    <w:p w14:paraId="2503BA50" w14:textId="1C5E8D89" w:rsidR="009130B4" w:rsidRDefault="009130B4" w:rsidP="009130B4">
      <w:r>
        <w:t xml:space="preserve">Prvi korak zahtjeva od korisnika traži popunjavanje podataka o prvom roditelju/skrbniku. To je korisnik koji je prijavljen u sustav i </w:t>
      </w:r>
      <w:r w:rsidR="00C105FB">
        <w:t xml:space="preserve">popunjava zahtjev </w:t>
      </w:r>
      <w:r>
        <w:t xml:space="preserve">kroz aplikaciju eOŠ. Radi pojednostavljivanja cijelog procesa od predaje zahtjeva do upisa u osnovnu školu aplikacija je </w:t>
      </w:r>
      <w:r w:rsidRPr="00015847">
        <w:t>povezan</w:t>
      </w:r>
      <w:r>
        <w:t>a</w:t>
      </w:r>
      <w:r w:rsidRPr="00015847">
        <w:t xml:space="preserve"> s državnim servisima</w:t>
      </w:r>
      <w:r>
        <w:t xml:space="preserve"> dostupnim punoljetnim građanima Republike Hrvatske. Sukladno tome</w:t>
      </w:r>
      <w:r w:rsidR="00C105FB">
        <w:t>,</w:t>
      </w:r>
      <w:r>
        <w:t xml:space="preserve"> većina podataka o roditelju/skrbniku 1 (koji popunjava zahtjev) dohvaćena </w:t>
      </w:r>
      <w:r w:rsidR="00C105FB">
        <w:t xml:space="preserve">je </w:t>
      </w:r>
      <w:r>
        <w:t>iz vanjskih servisa i ne može se mijenjati. To su:</w:t>
      </w:r>
    </w:p>
    <w:p w14:paraId="1B0F60F6" w14:textId="0B7E5052" w:rsidR="009130B4" w:rsidRDefault="00C105FB" w:rsidP="009130B4">
      <w:pPr>
        <w:pStyle w:val="ListParagraph"/>
        <w:numPr>
          <w:ilvl w:val="0"/>
          <w:numId w:val="30"/>
        </w:numPr>
        <w:spacing w:before="0" w:after="160" w:line="256" w:lineRule="auto"/>
        <w:jc w:val="left"/>
      </w:pPr>
      <w:r>
        <w:t>ot</w:t>
      </w:r>
      <w:r w:rsidR="009130B4">
        <w:t>sobni poda</w:t>
      </w:r>
      <w:r>
        <w:t>t</w:t>
      </w:r>
      <w:r w:rsidR="009130B4">
        <w:t>ci korisnika dohvaćeni iz</w:t>
      </w:r>
      <w:r>
        <w:t xml:space="preserve"> sustava</w:t>
      </w:r>
      <w:r w:rsidR="009130B4">
        <w:t xml:space="preserve"> IOB</w:t>
      </w:r>
      <w:r>
        <w:t>-a</w:t>
      </w:r>
      <w:r w:rsidR="009130B4">
        <w:t xml:space="preserve"> i Matice rođenih</w:t>
      </w:r>
    </w:p>
    <w:p w14:paraId="3807854D" w14:textId="458C91C8" w:rsidR="009130B4" w:rsidRDefault="00C105FB" w:rsidP="009130B4">
      <w:pPr>
        <w:pStyle w:val="ListParagraph"/>
        <w:numPr>
          <w:ilvl w:val="0"/>
          <w:numId w:val="30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prebivalištu i boravištu dohvaćeni iz MUP-ovih servisa</w:t>
      </w:r>
      <w:r>
        <w:t>.</w:t>
      </w:r>
    </w:p>
    <w:p w14:paraId="436797F0" w14:textId="7EB03BDB" w:rsidR="00212936" w:rsidRDefault="009130B4" w:rsidP="009130B4">
      <w:r>
        <w:t>U slučaju da su poda</w:t>
      </w:r>
      <w:r w:rsidR="00C105FB">
        <w:t>t</w:t>
      </w:r>
      <w:r>
        <w:t>ci uvezeni iz vanjskih servisa krivi</w:t>
      </w:r>
      <w:r w:rsidR="00C105FB">
        <w:t>,</w:t>
      </w:r>
      <w:r>
        <w:t xml:space="preserve"> korisnik se treba </w:t>
      </w:r>
      <w:r w:rsidR="00C105FB">
        <w:t xml:space="preserve">izravno </w:t>
      </w:r>
      <w:r>
        <w:t xml:space="preserve">obratiti instituciji koja te podatke održava i tamo ih izmijeniti (MUP, Matični ured). </w:t>
      </w:r>
    </w:p>
    <w:p w14:paraId="13919CD6" w14:textId="49F52C9B" w:rsidR="009130B4" w:rsidRDefault="009130B4" w:rsidP="009130B4">
      <w:r>
        <w:t>Nakon što su poda</w:t>
      </w:r>
      <w:r w:rsidR="00C105FB">
        <w:t>t</w:t>
      </w:r>
      <w:r>
        <w:t xml:space="preserve">ci ispravljeni kod nadležnih institucija u aplikaciji je potrebno ažurirati podatke (dohvatiti nove ispravljene podatke) klikom na interaktivni gumb </w:t>
      </w:r>
      <w:r w:rsidRPr="00751349">
        <w:rPr>
          <w:b/>
        </w:rPr>
        <w:t>Osvježi podatke</w:t>
      </w:r>
      <w:r>
        <w:t xml:space="preserve"> (</w:t>
      </w:r>
      <w:r w:rsidRPr="006C55D3">
        <w:rPr>
          <w:noProof/>
          <w:lang w:eastAsia="hr-HR"/>
        </w:rPr>
        <w:drawing>
          <wp:inline distT="0" distB="0" distL="0" distR="0" wp14:anchorId="0897B3DC" wp14:editId="3EDBC6B4">
            <wp:extent cx="822960" cy="203479"/>
            <wp:effectExtent l="0" t="0" r="0" b="6350"/>
            <wp:docPr id="455" name="Slika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40857" cy="2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08A7DE93" w14:textId="77777777" w:rsidR="00212936" w:rsidRDefault="009130B4" w:rsidP="00212936">
      <w:pPr>
        <w:keepNext/>
      </w:pPr>
      <w:r w:rsidRPr="00564EF0">
        <w:rPr>
          <w:noProof/>
          <w:lang w:eastAsia="hr-HR"/>
        </w:rPr>
        <w:drawing>
          <wp:inline distT="0" distB="0" distL="0" distR="0" wp14:anchorId="1062C1AF" wp14:editId="706F6B31">
            <wp:extent cx="5349240" cy="4804276"/>
            <wp:effectExtent l="0" t="0" r="3810" b="0"/>
            <wp:docPr id="458" name="Slika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54253" cy="480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8A9E" w14:textId="0012F50C" w:rsidR="009130B4" w:rsidRDefault="00212936" w:rsidP="00212936">
      <w:pPr>
        <w:pStyle w:val="Caption"/>
        <w:jc w:val="center"/>
      </w:pPr>
      <w:r>
        <w:t xml:space="preserve">Slika </w:t>
      </w:r>
      <w:r w:rsidR="00C105FB">
        <w:t>40</w:t>
      </w:r>
      <w:r>
        <w:t xml:space="preserve">. </w:t>
      </w:r>
      <w:r w:rsidRPr="009F2632">
        <w:t>Poda</w:t>
      </w:r>
      <w:r w:rsidR="00C105FB">
        <w:t>t</w:t>
      </w:r>
      <w:r w:rsidRPr="009F2632">
        <w:t>ci dohvaćeni iz vanjskih servisa i interaktivni gumbi u zahtjevu za prijevremeni upis</w:t>
      </w:r>
    </w:p>
    <w:p w14:paraId="355402C7" w14:textId="74D8FDAC" w:rsidR="009130B4" w:rsidRDefault="009130B4" w:rsidP="009130B4">
      <w:r>
        <w:t>Na stranici su prikazani poda</w:t>
      </w:r>
      <w:r w:rsidR="00C12265">
        <w:t>t</w:t>
      </w:r>
      <w:r>
        <w:t xml:space="preserve">ci dohvaćeni iz vanjskih servisa, no neke podatke je ipak potrebno popuniti. Korisnik je obvezan popuniti podatke u poljima označenim </w:t>
      </w:r>
      <w:r>
        <w:lastRenderedPageBreak/>
        <w:t>zvjezdicom (</w:t>
      </w:r>
      <w:r w:rsidRPr="00B01192">
        <w:rPr>
          <w:color w:val="C4BC96" w:themeColor="background2" w:themeShade="BF"/>
        </w:rPr>
        <w:t>*</w:t>
      </w:r>
      <w:r>
        <w:t xml:space="preserve">). U polja pokraj podataka o nacionalnoj manjini i nacionalnosti korisnik može odabrati opciju </w:t>
      </w:r>
      <w:r w:rsidRPr="00C12265">
        <w:rPr>
          <w:b/>
          <w:bCs/>
        </w:rPr>
        <w:t>Ne želim se izjasniti</w:t>
      </w:r>
      <w:r>
        <w:t>, a za podatak o nacionalnosti</w:t>
      </w:r>
      <w:r w:rsidR="00C12265">
        <w:t>,</w:t>
      </w:r>
      <w:r>
        <w:t xml:space="preserve"> osim već navedenog</w:t>
      </w:r>
      <w:r w:rsidR="00C12265">
        <w:t>,</w:t>
      </w:r>
      <w:r>
        <w:t xml:space="preserve"> može odabrati i opciju </w:t>
      </w:r>
      <w:r w:rsidRPr="00C12265">
        <w:rPr>
          <w:b/>
          <w:bCs/>
        </w:rPr>
        <w:t>Neopredijeljen</w:t>
      </w:r>
      <w:r>
        <w:t xml:space="preserve">. Obvezna polja koja treba popuniti su </w:t>
      </w:r>
      <w:r w:rsidR="00C12265" w:rsidRPr="00C12265">
        <w:rPr>
          <w:b/>
          <w:bCs/>
        </w:rPr>
        <w:t>o</w:t>
      </w:r>
      <w:r w:rsidRPr="00C12265">
        <w:rPr>
          <w:b/>
          <w:bCs/>
        </w:rPr>
        <w:t>dnos prema djetetu</w:t>
      </w:r>
      <w:r>
        <w:t xml:space="preserve"> (iz padajućeg izbornika može odabrati jednu od opcija: otac, majka, skrbnik), </w:t>
      </w:r>
      <w:r w:rsidRPr="00C12265">
        <w:rPr>
          <w:b/>
          <w:bCs/>
        </w:rPr>
        <w:t>stručna sprema</w:t>
      </w:r>
      <w:r>
        <w:t xml:space="preserve"> (odabire odgovarajuću stručnu spremu iz padajućeg izbornika) </w:t>
      </w:r>
      <w:r w:rsidRPr="00C12265">
        <w:rPr>
          <w:b/>
          <w:bCs/>
        </w:rPr>
        <w:t>zanimanje</w:t>
      </w:r>
      <w:r>
        <w:t xml:space="preserve"> te </w:t>
      </w:r>
      <w:r w:rsidRPr="00C12265">
        <w:rPr>
          <w:b/>
          <w:bCs/>
        </w:rPr>
        <w:t>kontakt poda</w:t>
      </w:r>
      <w:r w:rsidR="00C12265">
        <w:rPr>
          <w:b/>
          <w:bCs/>
        </w:rPr>
        <w:t>t</w:t>
      </w:r>
      <w:r w:rsidRPr="00C12265">
        <w:rPr>
          <w:b/>
          <w:bCs/>
        </w:rPr>
        <w:t>ci</w:t>
      </w:r>
      <w:r>
        <w:t xml:space="preserve"> (kontakt telefon i </w:t>
      </w:r>
      <w:r w:rsidR="00C12265">
        <w:t>adresa elektroničke pošte</w:t>
      </w:r>
      <w:r>
        <w:t xml:space="preserve">). Obvezno je popuniti polje u kojem se iz padajućeg izbornika </w:t>
      </w:r>
      <w:r w:rsidR="00C12265">
        <w:t xml:space="preserve">može </w:t>
      </w:r>
      <w:r>
        <w:t>odabrati opcija ima li dijete jednog ili dva roditelja</w:t>
      </w:r>
      <w:r w:rsidR="00C12265">
        <w:t>/</w:t>
      </w:r>
      <w:r>
        <w:t>skrbnika. Također je obvezno iz padajućeg izbornika odabrati opciju na koji način korisnik želi primati obavijesti: e-mailom ili na kućnu adresu.</w:t>
      </w:r>
    </w:p>
    <w:p w14:paraId="72FB666E" w14:textId="622BAD83" w:rsidR="009130B4" w:rsidRDefault="009130B4" w:rsidP="009130B4">
      <w:r>
        <w:t xml:space="preserve">Kako bi bio moguć </w:t>
      </w:r>
      <w:r w:rsidR="00C12265">
        <w:t>prijelaz</w:t>
      </w:r>
      <w:r>
        <w:t xml:space="preserve"> na sljedeći korak</w:t>
      </w:r>
      <w:r w:rsidR="00C12265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 xml:space="preserve"> (</w:t>
      </w:r>
      <w:r w:rsidRPr="005149F0">
        <w:rPr>
          <w:noProof/>
          <w:lang w:eastAsia="hr-HR"/>
        </w:rPr>
        <w:drawing>
          <wp:inline distT="0" distB="0" distL="0" distR="0" wp14:anchorId="03B24E8C" wp14:editId="6A7BFAF8">
            <wp:extent cx="891540" cy="221534"/>
            <wp:effectExtent l="0" t="0" r="3810" b="7620"/>
            <wp:docPr id="459" name="Slika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78664C61" w14:textId="77777777" w:rsidR="00212936" w:rsidRDefault="009130B4" w:rsidP="00212936">
      <w:pPr>
        <w:keepNext/>
        <w:jc w:val="center"/>
      </w:pPr>
      <w:r w:rsidRPr="00DF1D2C">
        <w:rPr>
          <w:noProof/>
          <w:lang w:eastAsia="hr-HR"/>
        </w:rPr>
        <w:drawing>
          <wp:inline distT="0" distB="0" distL="0" distR="0" wp14:anchorId="3157D915" wp14:editId="122FBE11">
            <wp:extent cx="5760720" cy="3266440"/>
            <wp:effectExtent l="0" t="0" r="0" b="0"/>
            <wp:docPr id="460" name="Slika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7782" w14:textId="09AE8E71" w:rsidR="009130B4" w:rsidRDefault="00212936" w:rsidP="00212936">
      <w:pPr>
        <w:pStyle w:val="Caption"/>
        <w:jc w:val="center"/>
      </w:pPr>
      <w:bookmarkStart w:id="64" w:name="_Toc12779152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39</w:t>
      </w:r>
      <w:r>
        <w:fldChar w:fldCharType="end"/>
      </w:r>
      <w:r>
        <w:t xml:space="preserve">. </w:t>
      </w:r>
      <w:r w:rsidRPr="00245DAB">
        <w:t>Prikaz polja koje korisnik mora popuniti u zahtjevu za prijevremeni upis</w:t>
      </w:r>
      <w:bookmarkEnd w:id="64"/>
    </w:p>
    <w:p w14:paraId="21FA8FB7" w14:textId="25759FD2" w:rsidR="009130B4" w:rsidRDefault="009130B4" w:rsidP="00212936">
      <w:pPr>
        <w:pStyle w:val="Heading3"/>
        <w:numPr>
          <w:ilvl w:val="0"/>
          <w:numId w:val="0"/>
        </w:numPr>
        <w:ind w:left="851" w:hanging="851"/>
      </w:pPr>
      <w:bookmarkStart w:id="65" w:name="_Toc126249462"/>
      <w:r>
        <w:t>Poda</w:t>
      </w:r>
      <w:r w:rsidR="00C12265">
        <w:t>t</w:t>
      </w:r>
      <w:r>
        <w:t>ci o roditelju: Roditelj/skrbnik</w:t>
      </w:r>
      <w:r w:rsidR="00C12265">
        <w:t xml:space="preserve"> </w:t>
      </w:r>
      <w:r>
        <w:t>2</w:t>
      </w:r>
      <w:bookmarkEnd w:id="65"/>
    </w:p>
    <w:p w14:paraId="24682684" w14:textId="5B1DBDCA" w:rsidR="009130B4" w:rsidRDefault="00C12265" w:rsidP="009130B4">
      <w:r>
        <w:t>A</w:t>
      </w:r>
      <w:r w:rsidR="009130B4">
        <w:t xml:space="preserve">ko je prilikom popunjavanja podataka o </w:t>
      </w:r>
      <w:r>
        <w:t>r</w:t>
      </w:r>
      <w:r w:rsidR="009130B4">
        <w:t>oditelju/skrbniku</w:t>
      </w:r>
      <w:r>
        <w:t xml:space="preserve"> </w:t>
      </w:r>
      <w:r w:rsidR="009130B4">
        <w:t>1 odabrana opcija da dijete ima dva roditelja</w:t>
      </w:r>
      <w:r w:rsidR="00193967">
        <w:t>/skrbnika</w:t>
      </w:r>
      <w:r>
        <w:t>,</w:t>
      </w:r>
      <w:r w:rsidR="009130B4">
        <w:t xml:space="preserve"> u ovom koraku će se otvoriti zaslon s prikazom stanice na kojoj treba popuniti podatke za drugog roditelja/skrbnika. Potrebno je upisati točno prezime i ime i OIB drugog roditelja</w:t>
      </w:r>
      <w:r w:rsidR="00193967">
        <w:t>/skrbnika</w:t>
      </w:r>
      <w:r w:rsidR="009130B4">
        <w:t xml:space="preserve"> te kliknuti na interaktivni gumb </w:t>
      </w:r>
      <w:r w:rsidR="009130B4" w:rsidRPr="00751349">
        <w:rPr>
          <w:b/>
        </w:rPr>
        <w:t>Provjeri ispravnost osobnih podataka</w:t>
      </w:r>
      <w:r w:rsidR="009130B4">
        <w:t xml:space="preserve"> (</w:t>
      </w:r>
      <w:r w:rsidR="009130B4" w:rsidRPr="00652305">
        <w:rPr>
          <w:noProof/>
          <w:lang w:eastAsia="hr-HR"/>
        </w:rPr>
        <w:drawing>
          <wp:inline distT="0" distB="0" distL="0" distR="0" wp14:anchorId="4C9B57EF" wp14:editId="7E8949C8">
            <wp:extent cx="1531620" cy="196993"/>
            <wp:effectExtent l="0" t="0" r="0" b="0"/>
            <wp:docPr id="461" name="Slika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75612" cy="2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68AD7464" w14:textId="7DB049CF" w:rsidR="00212936" w:rsidRDefault="00C12265" w:rsidP="009130B4">
      <w:r>
        <w:t>A</w:t>
      </w:r>
      <w:r w:rsidR="009130B4">
        <w:t>ko su poda</w:t>
      </w:r>
      <w:r>
        <w:t>t</w:t>
      </w:r>
      <w:r w:rsidR="009130B4">
        <w:t>ci uspješno preuzeti</w:t>
      </w:r>
      <w:r>
        <w:t>,</w:t>
      </w:r>
      <w:r w:rsidR="009130B4">
        <w:t xml:space="preserve"> na zaslo</w:t>
      </w:r>
      <w:r w:rsidR="00212936">
        <w:t xml:space="preserve">nu će se pojaviti poruka </w:t>
      </w:r>
      <w:r w:rsidR="009130B4" w:rsidRPr="00545BC4">
        <w:rPr>
          <w:noProof/>
          <w:lang w:eastAsia="hr-HR"/>
        </w:rPr>
        <w:drawing>
          <wp:inline distT="0" distB="0" distL="0" distR="0" wp14:anchorId="73E07550" wp14:editId="0501816A">
            <wp:extent cx="1257300" cy="207973"/>
            <wp:effectExtent l="0" t="0" r="0" b="1905"/>
            <wp:docPr id="566" name="Slika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09077" cy="2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. </w:t>
      </w:r>
    </w:p>
    <w:p w14:paraId="1D1F45B4" w14:textId="4A29D7A9" w:rsidR="009130B4" w:rsidRDefault="009130B4" w:rsidP="009130B4">
      <w:r>
        <w:t>Preuzeti poda</w:t>
      </w:r>
      <w:r w:rsidR="00C12265">
        <w:t>t</w:t>
      </w:r>
      <w:r>
        <w:t>ci odnose se na spol i dob drug</w:t>
      </w:r>
      <w:r w:rsidR="00212936">
        <w:t>og roditelja</w:t>
      </w:r>
      <w:r w:rsidR="00193967">
        <w:t>/skrbnika</w:t>
      </w:r>
      <w:r w:rsidR="00212936">
        <w:t xml:space="preserve"> (godina rođenja). </w:t>
      </w:r>
      <w:r>
        <w:t>Ako neki od popunjenih podataka nisu ispravno uneseni</w:t>
      </w:r>
      <w:r w:rsidR="00C12265">
        <w:t>,</w:t>
      </w:r>
      <w:r>
        <w:t xml:space="preserve"> pojavit će se greška i s daljnjim unosom zahtjeva neće biti moguće nastaviti.</w:t>
      </w:r>
    </w:p>
    <w:p w14:paraId="35478388" w14:textId="77777777" w:rsidR="00212936" w:rsidRDefault="009130B4" w:rsidP="00212936">
      <w:pPr>
        <w:keepNext/>
      </w:pPr>
      <w:r w:rsidRPr="00F01AEF">
        <w:rPr>
          <w:noProof/>
          <w:lang w:eastAsia="hr-HR"/>
        </w:rPr>
        <w:lastRenderedPageBreak/>
        <w:drawing>
          <wp:inline distT="0" distB="0" distL="0" distR="0" wp14:anchorId="25CE8305" wp14:editId="7E85238A">
            <wp:extent cx="5760720" cy="2146300"/>
            <wp:effectExtent l="0" t="0" r="0" b="6350"/>
            <wp:docPr id="567" name="Slika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C74E" w14:textId="1FFB0490" w:rsidR="009130B4" w:rsidRDefault="00212936" w:rsidP="00212936">
      <w:pPr>
        <w:pStyle w:val="Caption"/>
        <w:jc w:val="center"/>
      </w:pPr>
      <w:bookmarkStart w:id="66" w:name="_Toc12779152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40</w:t>
      </w:r>
      <w:r>
        <w:fldChar w:fldCharType="end"/>
      </w:r>
      <w:r>
        <w:t xml:space="preserve">. </w:t>
      </w:r>
      <w:r w:rsidRPr="00FC5F1B">
        <w:t>Prikaz greške prilikom unosa u zahtjevu za prijevremeni upis</w:t>
      </w:r>
      <w:bookmarkEnd w:id="66"/>
    </w:p>
    <w:p w14:paraId="6769A466" w14:textId="08E6313B" w:rsidR="009130B4" w:rsidRDefault="009130B4" w:rsidP="009130B4">
      <w:r>
        <w:t>Nakon uspješno preuzetih podataka iz vanjskih servisa potrebno je upisati još neke podatke o drugom roditelju</w:t>
      </w:r>
      <w:r w:rsidR="00C12265">
        <w:t>/skrbniku</w:t>
      </w:r>
      <w:r>
        <w:t>. Polja koja su obvezna za popuniti su</w:t>
      </w:r>
      <w:r w:rsidR="00C12265">
        <w:t>:</w:t>
      </w:r>
      <w:r>
        <w:t xml:space="preserve"> </w:t>
      </w:r>
      <w:r w:rsidRPr="00C12265">
        <w:rPr>
          <w:b/>
          <w:bCs/>
        </w:rPr>
        <w:t>stručna sprema</w:t>
      </w:r>
      <w:r>
        <w:t xml:space="preserve"> drugog roditelja</w:t>
      </w:r>
      <w:r w:rsidR="00193967">
        <w:t>/skrbnika</w:t>
      </w:r>
      <w:r>
        <w:t xml:space="preserve"> (potrebno je odabrati jednu od opcija iz padajućeg izbornika) te upisati zanimanje. Poda</w:t>
      </w:r>
      <w:r w:rsidR="007A7BE9">
        <w:t>t</w:t>
      </w:r>
      <w:r>
        <w:t xml:space="preserve">ci za kontakt (telefon i </w:t>
      </w:r>
      <w:r w:rsidR="007A7BE9">
        <w:t>adresa elektroničke pošte</w:t>
      </w:r>
      <w:r>
        <w:t>) drugog roditelja</w:t>
      </w:r>
      <w:r w:rsidR="00193967">
        <w:t>/skrbnika</w:t>
      </w:r>
      <w:r>
        <w:t xml:space="preserve"> mogu se upisati proizvoljno, ali nisu obvezni. Obvezno je iz padajućeg izbornika odabrati opciju odnosa drugog roditelja</w:t>
      </w:r>
      <w:r w:rsidR="00193967">
        <w:t>/skrbnika</w:t>
      </w:r>
      <w:r>
        <w:t xml:space="preserve"> prema djetetu. </w:t>
      </w:r>
    </w:p>
    <w:p w14:paraId="5AD4DA7C" w14:textId="66862B02" w:rsidR="009130B4" w:rsidRDefault="009130B4" w:rsidP="009130B4">
      <w:r>
        <w:t xml:space="preserve">Kako bi bio moguć </w:t>
      </w:r>
      <w:r w:rsidR="007A7BE9">
        <w:t>prijelaz</w:t>
      </w:r>
      <w:r>
        <w:t xml:space="preserve"> na sljedeći korak</w:t>
      </w:r>
      <w:r w:rsidR="007A7BE9">
        <w:t>,</w:t>
      </w:r>
      <w:r>
        <w:t xml:space="preserve"> sve upisane podatke potrebno je potvrditi klikom na interaktivni gumb </w:t>
      </w:r>
      <w:r w:rsidRPr="00751349">
        <w:rPr>
          <w:b/>
        </w:rPr>
        <w:t xml:space="preserve">Potvrdi i nastavi </w:t>
      </w:r>
      <w:r>
        <w:t>(</w:t>
      </w:r>
      <w:r w:rsidRPr="005149F0">
        <w:rPr>
          <w:noProof/>
          <w:lang w:eastAsia="hr-HR"/>
        </w:rPr>
        <w:drawing>
          <wp:inline distT="0" distB="0" distL="0" distR="0" wp14:anchorId="54B16556" wp14:editId="348965FD">
            <wp:extent cx="891540" cy="221534"/>
            <wp:effectExtent l="0" t="0" r="3810" b="7620"/>
            <wp:docPr id="568" name="Slika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32CEA36F" w14:textId="06E4E035" w:rsidR="009130B4" w:rsidRDefault="007A7BE9" w:rsidP="009130B4">
      <w:r>
        <w:t>A</w:t>
      </w:r>
      <w:r w:rsidR="009130B4">
        <w:t>ko se korisnik želi vratiti na prethodni korak</w:t>
      </w:r>
      <w:r>
        <w:t>,</w:t>
      </w:r>
      <w:r w:rsidR="009130B4">
        <w:t xml:space="preserve"> može to učiniti odabirom gumba </w:t>
      </w:r>
      <w:r w:rsidR="009130B4" w:rsidRPr="00751349">
        <w:rPr>
          <w:b/>
        </w:rPr>
        <w:t>Prethodni korak</w:t>
      </w:r>
      <w:r w:rsidR="00751349">
        <w:t xml:space="preserve"> </w:t>
      </w:r>
      <w:r w:rsidR="009130B4">
        <w:t>(</w:t>
      </w:r>
      <w:r w:rsidR="009130B4" w:rsidRPr="00C965D7">
        <w:rPr>
          <w:noProof/>
          <w:lang w:eastAsia="hr-HR"/>
        </w:rPr>
        <w:drawing>
          <wp:inline distT="0" distB="0" distL="0" distR="0" wp14:anchorId="161A7B45" wp14:editId="10F7D02C">
            <wp:extent cx="746760" cy="166922"/>
            <wp:effectExtent l="0" t="0" r="0" b="5080"/>
            <wp:docPr id="569" name="Slika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76322" cy="1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>) koji se nalazi u donjem lijevom uglu stranice.</w:t>
      </w:r>
    </w:p>
    <w:p w14:paraId="7C93D664" w14:textId="77777777" w:rsidR="00212936" w:rsidRDefault="009130B4" w:rsidP="00212936">
      <w:pPr>
        <w:keepNext/>
      </w:pPr>
      <w:r w:rsidRPr="003E552E">
        <w:rPr>
          <w:noProof/>
          <w:lang w:eastAsia="hr-HR"/>
        </w:rPr>
        <w:drawing>
          <wp:inline distT="0" distB="0" distL="0" distR="0" wp14:anchorId="0DF9F41D" wp14:editId="53AAF038">
            <wp:extent cx="5631180" cy="3227128"/>
            <wp:effectExtent l="0" t="0" r="7620" b="0"/>
            <wp:docPr id="466" name="Slika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44304" cy="323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B1BD" w14:textId="423303E4" w:rsidR="009130B4" w:rsidRDefault="00212936" w:rsidP="00212936">
      <w:pPr>
        <w:pStyle w:val="Caption"/>
        <w:jc w:val="center"/>
      </w:pPr>
      <w:bookmarkStart w:id="67" w:name="_Toc12779152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41</w:t>
      </w:r>
      <w:r>
        <w:fldChar w:fldCharType="end"/>
      </w:r>
      <w:r>
        <w:t xml:space="preserve">. </w:t>
      </w:r>
      <w:r w:rsidRPr="00353C0D">
        <w:t>Prikaz polja koje korisnik mora popuniti za drugog roditelja/skrbnika u zahtjevu za prijevremeni upis</w:t>
      </w:r>
      <w:bookmarkEnd w:id="67"/>
    </w:p>
    <w:p w14:paraId="269D731F" w14:textId="62F0845C" w:rsidR="00212936" w:rsidRDefault="009130B4" w:rsidP="009130B4">
      <w:r>
        <w:t>Ako drugi roditelj</w:t>
      </w:r>
      <w:r w:rsidR="00193967">
        <w:t>/skrbnik</w:t>
      </w:r>
      <w:r>
        <w:t xml:space="preserve"> ne posjeduje OIB</w:t>
      </w:r>
      <w:r w:rsidR="007A7BE9">
        <w:t>,</w:t>
      </w:r>
      <w:r>
        <w:t xml:space="preserve"> </w:t>
      </w:r>
      <w:r w:rsidR="007A7BE9">
        <w:t>to je potrebno</w:t>
      </w:r>
      <w:r>
        <w:t xml:space="preserve"> naznačiti kl</w:t>
      </w:r>
      <w:r w:rsidR="00212936">
        <w:t>ikom na kvadratić ispred oznake:</w:t>
      </w:r>
    </w:p>
    <w:p w14:paraId="152BF581" w14:textId="10E8A115" w:rsidR="00212936" w:rsidRDefault="007A7BE9" w:rsidP="00212936">
      <w:pPr>
        <w:pStyle w:val="ListParagraph"/>
        <w:numPr>
          <w:ilvl w:val="0"/>
          <w:numId w:val="34"/>
        </w:numPr>
      </w:pPr>
      <w:r>
        <w:lastRenderedPageBreak/>
        <w:t>r</w:t>
      </w:r>
      <w:r w:rsidR="009130B4">
        <w:t>oditelj/skrbnik</w:t>
      </w:r>
      <w:r>
        <w:t xml:space="preserve"> </w:t>
      </w:r>
      <w:r w:rsidR="009130B4">
        <w:t>2 ne posjeduje OIB (</w:t>
      </w:r>
      <w:r w:rsidR="009130B4" w:rsidRPr="008F3511">
        <w:rPr>
          <w:noProof/>
          <w:lang w:eastAsia="hr-HR"/>
        </w:rPr>
        <w:drawing>
          <wp:inline distT="0" distB="0" distL="0" distR="0" wp14:anchorId="0990108E" wp14:editId="76D7C79D">
            <wp:extent cx="1592580" cy="163477"/>
            <wp:effectExtent l="19050" t="19050" r="7620" b="27305"/>
            <wp:docPr id="467" name="Slika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27555" cy="16706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71235EED" w14:textId="0B720774" w:rsidR="009130B4" w:rsidRDefault="009130B4" w:rsidP="009130B4">
      <w:r>
        <w:t>U tom slučaju potrebno je popuniti sve tražene podatke koji se upisuju temeljem zamjenskog identifikatora: putovnice, posebnog broja MUP-a ili ostalo. Potrebno je upisati broj zamjenskog identifikatora (npr. putovnica) te iz padajućeg izbornika odabrati vrstu identifikatora, a zatim unijeti razlog zamjenskog identifikatora odabirom iz padajućeg izbornika (moguće je odabrati neke od opcija: azilant, migrant, strani državljanin i sl.). Obvezno je upisati ime i prezime te iz padajućeg izbornika odabrati godinu rođenja, spol drugog roditelja</w:t>
      </w:r>
      <w:r w:rsidR="00193967">
        <w:t>/skrbnika</w:t>
      </w:r>
      <w:r>
        <w:t xml:space="preserve"> i stručnu spremu. Upis zanimanja drugog roditelja</w:t>
      </w:r>
      <w:r w:rsidR="00193967">
        <w:t xml:space="preserve">/skrbnika </w:t>
      </w:r>
      <w:r>
        <w:t xml:space="preserve">također je obvezan. Kontakt podatke (telefon i </w:t>
      </w:r>
      <w:r w:rsidR="007A7BE9">
        <w:t>adresu elektroničke pošte</w:t>
      </w:r>
      <w:r>
        <w:t xml:space="preserve">) moguće je upisati opcionalno, a </w:t>
      </w:r>
      <w:r w:rsidR="00B003AD">
        <w:t xml:space="preserve">podatak o </w:t>
      </w:r>
      <w:r>
        <w:t>odnos</w:t>
      </w:r>
      <w:r w:rsidR="00B003AD">
        <w:t>u</w:t>
      </w:r>
      <w:r>
        <w:t xml:space="preserve"> drugog roditelja</w:t>
      </w:r>
      <w:r w:rsidR="00193967">
        <w:t>/skrbnika</w:t>
      </w:r>
      <w:r>
        <w:t xml:space="preserve"> prema djetetu je obvezan i potrebno ga je odabrati iz padajućeg izbornika.</w:t>
      </w:r>
    </w:p>
    <w:p w14:paraId="74FD9791" w14:textId="38C53EEB" w:rsidR="009130B4" w:rsidRDefault="009130B4" w:rsidP="009130B4">
      <w:r>
        <w:t xml:space="preserve">Kako bi bio moguć </w:t>
      </w:r>
      <w:r w:rsidR="007A7BE9">
        <w:t>prijelaz</w:t>
      </w:r>
      <w:r>
        <w:t xml:space="preserve"> na sljedeći korak</w:t>
      </w:r>
      <w:r w:rsidR="007A7BE9">
        <w:t>,</w:t>
      </w:r>
      <w:r>
        <w:t xml:space="preserve"> sve upisane podatke potrebno je potvrditi klikom na interaktivni gumb </w:t>
      </w:r>
      <w:r w:rsidRPr="00212936">
        <w:rPr>
          <w:b/>
        </w:rPr>
        <w:t>Potvrdi i nastavi.</w:t>
      </w:r>
    </w:p>
    <w:p w14:paraId="3E47A643" w14:textId="77777777" w:rsidR="00212936" w:rsidRDefault="009130B4" w:rsidP="00212936">
      <w:pPr>
        <w:keepNext/>
      </w:pPr>
      <w:r w:rsidRPr="000F464D">
        <w:rPr>
          <w:noProof/>
          <w:lang w:eastAsia="hr-HR"/>
        </w:rPr>
        <w:drawing>
          <wp:inline distT="0" distB="0" distL="0" distR="0" wp14:anchorId="4F11BC6F" wp14:editId="7676C576">
            <wp:extent cx="5760720" cy="3243580"/>
            <wp:effectExtent l="0" t="0" r="0" b="0"/>
            <wp:docPr id="468" name="Slika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7E0D" w14:textId="0959474F" w:rsidR="009130B4" w:rsidRDefault="00212936" w:rsidP="00212936">
      <w:pPr>
        <w:pStyle w:val="Caption"/>
        <w:jc w:val="center"/>
      </w:pPr>
      <w:bookmarkStart w:id="68" w:name="_Toc12779153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42</w:t>
      </w:r>
      <w:r>
        <w:fldChar w:fldCharType="end"/>
      </w:r>
      <w:r>
        <w:t xml:space="preserve">. </w:t>
      </w:r>
      <w:r w:rsidRPr="00933C35">
        <w:t>Prikaz podataka za drugog roditelja/skrbnika ako ne posjeduje OIB u zahtjevu za prijevremeni upis</w:t>
      </w:r>
      <w:bookmarkEnd w:id="68"/>
    </w:p>
    <w:p w14:paraId="5391BA68" w14:textId="72D8F5C4" w:rsidR="009130B4" w:rsidRDefault="009130B4" w:rsidP="00212936">
      <w:pPr>
        <w:pStyle w:val="Heading3"/>
        <w:numPr>
          <w:ilvl w:val="0"/>
          <w:numId w:val="0"/>
        </w:numPr>
      </w:pPr>
      <w:bookmarkStart w:id="69" w:name="_Toc126249463"/>
      <w:r>
        <w:t>Poda</w:t>
      </w:r>
      <w:r w:rsidR="007A7BE9">
        <w:t>t</w:t>
      </w:r>
      <w:r>
        <w:t>ci o djetetu</w:t>
      </w:r>
      <w:bookmarkEnd w:id="69"/>
    </w:p>
    <w:p w14:paraId="18A8FB54" w14:textId="2BA901BD" w:rsidR="009130B4" w:rsidRDefault="009130B4" w:rsidP="009130B4">
      <w:r>
        <w:t>Sljedeći korak predaje zahtjeva traži od korisnika pregled podataka o djetetu za kojeg korisnik podnosi zahtjev. Svi poda</w:t>
      </w:r>
      <w:r w:rsidR="007A7BE9">
        <w:t>t</w:t>
      </w:r>
      <w:r>
        <w:t xml:space="preserve">ci o djetetu već su upisani jer su preuzeti iz vanjskih servisa. Obvezno je popuniti podatak o nacionalnosti gdje je iz padajućeg izbornika moguće odabrati opciju </w:t>
      </w:r>
      <w:r w:rsidRPr="00AF78A7">
        <w:rPr>
          <w:b/>
          <w:bCs/>
        </w:rPr>
        <w:t>Ne želim se izjasniti</w:t>
      </w:r>
      <w:r>
        <w:t xml:space="preserve"> ili </w:t>
      </w:r>
      <w:r w:rsidR="00AF78A7" w:rsidRPr="00AF78A7">
        <w:rPr>
          <w:b/>
          <w:bCs/>
        </w:rPr>
        <w:t>N</w:t>
      </w:r>
      <w:r w:rsidRPr="00AF78A7">
        <w:rPr>
          <w:b/>
          <w:bCs/>
        </w:rPr>
        <w:t>eopredijeljen</w:t>
      </w:r>
      <w:r>
        <w:t>. Upis nacionalne manjine je opcionalan.</w:t>
      </w:r>
    </w:p>
    <w:p w14:paraId="25BE8D4D" w14:textId="51B46559" w:rsidR="009130B4" w:rsidRDefault="009130B4" w:rsidP="009130B4">
      <w:r>
        <w:t xml:space="preserve">Kako bi bio moguć </w:t>
      </w:r>
      <w:r w:rsidR="00AF78A7">
        <w:t>prijelaz</w:t>
      </w:r>
      <w:r>
        <w:t xml:space="preserve"> na sljedeći korak</w:t>
      </w:r>
      <w:r w:rsidR="00AF78A7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610425FC" w14:textId="77777777" w:rsidR="00C42028" w:rsidRDefault="009130B4" w:rsidP="00C42028">
      <w:pPr>
        <w:keepNext/>
      </w:pPr>
      <w:r w:rsidRPr="00D4016D">
        <w:rPr>
          <w:noProof/>
          <w:lang w:eastAsia="hr-HR"/>
        </w:rPr>
        <w:lastRenderedPageBreak/>
        <w:drawing>
          <wp:inline distT="0" distB="0" distL="0" distR="0" wp14:anchorId="45824996" wp14:editId="324DD3F0">
            <wp:extent cx="5760720" cy="4822190"/>
            <wp:effectExtent l="0" t="0" r="0" b="0"/>
            <wp:docPr id="469" name="Slika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76E7" w14:textId="57D703BF" w:rsidR="009130B4" w:rsidRDefault="00C42028" w:rsidP="00C42028">
      <w:pPr>
        <w:pStyle w:val="Caption"/>
        <w:jc w:val="center"/>
      </w:pPr>
      <w:bookmarkStart w:id="70" w:name="_Toc12779153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43</w:t>
      </w:r>
      <w:r>
        <w:fldChar w:fldCharType="end"/>
      </w:r>
      <w:r>
        <w:t xml:space="preserve">. </w:t>
      </w:r>
      <w:r w:rsidRPr="00EA5D12">
        <w:t>Prikaz podataka o djetetu za kojeg korisnik podnosi zahtjev za prijevremeni upis</w:t>
      </w:r>
      <w:bookmarkEnd w:id="70"/>
    </w:p>
    <w:p w14:paraId="008EEF84" w14:textId="77777777" w:rsidR="009130B4" w:rsidRDefault="009130B4" w:rsidP="00C42028">
      <w:pPr>
        <w:pStyle w:val="Heading3"/>
        <w:numPr>
          <w:ilvl w:val="0"/>
          <w:numId w:val="0"/>
        </w:numPr>
        <w:ind w:left="851" w:hanging="851"/>
      </w:pPr>
      <w:bookmarkStart w:id="71" w:name="_Toc126249464"/>
      <w:r>
        <w:t>Inicijalni upitnik</w:t>
      </w:r>
      <w:bookmarkEnd w:id="71"/>
    </w:p>
    <w:p w14:paraId="06874511" w14:textId="3EB70C8C" w:rsidR="009130B4" w:rsidRDefault="009130B4" w:rsidP="009130B4">
      <w:r>
        <w:t xml:space="preserve">Sljedeći </w:t>
      </w:r>
      <w:r w:rsidR="00AF78A7">
        <w:t xml:space="preserve">je </w:t>
      </w:r>
      <w:r>
        <w:t>korak u popunjavanju zahtjeva inicijalni upitnik. U njemu korisnik koji predaje zahtjev popunjava dodatne podatke za svoje dijete. Korisnik se u ovom koraku obavještava da</w:t>
      </w:r>
      <w:r w:rsidRPr="006412D0">
        <w:t xml:space="preserve"> </w:t>
      </w:r>
      <w:r w:rsidR="00AF78A7">
        <w:t xml:space="preserve">su </w:t>
      </w:r>
      <w:r>
        <w:t>s</w:t>
      </w:r>
      <w:r w:rsidRPr="006412D0">
        <w:t>vi poda</w:t>
      </w:r>
      <w:r w:rsidR="00AF78A7">
        <w:t>t</w:t>
      </w:r>
      <w:r w:rsidRPr="006412D0">
        <w:t>ci koje unese privatni i služe samo za informiranje osoblja škole za potrebe upisa</w:t>
      </w:r>
      <w:r w:rsidR="00AF78A7">
        <w:t>,</w:t>
      </w:r>
      <w:r>
        <w:t xml:space="preserve"> kao i da poda</w:t>
      </w:r>
      <w:r w:rsidR="00AF78A7">
        <w:t>t</w:t>
      </w:r>
      <w:r>
        <w:t xml:space="preserve">ci prikupljeni ovim upitnikom služe za utvrđivanje spremnosti djeteta za školu, a škola se obvezuje na tajnost i povjerljivost osobnih podataka te da se </w:t>
      </w:r>
      <w:r w:rsidR="00AF78A7">
        <w:t>oni</w:t>
      </w:r>
      <w:r>
        <w:t xml:space="preserve"> neće koristiti u druge svrhe, sukladno Općoj uredbi o zaštiti osobnih podataka. Korisnik koji predaje zahtjev za svoje dijete ovdje izriče svojevrsnu privolu kojom je suglasan da se podatci koji se nalaze u ovom upitniku koriste u svrhu upisa djeteta u osnovnu školu.</w:t>
      </w:r>
    </w:p>
    <w:p w14:paraId="482E38F1" w14:textId="77777777" w:rsidR="00C42028" w:rsidRDefault="00C42028" w:rsidP="009130B4"/>
    <w:p w14:paraId="75F4361F" w14:textId="77777777" w:rsidR="00C42028" w:rsidRDefault="00C42028" w:rsidP="009130B4"/>
    <w:p w14:paraId="749F0984" w14:textId="77777777" w:rsidR="00192B53" w:rsidRDefault="00192B53" w:rsidP="009130B4"/>
    <w:p w14:paraId="0E7153CE" w14:textId="55DC0455" w:rsidR="009130B4" w:rsidRDefault="009130B4" w:rsidP="009130B4">
      <w:r>
        <w:t xml:space="preserve">Upitnik je podijeljen u nekoliko cjelina: </w:t>
      </w:r>
    </w:p>
    <w:p w14:paraId="2CA8AE68" w14:textId="140EC7A9" w:rsidR="009130B4" w:rsidRDefault="00AF78A7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5E379890" w14:textId="7D9A8E93" w:rsidR="009130B4" w:rsidRDefault="00AF78A7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lastRenderedPageBreak/>
        <w:t>p</w:t>
      </w:r>
      <w:r w:rsidR="009130B4">
        <w:t>oda</w:t>
      </w:r>
      <w:r>
        <w:t>t</w:t>
      </w:r>
      <w:r w:rsidR="009130B4">
        <w:t>ci o roditelju/skrbniku</w:t>
      </w:r>
      <w:r>
        <w:t xml:space="preserve"> </w:t>
      </w:r>
      <w:r w:rsidR="009130B4">
        <w:t>1</w:t>
      </w:r>
    </w:p>
    <w:p w14:paraId="15E4B4FD" w14:textId="01A486FA" w:rsidR="009130B4" w:rsidRDefault="00AF78A7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roditelju/skrbniku</w:t>
      </w:r>
      <w:r>
        <w:t xml:space="preserve"> </w:t>
      </w:r>
      <w:r w:rsidR="009130B4">
        <w:t>2</w:t>
      </w:r>
    </w:p>
    <w:p w14:paraId="02001E3D" w14:textId="07A2A2C3" w:rsidR="009130B4" w:rsidRDefault="00AF78A7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o</w:t>
      </w:r>
      <w:r w:rsidR="009130B4">
        <w:t>pći poda</w:t>
      </w:r>
      <w:r>
        <w:t>t</w:t>
      </w:r>
      <w:r w:rsidR="009130B4">
        <w:t>ci o obitelji</w:t>
      </w:r>
    </w:p>
    <w:p w14:paraId="5994B2D8" w14:textId="2191288F" w:rsidR="009130B4" w:rsidRDefault="00AF78A7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i</w:t>
      </w:r>
      <w:r w:rsidR="009130B4">
        <w:t>nformacije vezane uz organizaciju upisa i formiranje razrednih odjela</w:t>
      </w:r>
    </w:p>
    <w:p w14:paraId="389DFA83" w14:textId="2EFF5E5D" w:rsidR="009130B4" w:rsidRDefault="00AF78A7" w:rsidP="009130B4">
      <w:pPr>
        <w:pStyle w:val="ListParagraph"/>
        <w:numPr>
          <w:ilvl w:val="0"/>
          <w:numId w:val="31"/>
        </w:numPr>
        <w:spacing w:before="0" w:after="160" w:line="256" w:lineRule="auto"/>
        <w:jc w:val="left"/>
      </w:pPr>
      <w:r>
        <w:t>r</w:t>
      </w:r>
      <w:r w:rsidR="009130B4">
        <w:t>azvojne osobnosti djeteta</w:t>
      </w:r>
      <w:r>
        <w:t>.</w:t>
      </w:r>
    </w:p>
    <w:p w14:paraId="1FA04F9B" w14:textId="77777777" w:rsidR="009130B4" w:rsidRDefault="009130B4" w:rsidP="009130B4">
      <w:pPr>
        <w:jc w:val="center"/>
      </w:pPr>
    </w:p>
    <w:p w14:paraId="641AA2E1" w14:textId="55B8044C" w:rsidR="009130B4" w:rsidRDefault="009130B4" w:rsidP="009130B4">
      <w:r w:rsidRPr="00660A5F">
        <w:rPr>
          <w:b/>
          <w:bCs/>
        </w:rPr>
        <w:t>Poda</w:t>
      </w:r>
      <w:r w:rsidR="00AF78A7">
        <w:rPr>
          <w:b/>
          <w:bCs/>
        </w:rPr>
        <w:t>t</w:t>
      </w:r>
      <w:r w:rsidRPr="00660A5F">
        <w:rPr>
          <w:b/>
          <w:bCs/>
        </w:rPr>
        <w:t>ci o djetetu</w:t>
      </w:r>
      <w:r>
        <w:t xml:space="preserve"> –uneseni su u prethodnim koracima. U ovom dijelu </w:t>
      </w:r>
      <w:r w:rsidR="00AF78A7">
        <w:t>i</w:t>
      </w:r>
      <w:r>
        <w:t xml:space="preserve">nicijalnog upitnika moguće ih je samo pregledati. Kako bi bio moguć </w:t>
      </w:r>
      <w:r w:rsidR="00AF78A7">
        <w:t>prijelaz</w:t>
      </w:r>
      <w:r>
        <w:t xml:space="preserve"> na sljedeći dio </w:t>
      </w:r>
      <w:r w:rsidR="00AF78A7">
        <w:t>i</w:t>
      </w:r>
      <w:r>
        <w:t>nicijalnog upitnika</w:t>
      </w:r>
      <w:r w:rsidR="00AF78A7">
        <w:t>,</w:t>
      </w:r>
      <w:r>
        <w:t xml:space="preserve"> potrebno je kliknuti na interaktivni gumb </w:t>
      </w:r>
      <w:r w:rsidRPr="00751349">
        <w:rPr>
          <w:b/>
        </w:rPr>
        <w:t>Potvrdi i nastavi</w:t>
      </w:r>
      <w:r>
        <w:t>.</w:t>
      </w:r>
    </w:p>
    <w:p w14:paraId="6CE78D11" w14:textId="77777777" w:rsidR="009130B4" w:rsidRDefault="009130B4" w:rsidP="009130B4"/>
    <w:p w14:paraId="66532D47" w14:textId="7F4AFC1C" w:rsidR="009130B4" w:rsidRDefault="009130B4" w:rsidP="009130B4">
      <w:r w:rsidRPr="00660A5F">
        <w:rPr>
          <w:b/>
          <w:bCs/>
        </w:rPr>
        <w:t>Poda</w:t>
      </w:r>
      <w:r w:rsidR="001A314F">
        <w:rPr>
          <w:b/>
          <w:bCs/>
        </w:rPr>
        <w:t>t</w:t>
      </w:r>
      <w:r w:rsidRPr="00660A5F">
        <w:rPr>
          <w:b/>
          <w:bCs/>
        </w:rPr>
        <w:t>ci o roditelju/skrbniku</w:t>
      </w:r>
      <w:r w:rsidR="001A314F">
        <w:rPr>
          <w:b/>
          <w:bCs/>
        </w:rPr>
        <w:t xml:space="preserve"> </w:t>
      </w:r>
      <w:r w:rsidRPr="00660A5F">
        <w:rPr>
          <w:b/>
          <w:bCs/>
        </w:rPr>
        <w:t>1</w:t>
      </w:r>
      <w:r>
        <w:t xml:space="preserve"> - uneseni su u prethodnim koracima. U ovom dijelu </w:t>
      </w:r>
      <w:r w:rsidR="001A314F">
        <w:t>i</w:t>
      </w:r>
      <w:r>
        <w:t>nicijalnog upitnika moguće ih je samo pregledati. Obvezno je potrebno označiti radni status roditelja/skrbnika</w:t>
      </w:r>
      <w:r w:rsidR="001A314F">
        <w:t xml:space="preserve"> </w:t>
      </w:r>
      <w:r>
        <w:t xml:space="preserve">1 (zaposlen ili nezaposlen). Kako bi bio moguć </w:t>
      </w:r>
      <w:r w:rsidR="001A314F">
        <w:t>prijelaz</w:t>
      </w:r>
      <w:r>
        <w:t xml:space="preserve"> na sljedeći korak</w:t>
      </w:r>
      <w:r w:rsidR="001A314F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0DA36162" w14:textId="77777777" w:rsidR="00C42028" w:rsidRDefault="009130B4" w:rsidP="00C42028">
      <w:pPr>
        <w:keepNext/>
      </w:pPr>
      <w:r w:rsidRPr="005A2B7E">
        <w:rPr>
          <w:noProof/>
          <w:lang w:eastAsia="hr-HR"/>
        </w:rPr>
        <w:drawing>
          <wp:inline distT="0" distB="0" distL="0" distR="0" wp14:anchorId="6EC86CDC" wp14:editId="1A05297D">
            <wp:extent cx="5547360" cy="3709247"/>
            <wp:effectExtent l="0" t="0" r="0" b="5715"/>
            <wp:docPr id="449" name="Slika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53002" cy="37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E000" w14:textId="423A6088" w:rsidR="009130B4" w:rsidRDefault="00C42028" w:rsidP="00C42028">
      <w:pPr>
        <w:pStyle w:val="Caption"/>
        <w:jc w:val="center"/>
      </w:pPr>
      <w:bookmarkStart w:id="72" w:name="_Toc12779153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44</w:t>
      </w:r>
      <w:r>
        <w:fldChar w:fldCharType="end"/>
      </w:r>
      <w:r>
        <w:t xml:space="preserve">. </w:t>
      </w:r>
      <w:r w:rsidRPr="00C0168D">
        <w:t>Pregled podataka o roditelju/skrbniku</w:t>
      </w:r>
      <w:r w:rsidR="001A314F">
        <w:t xml:space="preserve"> </w:t>
      </w:r>
      <w:r w:rsidRPr="00C0168D">
        <w:t xml:space="preserve">1 u </w:t>
      </w:r>
      <w:r w:rsidR="001A314F">
        <w:t>i</w:t>
      </w:r>
      <w:r w:rsidRPr="00C0168D">
        <w:t>nicijalnom upitniku kod zahtjeva za prijevremeni upis</w:t>
      </w:r>
      <w:bookmarkEnd w:id="72"/>
    </w:p>
    <w:p w14:paraId="430E6067" w14:textId="0FED6BB7" w:rsidR="009130B4" w:rsidRDefault="009130B4" w:rsidP="009130B4">
      <w:r w:rsidRPr="009432E2">
        <w:rPr>
          <w:b/>
          <w:bCs/>
        </w:rPr>
        <w:t>Poda</w:t>
      </w:r>
      <w:r w:rsidR="001A314F">
        <w:rPr>
          <w:b/>
          <w:bCs/>
        </w:rPr>
        <w:t>t</w:t>
      </w:r>
      <w:r w:rsidRPr="009432E2">
        <w:rPr>
          <w:b/>
          <w:bCs/>
        </w:rPr>
        <w:t>ci o roditelju/skrbniku</w:t>
      </w:r>
      <w:r w:rsidR="001A314F">
        <w:rPr>
          <w:b/>
          <w:bCs/>
        </w:rPr>
        <w:t xml:space="preserve"> </w:t>
      </w:r>
      <w:r w:rsidRPr="009432E2">
        <w:rPr>
          <w:b/>
          <w:bCs/>
        </w:rPr>
        <w:t>2</w:t>
      </w:r>
      <w:r>
        <w:t xml:space="preserve"> –</w:t>
      </w:r>
      <w:r w:rsidR="001A314F">
        <w:t xml:space="preserve"> </w:t>
      </w:r>
      <w:r>
        <w:t xml:space="preserve">uneseni su u prethodnim koracima. U ovom dijelu </w:t>
      </w:r>
      <w:r w:rsidR="001A314F">
        <w:t>i</w:t>
      </w:r>
      <w:r>
        <w:t>nicijalnog upitnika moguće ih je samo pregledati. Obvezno je potrebno označiti radni status roditelja/skrbnika</w:t>
      </w:r>
      <w:r w:rsidR="001A314F">
        <w:t xml:space="preserve"> </w:t>
      </w:r>
      <w:r>
        <w:t xml:space="preserve">2 (zaposlen ili nezaposlen). Kako bi bio moguć </w:t>
      </w:r>
      <w:r w:rsidR="001A314F">
        <w:t>prijelaz</w:t>
      </w:r>
      <w:r>
        <w:t xml:space="preserve"> na sljedeći korak</w:t>
      </w:r>
      <w:r w:rsidR="001A314F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1995261D" w14:textId="77777777" w:rsidR="009130B4" w:rsidRDefault="009130B4" w:rsidP="009130B4"/>
    <w:p w14:paraId="62D50BA4" w14:textId="77777777" w:rsidR="00C42028" w:rsidRDefault="009130B4" w:rsidP="00C42028">
      <w:pPr>
        <w:keepNext/>
      </w:pPr>
      <w:r w:rsidRPr="005C42E8">
        <w:rPr>
          <w:noProof/>
          <w:lang w:eastAsia="hr-HR"/>
        </w:rPr>
        <w:lastRenderedPageBreak/>
        <w:drawing>
          <wp:inline distT="0" distB="0" distL="0" distR="0" wp14:anchorId="531553BC" wp14:editId="743A3D64">
            <wp:extent cx="5760720" cy="3359150"/>
            <wp:effectExtent l="0" t="0" r="0" b="0"/>
            <wp:docPr id="470" name="Slika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E015" w14:textId="6986F070" w:rsidR="009130B4" w:rsidRDefault="00C42028" w:rsidP="00C42028">
      <w:pPr>
        <w:pStyle w:val="Caption"/>
        <w:jc w:val="center"/>
      </w:pPr>
      <w:bookmarkStart w:id="73" w:name="_Toc12779153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45</w:t>
      </w:r>
      <w:r>
        <w:fldChar w:fldCharType="end"/>
      </w:r>
      <w:r>
        <w:t xml:space="preserve">. </w:t>
      </w:r>
      <w:r w:rsidRPr="00BA36E3">
        <w:t>Pregled podataka o roditelju/skrbniku</w:t>
      </w:r>
      <w:r w:rsidR="001A314F">
        <w:t xml:space="preserve"> </w:t>
      </w:r>
      <w:r w:rsidRPr="00BA36E3">
        <w:t xml:space="preserve">2 u </w:t>
      </w:r>
      <w:r w:rsidR="001A314F">
        <w:t>i</w:t>
      </w:r>
      <w:r w:rsidRPr="00BA36E3">
        <w:t>nicijalnom upitniku kod zahtjeva za prijevremeni upis</w:t>
      </w:r>
      <w:bookmarkEnd w:id="73"/>
    </w:p>
    <w:p w14:paraId="6D33715F" w14:textId="77777777" w:rsidR="009130B4" w:rsidRDefault="009130B4" w:rsidP="009130B4">
      <w:pPr>
        <w:rPr>
          <w:b/>
          <w:bCs/>
        </w:rPr>
      </w:pPr>
    </w:p>
    <w:p w14:paraId="69913615" w14:textId="5C1E7DD5" w:rsidR="009130B4" w:rsidRDefault="009130B4" w:rsidP="009130B4">
      <w:r w:rsidRPr="009432E2">
        <w:rPr>
          <w:b/>
          <w:bCs/>
        </w:rPr>
        <w:t>Opći poda</w:t>
      </w:r>
      <w:r w:rsidR="001A314F">
        <w:rPr>
          <w:b/>
          <w:bCs/>
        </w:rPr>
        <w:t>t</w:t>
      </w:r>
      <w:r w:rsidRPr="009432E2">
        <w:rPr>
          <w:b/>
          <w:bCs/>
        </w:rPr>
        <w:t>ci o obitelji</w:t>
      </w:r>
      <w:r>
        <w:t xml:space="preserve"> – u ovom dijelu </w:t>
      </w:r>
      <w:r w:rsidR="001A314F">
        <w:t>i</w:t>
      </w:r>
      <w:r>
        <w:t xml:space="preserve">nicijalnog upitnika korisnik odabire i popunjava podatke o obitelji u kojoj </w:t>
      </w:r>
      <w:r w:rsidR="001A314F">
        <w:t xml:space="preserve">živi </w:t>
      </w:r>
      <w:r>
        <w:t>dijete za koje podnosi zahtjev. Iz padajućeg izbornika potrebno je odabrati s kim dijete živi, u kakvim stambenim prilikama dijete živi, žive li roditelji zajedno ili odvojeno te kakvi su odnosi među roditeljima</w:t>
      </w:r>
      <w:r w:rsidR="0014499F">
        <w:t>/skrbnicima</w:t>
      </w:r>
      <w:r>
        <w:t>. Potrebno je iz padajućeg izbornika odabrati i popuniti podatak o tome postoji li administrativna zabrana približavanja djetetu i od strane kojeg člana uže ili šire obitelji. Obvezno je odabrati i broj djece u obitelji te upisati koliko djece već polazi školu. Upisivanje se vrši pomoću ikonice na kraju retka: dvostruka strelica koja se može klikati u oba smjera i na taj način upisati znamenka (</w:t>
      </w:r>
      <w:r>
        <w:rPr>
          <w:noProof/>
          <w:lang w:eastAsia="hr-HR"/>
        </w:rPr>
        <w:drawing>
          <wp:inline distT="0" distB="0" distL="0" distR="0" wp14:anchorId="79522D52" wp14:editId="60A196B4">
            <wp:extent cx="152400" cy="162560"/>
            <wp:effectExtent l="0" t="0" r="0" b="8890"/>
            <wp:docPr id="471" name="Slika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88" cy="16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Obvezan je unos podatka k</w:t>
      </w:r>
      <w:r w:rsidRPr="00DF58B7">
        <w:t xml:space="preserve">oristi li obitelj usluge </w:t>
      </w:r>
      <w:r w:rsidR="000C6D36">
        <w:t>C</w:t>
      </w:r>
      <w:r w:rsidRPr="00DF58B7">
        <w:t>entra za socijalnu skrb</w:t>
      </w:r>
      <w:r>
        <w:t xml:space="preserve">. </w:t>
      </w:r>
      <w:r w:rsidR="000C6D36">
        <w:t>Ova je</w:t>
      </w:r>
      <w:r>
        <w:t xml:space="preserve"> i</w:t>
      </w:r>
      <w:r w:rsidRPr="00DF58B7">
        <w:t>nformacija vezana uz prehranu učenika i nabavku radnih bilježnica.</w:t>
      </w:r>
    </w:p>
    <w:p w14:paraId="02D4A51D" w14:textId="45A4D51C" w:rsidR="009130B4" w:rsidRDefault="009130B4" w:rsidP="009130B4">
      <w:r>
        <w:t xml:space="preserve">Kako bi bio moguć </w:t>
      </w:r>
      <w:r w:rsidR="000C6D36">
        <w:t>prijelaz</w:t>
      </w:r>
      <w:r>
        <w:t xml:space="preserve"> na sljedeći korak</w:t>
      </w:r>
      <w:r w:rsidR="000C6D36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3DFEBB1C" w14:textId="77777777" w:rsidR="00C42028" w:rsidRDefault="009130B4" w:rsidP="00C42028">
      <w:pPr>
        <w:keepNext/>
      </w:pPr>
      <w:r w:rsidRPr="00B967C0">
        <w:rPr>
          <w:noProof/>
          <w:lang w:eastAsia="hr-HR"/>
        </w:rPr>
        <w:lastRenderedPageBreak/>
        <w:drawing>
          <wp:inline distT="0" distB="0" distL="0" distR="0" wp14:anchorId="321F513B" wp14:editId="767C161A">
            <wp:extent cx="5760720" cy="5163185"/>
            <wp:effectExtent l="0" t="0" r="0" b="0"/>
            <wp:docPr id="472" name="Slika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0913" w14:textId="1AACAD2E" w:rsidR="009130B4" w:rsidRDefault="00C42028" w:rsidP="00C42028">
      <w:pPr>
        <w:pStyle w:val="Caption"/>
        <w:jc w:val="center"/>
      </w:pPr>
      <w:bookmarkStart w:id="74" w:name="_Toc12779153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46</w:t>
      </w:r>
      <w:r>
        <w:fldChar w:fldCharType="end"/>
      </w:r>
      <w:r>
        <w:t xml:space="preserve">. </w:t>
      </w:r>
      <w:r w:rsidRPr="00266090">
        <w:t xml:space="preserve">Pregled općih podataka o obitelji u </w:t>
      </w:r>
      <w:r w:rsidR="000C6D36">
        <w:t>i</w:t>
      </w:r>
      <w:r w:rsidRPr="00266090">
        <w:t>nicijalnom upitniku kod zahtjeva za prijevremeni upis</w:t>
      </w:r>
      <w:bookmarkEnd w:id="74"/>
    </w:p>
    <w:p w14:paraId="1256212F" w14:textId="77777777" w:rsidR="00C42028" w:rsidRDefault="00C42028" w:rsidP="009130B4"/>
    <w:p w14:paraId="39AA1AA1" w14:textId="06A48B92" w:rsidR="009130B4" w:rsidRDefault="009130B4" w:rsidP="009130B4">
      <w:r w:rsidRPr="00702AAB">
        <w:rPr>
          <w:b/>
          <w:bCs/>
        </w:rPr>
        <w:t>Informacije vezane uz organizaciju upisa i formiranje razrednih odjela</w:t>
      </w:r>
      <w:r>
        <w:t xml:space="preserve"> - u ovom dijelu </w:t>
      </w:r>
      <w:r w:rsidR="000C6D36">
        <w:t>i</w:t>
      </w:r>
      <w:r>
        <w:t xml:space="preserve">nicijalnog upitnika korisnik odabire i popunjava podatke o prethodnom iskustvu djeteta u odgojno-obrazovnoj ustanovi. Iz padajućeg izbornika potrebno je odabrati je li dijete polazilo redoviti program predškolskog odgoja u vrtiću ili samo program predškole ili nije polazilo nikakav program prije polaska u školu. U ovom koraku </w:t>
      </w:r>
      <w:r w:rsidR="000C6D36">
        <w:t>i</w:t>
      </w:r>
      <w:r>
        <w:t>nicijalnog upitnika potrebno je upisati d</w:t>
      </w:r>
      <w:r w:rsidRPr="003A1281">
        <w:t xml:space="preserve">rugi strani jezik koji bi </w:t>
      </w:r>
      <w:r w:rsidR="000C6D36">
        <w:t>učenik</w:t>
      </w:r>
      <w:r w:rsidRPr="003A1281">
        <w:t xml:space="preserve"> želio upisati u višim razredima</w:t>
      </w:r>
      <w:r>
        <w:t xml:space="preserve"> (nema ponuđenih opcija, korisnik upisuje jezike sam). Također je potrebno označiti dio koji se odnosi na p</w:t>
      </w:r>
      <w:r w:rsidRPr="006A51DA">
        <w:t>rijevoz učenika (</w:t>
      </w:r>
      <w:r>
        <w:t xml:space="preserve">ima li </w:t>
      </w:r>
      <w:r w:rsidRPr="006A51DA">
        <w:t>učenik potrebu za organiziranim prijevozom</w:t>
      </w:r>
      <w:r>
        <w:t xml:space="preserve">). </w:t>
      </w:r>
    </w:p>
    <w:p w14:paraId="4DCC6D9A" w14:textId="4124A3E3" w:rsidR="009130B4" w:rsidRDefault="009130B4" w:rsidP="009130B4">
      <w:r>
        <w:t xml:space="preserve">Kako bi bio moguć </w:t>
      </w:r>
      <w:r w:rsidR="000C6D36">
        <w:t>prijelaz</w:t>
      </w:r>
      <w:r>
        <w:t xml:space="preserve"> na sljedeći korak</w:t>
      </w:r>
      <w:r w:rsidR="000C6D36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031FD78D" w14:textId="77777777" w:rsidR="00C42028" w:rsidRDefault="009130B4" w:rsidP="00C42028">
      <w:pPr>
        <w:keepNext/>
      </w:pPr>
      <w:r w:rsidRPr="005F13AF">
        <w:rPr>
          <w:noProof/>
          <w:lang w:eastAsia="hr-HR"/>
        </w:rPr>
        <w:lastRenderedPageBreak/>
        <w:drawing>
          <wp:inline distT="0" distB="0" distL="0" distR="0" wp14:anchorId="1168E334" wp14:editId="7FE0E9D3">
            <wp:extent cx="5760720" cy="2531110"/>
            <wp:effectExtent l="0" t="0" r="0" b="2540"/>
            <wp:docPr id="473" name="Slika 47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Slika na kojoj se prikazuje tekst&#10;&#10;Opis je automatski generiran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81FD" w14:textId="221C6E20" w:rsidR="009130B4" w:rsidRDefault="00C42028" w:rsidP="00C42028">
      <w:pPr>
        <w:pStyle w:val="Caption"/>
        <w:jc w:val="center"/>
      </w:pPr>
      <w:r>
        <w:t xml:space="preserve">Slika </w:t>
      </w:r>
      <w:r w:rsidR="000C6D36">
        <w:t>50</w:t>
      </w:r>
      <w:r>
        <w:t xml:space="preserve">. </w:t>
      </w:r>
      <w:r w:rsidRPr="00EA550A">
        <w:t xml:space="preserve">Pregled informacija vezanih uz organizaciju upisa u </w:t>
      </w:r>
      <w:r w:rsidR="000C6D36">
        <w:t>i</w:t>
      </w:r>
      <w:r w:rsidRPr="00EA550A">
        <w:t>nicijalnom upitniku kod zahtjeva za prijevremeni upis</w:t>
      </w:r>
    </w:p>
    <w:p w14:paraId="38B95AD9" w14:textId="77777777" w:rsidR="00C42028" w:rsidRDefault="00C42028" w:rsidP="009130B4"/>
    <w:p w14:paraId="68FCD88C" w14:textId="52C92FC2" w:rsidR="009130B4" w:rsidRDefault="009130B4" w:rsidP="009130B4">
      <w:r w:rsidRPr="00702AAB">
        <w:rPr>
          <w:b/>
          <w:bCs/>
        </w:rPr>
        <w:t>Razvojne osobnosti djeteta</w:t>
      </w:r>
      <w:r>
        <w:t xml:space="preserve"> - u ovom dijelu </w:t>
      </w:r>
      <w:r w:rsidR="000C6D36">
        <w:t>i</w:t>
      </w:r>
      <w:r>
        <w:t xml:space="preserve">nicijalnog upitnika korisnik odabire i popunjava podatke o razvojnim osobnostima djeteta. Odabirom iz padajućeg izbornika potrebno je popuniti podatke o porodu te je li dijete dešnjak, ljevak ili podjednako koristi desnu i lijevu ruku. Potrebno je označiti boluje li dijete od težih bolesti </w:t>
      </w:r>
      <w:r w:rsidR="000C6D36">
        <w:t>i</w:t>
      </w:r>
      <w:r>
        <w:t xml:space="preserve"> ima li dijagnosticiranu teškoću u razvoju. U nastavku popunjavanja ovog koraka iz padajućeg izbornika korisnik odabire</w:t>
      </w:r>
      <w:r w:rsidRPr="00B25D4A">
        <w:t xml:space="preserve"> </w:t>
      </w:r>
      <w:r>
        <w:t>i</w:t>
      </w:r>
      <w:r w:rsidRPr="00B25D4A">
        <w:t>ma li dijete smetnje</w:t>
      </w:r>
      <w:r>
        <w:t>,</w:t>
      </w:r>
      <w:r w:rsidR="00A31E39">
        <w:t xml:space="preserve"> </w:t>
      </w:r>
      <w:r>
        <w:t>j</w:t>
      </w:r>
      <w:r w:rsidRPr="000A6D21">
        <w:t>e li doživjelo psihičku ili fizičku traumu</w:t>
      </w:r>
      <w:r>
        <w:t xml:space="preserve">, te </w:t>
      </w:r>
      <w:r w:rsidR="000C6D36">
        <w:t>kakav</w:t>
      </w:r>
      <w:r>
        <w:t xml:space="preserve"> </w:t>
      </w:r>
      <w:r w:rsidR="000C6D36">
        <w:t xml:space="preserve">je </w:t>
      </w:r>
      <w:r>
        <w:t>govor, vid i sluh djeteta. Potrebno je označiti p</w:t>
      </w:r>
      <w:r w:rsidRPr="0085755C">
        <w:t>olazi li dijete</w:t>
      </w:r>
      <w:r w:rsidR="000C6D36">
        <w:t xml:space="preserve"> </w:t>
      </w:r>
      <w:r w:rsidR="000C6D36" w:rsidRPr="0085755C">
        <w:t>neke od rehabilitacijskih postupaka</w:t>
      </w:r>
      <w:r w:rsidRPr="0085755C">
        <w:t xml:space="preserve"> </w:t>
      </w:r>
      <w:r w:rsidR="000C6D36">
        <w:t>(</w:t>
      </w:r>
      <w:r w:rsidRPr="0085755C">
        <w:t>ili je polazilo</w:t>
      </w:r>
      <w:r w:rsidR="000C6D36">
        <w:t>)</w:t>
      </w:r>
      <w:r>
        <w:t>, kakvo je u</w:t>
      </w:r>
      <w:r w:rsidRPr="008F093A">
        <w:t>običajeno ponašanje djeteta</w:t>
      </w:r>
      <w:r>
        <w:t>, k</w:t>
      </w:r>
      <w:r w:rsidRPr="008F093A">
        <w:t>akvo je dijete u socijalnom kontaktu s vršnjacima</w:t>
      </w:r>
      <w:r>
        <w:t xml:space="preserve"> i je li</w:t>
      </w:r>
      <w:r w:rsidRPr="00221969">
        <w:t xml:space="preserve"> prošle školske godine imalo odgodu upisa u prvi razred</w:t>
      </w:r>
      <w:r>
        <w:t>. Sve prethodno navede</w:t>
      </w:r>
      <w:r w:rsidR="000C6D36">
        <w:t>ne</w:t>
      </w:r>
      <w:r>
        <w:t xml:space="preserve"> informacije obvezne </w:t>
      </w:r>
      <w:r w:rsidR="000C6D36">
        <w:t xml:space="preserve">su </w:t>
      </w:r>
      <w:r>
        <w:t>za popuniti i kraj svog polja imaju oznaku zvjezdice (*).</w:t>
      </w:r>
    </w:p>
    <w:p w14:paraId="470C602E" w14:textId="7B6711D1" w:rsidR="009130B4" w:rsidRDefault="009130B4" w:rsidP="009130B4">
      <w:r>
        <w:t>Neobavezno u ovom koraku korisnik može popuniti i podatke o tome k</w:t>
      </w:r>
      <w:r w:rsidRPr="00DB439F">
        <w:t>ako dijete reagira na odvajanje od roditelja</w:t>
      </w:r>
      <w:r w:rsidR="0014499F">
        <w:t>/skrbnika</w:t>
      </w:r>
      <w:r>
        <w:t xml:space="preserve">, u čemu je </w:t>
      </w:r>
      <w:r w:rsidRPr="004F004F">
        <w:t xml:space="preserve">posebno uspješno </w:t>
      </w:r>
      <w:r>
        <w:t>prema procjeni roditelja</w:t>
      </w:r>
      <w:r w:rsidR="0014499F">
        <w:t>/skrbnika</w:t>
      </w:r>
      <w:r>
        <w:t>, što prema procjeni roditelja</w:t>
      </w:r>
      <w:r w:rsidR="0014499F">
        <w:t>/skrbnika</w:t>
      </w:r>
      <w:r>
        <w:t xml:space="preserve"> treba </w:t>
      </w:r>
      <w:r w:rsidRPr="00C22271">
        <w:t>kod djeteta više razvijat</w:t>
      </w:r>
      <w:r>
        <w:t>i te p</w:t>
      </w:r>
      <w:r w:rsidRPr="00FF354C">
        <w:t xml:space="preserve">ostoji li nešto </w:t>
      </w:r>
      <w:r>
        <w:t>je potrebno</w:t>
      </w:r>
      <w:r w:rsidRPr="00FF354C">
        <w:t xml:space="preserve"> znati u vezi s djetetom, a u ovom upitniku nije obuhvaćeno prethodnim pitanjima</w:t>
      </w:r>
      <w:r>
        <w:t xml:space="preserve">. </w:t>
      </w:r>
    </w:p>
    <w:p w14:paraId="40D2AA8A" w14:textId="7AB758A3" w:rsidR="009130B4" w:rsidRDefault="009130B4" w:rsidP="009130B4">
      <w:r>
        <w:t>U zadnjem polju upitnika obvezno je upisati ime i prezime osobe koja je ispunjavala upitnik.</w:t>
      </w:r>
    </w:p>
    <w:p w14:paraId="6CE54433" w14:textId="255141FF" w:rsidR="009130B4" w:rsidRDefault="009130B4" w:rsidP="009130B4">
      <w:r>
        <w:t xml:space="preserve">Kako bi bio moguć </w:t>
      </w:r>
      <w:r w:rsidR="000C6D36">
        <w:t>prijelaz</w:t>
      </w:r>
      <w:r>
        <w:t xml:space="preserve"> na sljedeći korak</w:t>
      </w:r>
      <w:r w:rsidR="000C6D36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4954E8B0" w14:textId="77777777" w:rsidR="00C42028" w:rsidRDefault="009130B4" w:rsidP="00C42028">
      <w:pPr>
        <w:keepNext/>
      </w:pPr>
      <w:r w:rsidRPr="00560C0F">
        <w:rPr>
          <w:noProof/>
          <w:lang w:eastAsia="hr-HR"/>
        </w:rPr>
        <w:lastRenderedPageBreak/>
        <w:drawing>
          <wp:inline distT="0" distB="0" distL="0" distR="0" wp14:anchorId="72773CBC" wp14:editId="6361E684">
            <wp:extent cx="5760720" cy="6205220"/>
            <wp:effectExtent l="0" t="0" r="0" b="5080"/>
            <wp:docPr id="474" name="Slika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5117" w14:textId="42EF75FB" w:rsidR="009130B4" w:rsidRDefault="00C42028" w:rsidP="00C42028">
      <w:pPr>
        <w:pStyle w:val="Caption"/>
        <w:jc w:val="center"/>
      </w:pPr>
      <w:r>
        <w:t xml:space="preserve">Slika </w:t>
      </w:r>
      <w:r w:rsidR="000C6D36">
        <w:t>51</w:t>
      </w:r>
      <w:r>
        <w:t>. R</w:t>
      </w:r>
      <w:r w:rsidRPr="00631924">
        <w:t xml:space="preserve">azvojne osobnosti djeteta u </w:t>
      </w:r>
      <w:r w:rsidR="000C6D36">
        <w:t>i</w:t>
      </w:r>
      <w:r w:rsidRPr="00631924">
        <w:t>nicijalnom upitniku kod zahtjeva za prijevremeni upis</w:t>
      </w:r>
    </w:p>
    <w:p w14:paraId="3EBBF5B9" w14:textId="77777777" w:rsidR="009130B4" w:rsidRDefault="009130B4" w:rsidP="00C42028"/>
    <w:p w14:paraId="1E1B8447" w14:textId="77777777" w:rsidR="00C42028" w:rsidRDefault="00C42028">
      <w:pPr>
        <w:rPr>
          <w:b/>
          <w:bCs/>
          <w:sz w:val="32"/>
          <w:szCs w:val="36"/>
        </w:rPr>
      </w:pPr>
      <w:r>
        <w:br w:type="page"/>
      </w:r>
    </w:p>
    <w:p w14:paraId="4BCE8476" w14:textId="23841B64" w:rsidR="009130B4" w:rsidRDefault="009130B4" w:rsidP="00C42028">
      <w:pPr>
        <w:pStyle w:val="Heading3"/>
        <w:numPr>
          <w:ilvl w:val="0"/>
          <w:numId w:val="0"/>
        </w:numPr>
        <w:ind w:left="851" w:hanging="851"/>
      </w:pPr>
      <w:bookmarkStart w:id="75" w:name="_Toc126249465"/>
      <w:r>
        <w:lastRenderedPageBreak/>
        <w:t>Prilaganje dokumentacije</w:t>
      </w:r>
      <w:bookmarkEnd w:id="75"/>
    </w:p>
    <w:p w14:paraId="4CBC8A91" w14:textId="424FE7F0" w:rsidR="009130B4" w:rsidRPr="005F4615" w:rsidRDefault="009130B4" w:rsidP="009130B4">
      <w:r>
        <w:t xml:space="preserve">U ovom koraku predaje zahtjeva roditelj/skrbnik koji popunjava zahtjev može priložiti dokumentaciju koju smatra važnom za upis djeteta u prvi razred. </w:t>
      </w:r>
      <w:r w:rsidR="000C6D36">
        <w:t>A</w:t>
      </w:r>
      <w:r>
        <w:t>ko je u prethodnim koracima označeno da drugi roditelj</w:t>
      </w:r>
      <w:r w:rsidR="0014499F">
        <w:t>/skrbnik</w:t>
      </w:r>
      <w:r>
        <w:t xml:space="preserve"> ne posjeduje OIB dokument kojeg je potrebno priložiti</w:t>
      </w:r>
      <w:r w:rsidR="000C6D36">
        <w:t>,</w:t>
      </w:r>
      <w:r>
        <w:t xml:space="preserve"> treba sadržavati dokaz da je osoba zakonski zastupnik djeteta za koje se predaje zahtjev.</w:t>
      </w:r>
    </w:p>
    <w:p w14:paraId="2A2B837A" w14:textId="77777777" w:rsidR="008F3E8E" w:rsidRDefault="009130B4" w:rsidP="008F3E8E">
      <w:pPr>
        <w:keepNext/>
      </w:pPr>
      <w:r w:rsidRPr="00A07BFF">
        <w:rPr>
          <w:noProof/>
          <w:lang w:eastAsia="hr-HR"/>
        </w:rPr>
        <w:drawing>
          <wp:inline distT="0" distB="0" distL="0" distR="0" wp14:anchorId="3DD53749" wp14:editId="37B6C37C">
            <wp:extent cx="5643108" cy="1221762"/>
            <wp:effectExtent l="0" t="0" r="0" b="0"/>
            <wp:docPr id="483" name="Slika 48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53" descr="Slika na kojoj se prikazuje tekst&#10;&#10;Opis je automatski generiran"/>
                    <pic:cNvPicPr/>
                  </pic:nvPicPr>
                  <pic:blipFill rotWithShape="1">
                    <a:blip r:embed="rId80"/>
                    <a:srcRect l="22943" t="29038" r="1902" b="23112"/>
                    <a:stretch/>
                  </pic:blipFill>
                  <pic:spPr bwMode="auto">
                    <a:xfrm>
                      <a:off x="0" y="0"/>
                      <a:ext cx="5667002" cy="122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CC57F" w14:textId="0D00E639" w:rsidR="009130B4" w:rsidRDefault="008F3E8E" w:rsidP="008F3E8E">
      <w:pPr>
        <w:pStyle w:val="Caption"/>
        <w:jc w:val="center"/>
      </w:pPr>
      <w:bookmarkStart w:id="76" w:name="_Toc12779153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47</w:t>
      </w:r>
      <w:r>
        <w:fldChar w:fldCharType="end"/>
      </w:r>
      <w:r>
        <w:t xml:space="preserve">. </w:t>
      </w:r>
      <w:r w:rsidRPr="0020680D">
        <w:t>Prilaganje dokumentacije kod zahtjeva za prijevremeni upis</w:t>
      </w:r>
      <w:bookmarkEnd w:id="76"/>
    </w:p>
    <w:p w14:paraId="3E9E08CC" w14:textId="77777777" w:rsidR="009130B4" w:rsidRDefault="009130B4" w:rsidP="009130B4">
      <w:pPr>
        <w:jc w:val="center"/>
      </w:pPr>
    </w:p>
    <w:p w14:paraId="4FC45479" w14:textId="77777777" w:rsidR="009130B4" w:rsidRDefault="009130B4" w:rsidP="009130B4">
      <w:r>
        <w:t xml:space="preserve">Dokumentacija se prilaže klikom na gumb </w:t>
      </w:r>
      <w:r w:rsidRPr="00751349">
        <w:rPr>
          <w:b/>
        </w:rPr>
        <w:t>Priloži dokument</w:t>
      </w:r>
      <w:r>
        <w:t xml:space="preserve"> (</w:t>
      </w:r>
      <w:r w:rsidRPr="00343C3D">
        <w:rPr>
          <w:noProof/>
          <w:lang w:eastAsia="hr-HR"/>
        </w:rPr>
        <w:drawing>
          <wp:inline distT="0" distB="0" distL="0" distR="0" wp14:anchorId="79764F53" wp14:editId="4ACE16D7">
            <wp:extent cx="929640" cy="201323"/>
            <wp:effectExtent l="0" t="0" r="3810" b="8255"/>
            <wp:docPr id="484" name="Slika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53660" cy="2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otvara prozor za dodavanje dokumenta.</w:t>
      </w:r>
    </w:p>
    <w:p w14:paraId="6BC0C0D8" w14:textId="77777777" w:rsidR="008F3E8E" w:rsidRDefault="009130B4" w:rsidP="008F3E8E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F4F2154" wp14:editId="79BE6A94">
            <wp:extent cx="2949146" cy="2727960"/>
            <wp:effectExtent l="0" t="0" r="3810" b="0"/>
            <wp:docPr id="485" name="Slika 48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Slika na kojoj se prikazuje tekst&#10;&#10;Opis je automatski generiran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46" cy="27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990C" w14:textId="72F08CA5" w:rsidR="009130B4" w:rsidRDefault="008F3E8E" w:rsidP="008F3E8E">
      <w:pPr>
        <w:pStyle w:val="Caption"/>
        <w:jc w:val="center"/>
      </w:pPr>
      <w:bookmarkStart w:id="77" w:name="_Toc12779153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48</w:t>
      </w:r>
      <w:r>
        <w:fldChar w:fldCharType="end"/>
      </w:r>
      <w:r>
        <w:t xml:space="preserve">. </w:t>
      </w:r>
      <w:r w:rsidRPr="009A685F">
        <w:t>Prozor za prilaganje dokumenta</w:t>
      </w:r>
      <w:bookmarkEnd w:id="77"/>
    </w:p>
    <w:p w14:paraId="75028259" w14:textId="77777777" w:rsidR="008F3E8E" w:rsidRDefault="008F3E8E" w:rsidP="009130B4"/>
    <w:p w14:paraId="1730278F" w14:textId="216A1E0B" w:rsidR="008F3E8E" w:rsidRDefault="009130B4" w:rsidP="009130B4">
      <w:r>
        <w:t>Dokumenti koji se dodaju u aplikaciju eOŠ moraju biti prethodno pohranjeni na lokalno računal</w:t>
      </w:r>
      <w:r w:rsidR="00E440CF">
        <w:t>o</w:t>
      </w:r>
      <w:r>
        <w:t xml:space="preserve">. Moguće je priložiti više dokumenata. Svaki dokument ne smije biti veći od 10 MB i mora biti u jednom od predloženih formata: </w:t>
      </w:r>
      <w:r w:rsidRPr="00C26709">
        <w:t>.pdf,</w:t>
      </w:r>
      <w:r w:rsidR="000C6D36">
        <w:t xml:space="preserve"> </w:t>
      </w:r>
      <w:r w:rsidRPr="00C26709">
        <w:t>.doc,</w:t>
      </w:r>
      <w:r w:rsidR="000C6D36">
        <w:t xml:space="preserve"> </w:t>
      </w:r>
      <w:r w:rsidRPr="00C26709">
        <w:t>.docx,</w:t>
      </w:r>
      <w:r w:rsidR="000C6D36">
        <w:t xml:space="preserve"> </w:t>
      </w:r>
      <w:r w:rsidRPr="00C26709">
        <w:t>.gif,</w:t>
      </w:r>
      <w:r w:rsidR="000C6D36">
        <w:t xml:space="preserve"> </w:t>
      </w:r>
      <w:r w:rsidRPr="00C26709">
        <w:t>.png,</w:t>
      </w:r>
      <w:r w:rsidR="000C6D36">
        <w:t xml:space="preserve"> </w:t>
      </w:r>
      <w:r w:rsidRPr="00C26709">
        <w:t>.jpg,</w:t>
      </w:r>
      <w:r w:rsidR="000C6D36">
        <w:t xml:space="preserve"> </w:t>
      </w:r>
      <w:r w:rsidRPr="00C26709">
        <w:t>.jpeg,</w:t>
      </w:r>
      <w:r w:rsidR="000C6D36">
        <w:t xml:space="preserve"> </w:t>
      </w:r>
      <w:r w:rsidRPr="00C26709">
        <w:t>.tiff</w:t>
      </w:r>
      <w:r>
        <w:t xml:space="preserve">. Dokument se s lokalnog računala dodaje klikom na interaktivni gumb </w:t>
      </w:r>
      <w:r w:rsidRPr="00751349">
        <w:rPr>
          <w:b/>
        </w:rPr>
        <w:t xml:space="preserve">Dodaj </w:t>
      </w:r>
      <w:r>
        <w:t>(</w:t>
      </w:r>
      <w:r w:rsidRPr="00FB5A6E">
        <w:rPr>
          <w:noProof/>
          <w:lang w:eastAsia="hr-HR"/>
        </w:rPr>
        <w:drawing>
          <wp:inline distT="0" distB="0" distL="0" distR="0" wp14:anchorId="190BB285" wp14:editId="70CC4A71">
            <wp:extent cx="533400" cy="216243"/>
            <wp:effectExtent l="0" t="0" r="0" b="0"/>
            <wp:docPr id="486" name="Slika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490" cy="2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3168E533" w14:textId="525EEC90" w:rsidR="009130B4" w:rsidRDefault="009130B4" w:rsidP="009130B4">
      <w:r>
        <w:t>Od dodavanja dokumenta korisnik može u bilo kojem tr</w:t>
      </w:r>
      <w:r w:rsidR="00751349">
        <w:t xml:space="preserve">enutku odustati klikom na gumb </w:t>
      </w:r>
      <w:r w:rsidR="00751349" w:rsidRPr="00751349">
        <w:rPr>
          <w:b/>
        </w:rPr>
        <w:t>O</w:t>
      </w:r>
      <w:r w:rsidRPr="00751349">
        <w:rPr>
          <w:b/>
        </w:rPr>
        <w:t xml:space="preserve">dustani </w:t>
      </w:r>
      <w:r>
        <w:t>(</w:t>
      </w:r>
      <w:r w:rsidRPr="007D47FB">
        <w:rPr>
          <w:noProof/>
          <w:lang w:eastAsia="hr-HR"/>
        </w:rPr>
        <w:drawing>
          <wp:inline distT="0" distB="0" distL="0" distR="0" wp14:anchorId="6850BEBE" wp14:editId="7CB27C3A">
            <wp:extent cx="579120" cy="198934"/>
            <wp:effectExtent l="0" t="0" r="0" b="0"/>
            <wp:docPr id="487" name="Slika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1786" cy="2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202DAEEB" w14:textId="730B709B" w:rsidR="009130B4" w:rsidRDefault="009130B4" w:rsidP="009130B4">
      <w:r>
        <w:t xml:space="preserve">Dodani dokumenti nalaze se u aplikaciji u koraku </w:t>
      </w:r>
      <w:r w:rsidRPr="000C6D36">
        <w:rPr>
          <w:b/>
          <w:bCs/>
        </w:rPr>
        <w:t>Prilaganje dokumentacije</w:t>
      </w:r>
      <w:r>
        <w:t>.</w:t>
      </w:r>
      <w:r w:rsidR="00A31E39">
        <w:t xml:space="preserve"> </w:t>
      </w:r>
      <w:r>
        <w:t xml:space="preserve">Klikom na gumb </w:t>
      </w:r>
      <w:r w:rsidRPr="00751349">
        <w:rPr>
          <w:b/>
        </w:rPr>
        <w:t>Potvrdi i nastavi</w:t>
      </w:r>
      <w:r>
        <w:t xml:space="preserve"> korisnik prelazi na posljednji korak</w:t>
      </w:r>
      <w:r w:rsidR="000C6D36">
        <w:t>.</w:t>
      </w:r>
    </w:p>
    <w:p w14:paraId="5BFE8037" w14:textId="77777777" w:rsidR="00192B53" w:rsidRDefault="009D6E4F" w:rsidP="00192B53">
      <w:pPr>
        <w:keepNext/>
      </w:pPr>
      <w:r w:rsidRPr="009D6E4F">
        <w:rPr>
          <w:noProof/>
          <w:lang w:eastAsia="hr-HR"/>
        </w:rPr>
        <w:lastRenderedPageBreak/>
        <w:drawing>
          <wp:inline distT="0" distB="0" distL="0" distR="0" wp14:anchorId="33AF942D" wp14:editId="1FECF7D7">
            <wp:extent cx="5760720" cy="1769110"/>
            <wp:effectExtent l="0" t="0" r="0" b="2540"/>
            <wp:docPr id="63" name="Slika 6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63" descr="Slika na kojoj se prikazuje tekst&#10;&#10;Opis je automatski generiran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3B99" w14:textId="373D8F9B" w:rsidR="009130B4" w:rsidRDefault="00192B53" w:rsidP="00192B53">
      <w:pPr>
        <w:pStyle w:val="Caption"/>
        <w:jc w:val="center"/>
      </w:pPr>
      <w:bookmarkStart w:id="78" w:name="_Toc12779153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49</w:t>
      </w:r>
      <w:r>
        <w:fldChar w:fldCharType="end"/>
      </w:r>
      <w:r>
        <w:t>.</w:t>
      </w:r>
      <w:r w:rsidR="00A31E39">
        <w:t xml:space="preserve"> </w:t>
      </w:r>
      <w:r w:rsidRPr="00920E6D">
        <w:t>Priloženi dokumenti kod zahtjeva za prijevremeni upis</w:t>
      </w:r>
      <w:bookmarkEnd w:id="78"/>
    </w:p>
    <w:p w14:paraId="0A2A4061" w14:textId="25C9967A" w:rsidR="009130B4" w:rsidRDefault="009130B4" w:rsidP="008F3E8E">
      <w:pPr>
        <w:pStyle w:val="Heading3"/>
        <w:numPr>
          <w:ilvl w:val="0"/>
          <w:numId w:val="0"/>
        </w:numPr>
      </w:pPr>
      <w:bookmarkStart w:id="79" w:name="_Toc126249466"/>
      <w:r>
        <w:t>Potvrda zahtjeva</w:t>
      </w:r>
      <w:bookmarkEnd w:id="79"/>
    </w:p>
    <w:p w14:paraId="11F48555" w14:textId="6AC10D1E" w:rsidR="009130B4" w:rsidRDefault="009130B4" w:rsidP="009130B4">
      <w:r>
        <w:t xml:space="preserve">U ovom koraku zahtjeva korisnik može pregledati sve podatke unesene u prethodnim koracima. Svaki korak </w:t>
      </w:r>
      <w:r w:rsidR="000C6D36">
        <w:t xml:space="preserve">po potrebi </w:t>
      </w:r>
      <w:r>
        <w:t>može izmijeniti klikom na ikonicu u obliku slova V pokraj naziva koraka (</w:t>
      </w:r>
      <w:r>
        <w:rPr>
          <w:noProof/>
          <w:lang w:eastAsia="hr-HR"/>
        </w:rPr>
        <w:drawing>
          <wp:inline distT="0" distB="0" distL="0" distR="0" wp14:anchorId="6654AAEA" wp14:editId="6CA7E883">
            <wp:extent cx="160020" cy="135017"/>
            <wp:effectExtent l="0" t="0" r="0" b="0"/>
            <wp:docPr id="488" name="Slika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8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prikazuju poda</w:t>
      </w:r>
      <w:r w:rsidR="000C6D36">
        <w:t>t</w:t>
      </w:r>
      <w:r>
        <w:t xml:space="preserve">ci uneseni u tom koraku. Klikom na interaktivni gumb </w:t>
      </w:r>
      <w:r w:rsidRPr="4763970C">
        <w:rPr>
          <w:b/>
          <w:bCs/>
        </w:rPr>
        <w:t xml:space="preserve">Uredi </w:t>
      </w:r>
      <w:r>
        <w:t>(</w:t>
      </w:r>
      <w:r>
        <w:rPr>
          <w:noProof/>
          <w:lang w:eastAsia="hr-HR"/>
        </w:rPr>
        <w:drawing>
          <wp:inline distT="0" distB="0" distL="0" distR="0" wp14:anchorId="49F63F5D" wp14:editId="5712A759">
            <wp:extent cx="457200" cy="188007"/>
            <wp:effectExtent l="0" t="0" r="0" b="2540"/>
            <wp:docPr id="489" name="Slika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9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svaki korak je moguće naknadno urediti. Nakon uređivanja sve</w:t>
      </w:r>
      <w:r w:rsidR="000C6D36">
        <w:t xml:space="preserve"> je</w:t>
      </w:r>
      <w:r>
        <w:t xml:space="preserve"> promjene potrebno spremiti.</w:t>
      </w:r>
    </w:p>
    <w:p w14:paraId="70B547D9" w14:textId="38E1DCBB" w:rsidR="4763970C" w:rsidRDefault="4763970C" w:rsidP="4763970C"/>
    <w:p w14:paraId="19EDD45A" w14:textId="77777777" w:rsidR="00192B53" w:rsidRDefault="004C3F69" w:rsidP="00192B53">
      <w:pPr>
        <w:keepNext/>
      </w:pPr>
      <w:r w:rsidRPr="004C3F69">
        <w:rPr>
          <w:noProof/>
          <w:lang w:eastAsia="hr-HR"/>
        </w:rPr>
        <w:drawing>
          <wp:inline distT="0" distB="0" distL="0" distR="0" wp14:anchorId="349FA01E" wp14:editId="441DFAA5">
            <wp:extent cx="5760720" cy="3847465"/>
            <wp:effectExtent l="0" t="0" r="0" b="635"/>
            <wp:docPr id="448" name="Slika 44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Slika 448" descr="Slika na kojoj se prikazuje tekst&#10;&#10;Opis je automatski generiran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DB47" w14:textId="1CFE0E84" w:rsidR="009130B4" w:rsidRDefault="00192B53" w:rsidP="00192B53">
      <w:pPr>
        <w:pStyle w:val="Caption"/>
        <w:jc w:val="center"/>
      </w:pPr>
      <w:bookmarkStart w:id="80" w:name="_Toc12779153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50</w:t>
      </w:r>
      <w:r>
        <w:fldChar w:fldCharType="end"/>
      </w:r>
      <w:r>
        <w:t xml:space="preserve">. </w:t>
      </w:r>
      <w:r w:rsidRPr="007A0952">
        <w:t>Pregled unesenih podataka u koraku Potvrda zahtjeva kod zahtjeva za prijevremeni upis</w:t>
      </w:r>
      <w:bookmarkEnd w:id="80"/>
    </w:p>
    <w:p w14:paraId="0B7FAA7F" w14:textId="77777777" w:rsidR="009130B4" w:rsidRDefault="009130B4" w:rsidP="009130B4">
      <w:r>
        <w:t xml:space="preserve">Nakon pregledanih podataka zahtjev je potrebno poslati u sustav. Klikom na gumb </w:t>
      </w:r>
      <w:r w:rsidRPr="00751349">
        <w:rPr>
          <w:b/>
        </w:rPr>
        <w:t>Pošalji zahtjev</w:t>
      </w:r>
      <w:r>
        <w:t xml:space="preserve"> (</w:t>
      </w:r>
      <w:r w:rsidRPr="005969EF">
        <w:rPr>
          <w:noProof/>
          <w:lang w:eastAsia="hr-HR"/>
        </w:rPr>
        <w:drawing>
          <wp:inline distT="0" distB="0" distL="0" distR="0" wp14:anchorId="4E1481D9" wp14:editId="03C63D79">
            <wp:extent cx="708660" cy="171056"/>
            <wp:effectExtent l="0" t="0" r="0" b="635"/>
            <wp:docPr id="491" name="Slika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20218" cy="1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koji se nalazi u donjem desnom uglu stranice zahtjev se potvrđuje i šalje u sustav. Korisnik tada dobiva službenu obavijest na e-mail o </w:t>
      </w:r>
      <w:r>
        <w:lastRenderedPageBreak/>
        <w:t xml:space="preserve">uspješnoj predaji zahtjeva. Klikom na stavku </w:t>
      </w:r>
      <w:r w:rsidRPr="000C6D36">
        <w:rPr>
          <w:b/>
          <w:bCs/>
        </w:rPr>
        <w:t>Popis djece</w:t>
      </w:r>
      <w:r>
        <w:t xml:space="preserve"> koja se nalazi u </w:t>
      </w:r>
      <w:r w:rsidRPr="000C6D36">
        <w:rPr>
          <w:b/>
          <w:bCs/>
        </w:rPr>
        <w:t>Glavnom izborniku</w:t>
      </w:r>
      <w:r>
        <w:t xml:space="preserve"> vidljiv je status predanog zahtjeva.</w:t>
      </w:r>
    </w:p>
    <w:p w14:paraId="3BBC8089" w14:textId="1BE04AEE" w:rsidR="009130B4" w:rsidRDefault="009130B4" w:rsidP="009130B4">
      <w:r>
        <w:t>Nakon potvrde zahtjeva uneseni poda</w:t>
      </w:r>
      <w:r w:rsidR="004276A9">
        <w:t>t</w:t>
      </w:r>
      <w:r>
        <w:t>ci se mogu samo pregledavati, ali ih nije moguće mijenjati.</w:t>
      </w:r>
    </w:p>
    <w:p w14:paraId="499BDCAA" w14:textId="77777777" w:rsidR="009130B4" w:rsidRDefault="009130B4" w:rsidP="008F3E8E">
      <w:pPr>
        <w:pStyle w:val="Heading3"/>
        <w:numPr>
          <w:ilvl w:val="0"/>
          <w:numId w:val="0"/>
        </w:numPr>
        <w:ind w:left="851" w:hanging="851"/>
      </w:pPr>
      <w:bookmarkStart w:id="81" w:name="_Toc126249467"/>
      <w:r>
        <w:t>Unos podataka o školi</w:t>
      </w:r>
      <w:bookmarkEnd w:id="81"/>
    </w:p>
    <w:p w14:paraId="7B6D37E0" w14:textId="549641A1" w:rsidR="009130B4" w:rsidRDefault="009130B4" w:rsidP="009130B4">
      <w:r>
        <w:t xml:space="preserve">Zahtjev za prijevremeni upis djeteta u osnovnu školu kojeg je korisnik predao pregledava Županijski upravni odjel ili Gradski ured. Nakon što </w:t>
      </w:r>
      <w:r w:rsidR="000C6D36">
        <w:t xml:space="preserve">je </w:t>
      </w:r>
      <w:r>
        <w:t>zahtjev pregledan dijete će biti dodano na listu školskih obveznika i temeljem adrese prebivališta/boravišta dodijelit će mu se škola prema upisnom području. Roditelj</w:t>
      </w:r>
      <w:r w:rsidR="0014499F">
        <w:t>/skrbnik</w:t>
      </w:r>
      <w:r>
        <w:t xml:space="preserve"> o tome </w:t>
      </w:r>
      <w:r w:rsidR="0014499F">
        <w:t xml:space="preserve">će </w:t>
      </w:r>
      <w:r>
        <w:t>biti obaviješten e-mailom, a u toj obavijesti bit će informiran o promjeni statusa zahtjeva i na popisu djece moći će vidjeti dodijeljenu školu.</w:t>
      </w:r>
    </w:p>
    <w:p w14:paraId="344016CF" w14:textId="77777777" w:rsidR="00192B53" w:rsidRDefault="002F683C" w:rsidP="00192B53">
      <w:pPr>
        <w:keepNext/>
      </w:pPr>
      <w:r w:rsidRPr="002F683C">
        <w:rPr>
          <w:noProof/>
          <w:lang w:eastAsia="hr-HR"/>
        </w:rPr>
        <w:drawing>
          <wp:inline distT="0" distB="0" distL="0" distR="0" wp14:anchorId="0FD86C07" wp14:editId="5D682C84">
            <wp:extent cx="6248917" cy="609600"/>
            <wp:effectExtent l="0" t="0" r="0" b="0"/>
            <wp:docPr id="450" name="Slika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65294" cy="61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276A" w14:textId="6E676CE7" w:rsidR="004C3F69" w:rsidRDefault="00192B53" w:rsidP="00192B53">
      <w:pPr>
        <w:pStyle w:val="Caption"/>
        <w:jc w:val="center"/>
      </w:pPr>
      <w:bookmarkStart w:id="82" w:name="_Toc12779153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51</w:t>
      </w:r>
      <w:r>
        <w:fldChar w:fldCharType="end"/>
      </w:r>
      <w:r>
        <w:t xml:space="preserve">. </w:t>
      </w:r>
      <w:r w:rsidRPr="00276AE9">
        <w:t>Prikaz zahtjeva za prijevremeni upis za dijete dodano na listu školskih obveznika</w:t>
      </w:r>
      <w:bookmarkEnd w:id="82"/>
    </w:p>
    <w:p w14:paraId="7861D656" w14:textId="6140DBDF" w:rsidR="009130B4" w:rsidRDefault="009130B4" w:rsidP="009130B4">
      <w:r>
        <w:t xml:space="preserve">Klikom na strelicu </w:t>
      </w:r>
      <w:r w:rsidR="00761CC3" w:rsidRPr="00761CC3">
        <w:rPr>
          <w:b/>
          <w:bCs/>
        </w:rPr>
        <w:t>D</w:t>
      </w:r>
      <w:r w:rsidRPr="00761CC3">
        <w:rPr>
          <w:b/>
          <w:bCs/>
        </w:rPr>
        <w:t>etalji</w:t>
      </w:r>
      <w:r>
        <w:t xml:space="preserve"> (</w:t>
      </w:r>
      <w:r>
        <w:rPr>
          <w:noProof/>
          <w:lang w:eastAsia="hr-HR"/>
        </w:rPr>
        <w:drawing>
          <wp:inline distT="0" distB="0" distL="0" distR="0" wp14:anchorId="6731040D" wp14:editId="5E75504C">
            <wp:extent cx="189055" cy="196327"/>
            <wp:effectExtent l="0" t="0" r="1905" b="0"/>
            <wp:docPr id="504" name="Slika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Slika 504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83" cy="1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otvara se zaslon s pregledom prethodno unesenih podataka. U ovom koraku roditelj</w:t>
      </w:r>
      <w:r w:rsidR="00736DEA">
        <w:t>/sk</w:t>
      </w:r>
      <w:r w:rsidR="0014499F">
        <w:t>r</w:t>
      </w:r>
      <w:r w:rsidR="00736DEA">
        <w:t>bnik</w:t>
      </w:r>
      <w:r>
        <w:t xml:space="preserve"> dužan </w:t>
      </w:r>
      <w:r w:rsidR="0014499F">
        <w:t xml:space="preserve">je </w:t>
      </w:r>
      <w:r>
        <w:t xml:space="preserve">popuniti tražene podatke o ustanovi klikom na gumb </w:t>
      </w:r>
      <w:r w:rsidRPr="00751349">
        <w:rPr>
          <w:b/>
        </w:rPr>
        <w:t>Ažuriranje ustanove</w:t>
      </w:r>
      <w:r>
        <w:t xml:space="preserve"> (</w:t>
      </w:r>
      <w:r w:rsidR="00BA7865" w:rsidRPr="00BA7865">
        <w:rPr>
          <w:noProof/>
          <w:lang w:eastAsia="hr-HR"/>
        </w:rPr>
        <w:drawing>
          <wp:inline distT="0" distB="0" distL="0" distR="0" wp14:anchorId="2474B13A" wp14:editId="27B36850">
            <wp:extent cx="822960" cy="191139"/>
            <wp:effectExtent l="0" t="0" r="0" b="0"/>
            <wp:docPr id="475" name="Slika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45448" cy="19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865">
        <w:t>).</w:t>
      </w:r>
    </w:p>
    <w:p w14:paraId="5C689C93" w14:textId="001F1559" w:rsidR="009130B4" w:rsidRDefault="009130B4" w:rsidP="009130B4">
      <w:r>
        <w:t xml:space="preserve">U ovom koraku potrebno je odabrati podatke o školi u koju korisnik želi upisati svoje dijete. Prema unaprijed definiranim postavkama korisniku se prikazuje škola kojoj prema adresi prebivališta </w:t>
      </w:r>
      <w:r w:rsidR="00761CC3">
        <w:t xml:space="preserve">pripada </w:t>
      </w:r>
      <w:r>
        <w:t>dijete</w:t>
      </w:r>
      <w:r w:rsidR="00761CC3">
        <w:t xml:space="preserve"> koje je</w:t>
      </w:r>
      <w:r>
        <w:t xml:space="preserve"> školski obveznik. Ona mu je dodijeljena zbog pripadnosti školi po upisnom području. Za tu školu potrebno je popuniti podatke koji su obvezni: </w:t>
      </w:r>
      <w:r w:rsidRPr="00761CC3">
        <w:rPr>
          <w:b/>
          <w:bCs/>
        </w:rPr>
        <w:t>program</w:t>
      </w:r>
      <w:r>
        <w:t xml:space="preserve"> (odabrati iz padajućeg izbornika) i obvezni </w:t>
      </w:r>
      <w:r w:rsidRPr="00761CC3">
        <w:t>strani jezik</w:t>
      </w:r>
      <w:r>
        <w:t xml:space="preserve"> (također se odabire iz padajućeg izbornika). </w:t>
      </w:r>
      <w:r w:rsidR="00761CC3">
        <w:t>A</w:t>
      </w:r>
      <w:r>
        <w:t>ko škola nudi komercijalni program (produženi boravak, cjelodnevna nastava i sl.)</w:t>
      </w:r>
      <w:r w:rsidR="00761CC3">
        <w:t>,</w:t>
      </w:r>
      <w:r>
        <w:t xml:space="preserve"> korisnik </w:t>
      </w:r>
      <w:r w:rsidR="00761CC3">
        <w:t>ga može odabrati</w:t>
      </w:r>
      <w:r>
        <w:t xml:space="preserve"> za svoje dijete</w:t>
      </w:r>
      <w:r w:rsidR="00761CC3">
        <w:t>,</w:t>
      </w:r>
      <w:r>
        <w:t xml:space="preserve"> ali ovaj odabir nije obvezan. Odabir izbornog</w:t>
      </w:r>
      <w:r w:rsidR="00761CC3">
        <w:t xml:space="preserve"> predmeta ili izbornih</w:t>
      </w:r>
      <w:r>
        <w:t xml:space="preserve"> predmeta također nije obvezan.</w:t>
      </w:r>
    </w:p>
    <w:p w14:paraId="344B8CA5" w14:textId="747D3142" w:rsidR="009130B4" w:rsidRDefault="009130B4" w:rsidP="009130B4">
      <w:r>
        <w:t xml:space="preserve">Kako bi bio moguć </w:t>
      </w:r>
      <w:r w:rsidR="00761CC3">
        <w:t>prijelaz</w:t>
      </w:r>
      <w:r>
        <w:t xml:space="preserve"> na sljedeći korak</w:t>
      </w:r>
      <w:r w:rsidR="00761CC3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nastavi.</w:t>
      </w:r>
    </w:p>
    <w:p w14:paraId="515F563B" w14:textId="77777777" w:rsidR="009130B4" w:rsidRDefault="009130B4" w:rsidP="009130B4"/>
    <w:p w14:paraId="5809788C" w14:textId="77777777" w:rsidR="003801B2" w:rsidRDefault="009130B4" w:rsidP="003801B2">
      <w:pPr>
        <w:keepNext/>
      </w:pPr>
      <w:r w:rsidRPr="006C7D28">
        <w:rPr>
          <w:noProof/>
          <w:lang w:eastAsia="hr-HR"/>
        </w:rPr>
        <w:lastRenderedPageBreak/>
        <w:drawing>
          <wp:inline distT="0" distB="0" distL="0" distR="0" wp14:anchorId="55964AD3" wp14:editId="01C16AFB">
            <wp:extent cx="5760720" cy="4420235"/>
            <wp:effectExtent l="0" t="0" r="0" b="0"/>
            <wp:docPr id="501" name="Slika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E96D" w14:textId="63E596D5" w:rsidR="009130B4" w:rsidRDefault="003801B2" w:rsidP="003801B2">
      <w:pPr>
        <w:pStyle w:val="Caption"/>
        <w:jc w:val="center"/>
      </w:pPr>
      <w:bookmarkStart w:id="83" w:name="_Toc12779154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52</w:t>
      </w:r>
      <w:r>
        <w:fldChar w:fldCharType="end"/>
      </w:r>
      <w:r>
        <w:t xml:space="preserve">. </w:t>
      </w:r>
      <w:r w:rsidRPr="00887423">
        <w:t>Unos podataka o školi prema upisnom području</w:t>
      </w:r>
      <w:bookmarkEnd w:id="83"/>
    </w:p>
    <w:p w14:paraId="198FD55E" w14:textId="77777777" w:rsidR="009130B4" w:rsidRDefault="009130B4" w:rsidP="009130B4"/>
    <w:p w14:paraId="3DF92827" w14:textId="26748F89" w:rsidR="009130B4" w:rsidRDefault="00761CC3" w:rsidP="00674D67">
      <w:pPr>
        <w:jc w:val="left"/>
      </w:pPr>
      <w:r>
        <w:t>A</w:t>
      </w:r>
      <w:r w:rsidR="009130B4">
        <w:t>ko korisnik želi svoje dijete upisati u školu koja se nalazi izvan upisnog područja</w:t>
      </w:r>
      <w:r>
        <w:t>,</w:t>
      </w:r>
      <w:r w:rsidR="009130B4">
        <w:t xml:space="preserve"> potrebno je označiti</w:t>
      </w:r>
      <w:r w:rsidR="003801B2">
        <w:t xml:space="preserve"> kvadratić ispred te mogućnosti</w:t>
      </w:r>
      <w:r w:rsidR="00674D67">
        <w:t xml:space="preserve"> (</w:t>
      </w:r>
      <w:r w:rsidR="009130B4" w:rsidRPr="00186FCC">
        <w:rPr>
          <w:noProof/>
          <w:lang w:eastAsia="hr-HR"/>
        </w:rPr>
        <w:drawing>
          <wp:inline distT="0" distB="0" distL="0" distR="0" wp14:anchorId="7431C8FE" wp14:editId="77FA9EE0">
            <wp:extent cx="2007870" cy="148046"/>
            <wp:effectExtent l="19050" t="19050" r="11430" b="23495"/>
            <wp:docPr id="502" name="Slika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53709" cy="17354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674D67">
        <w:t>).</w:t>
      </w:r>
    </w:p>
    <w:p w14:paraId="3B754918" w14:textId="25C0C40A" w:rsidR="003801B2" w:rsidRDefault="009130B4" w:rsidP="009130B4">
      <w:r>
        <w:t xml:space="preserve">Obvezno je iz padajućeg izbornika odabrati razlog promjene škole te upisati naziv škole u koju korisnik želi upisati svoje dijete. </w:t>
      </w:r>
      <w:r w:rsidRPr="00AC6AD7">
        <w:t>Pri upisivanju naziva škole potrebno je unijeti minimalno tri znaka</w:t>
      </w:r>
      <w:r w:rsidR="00761CC3">
        <w:t>,</w:t>
      </w:r>
      <w:r w:rsidRPr="00AC6AD7">
        <w:t xml:space="preserve"> a zatim iz padajućeg izbornika odabrati željenu ustanovu.</w:t>
      </w:r>
      <w:r>
        <w:t xml:space="preserve"> Prema odabranoj školi iz sustava se automatizmom povlači županija, grad/općina i naselje u kojem se škola nalazi. </w:t>
      </w:r>
      <w:r w:rsidR="00761CC3">
        <w:t>Obvezno je</w:t>
      </w:r>
      <w:r>
        <w:t xml:space="preserve"> iz padajućeg izbornika odabrati program i obvezni strani jezik (također se odabire iz padajućeg izbornika). </w:t>
      </w:r>
    </w:p>
    <w:p w14:paraId="1A863211" w14:textId="05E86400" w:rsidR="009130B4" w:rsidRDefault="00761CC3" w:rsidP="009130B4">
      <w:r>
        <w:t>A</w:t>
      </w:r>
      <w:r w:rsidR="009130B4">
        <w:t>ko škola nudi komercijalni program (produženi boravak, cjelodnevna nastava i sl.)</w:t>
      </w:r>
      <w:r>
        <w:t>,</w:t>
      </w:r>
      <w:r w:rsidR="009130B4">
        <w:t xml:space="preserve"> korisnik </w:t>
      </w:r>
      <w:r>
        <w:t>ga može</w:t>
      </w:r>
      <w:r w:rsidR="009130B4">
        <w:t xml:space="preserve"> odabrati za svoje dijete</w:t>
      </w:r>
      <w:r>
        <w:t>,</w:t>
      </w:r>
      <w:r w:rsidR="009130B4">
        <w:t xml:space="preserve"> ali ovaj odabir nije obvezan. Odabir izbornog predmeta</w:t>
      </w:r>
      <w:r>
        <w:t xml:space="preserve"> ili izbornih predmeta</w:t>
      </w:r>
      <w:r w:rsidR="009130B4">
        <w:t xml:space="preserve"> također nije obvezan.</w:t>
      </w:r>
    </w:p>
    <w:p w14:paraId="293B7E1C" w14:textId="77777777" w:rsidR="009130B4" w:rsidRDefault="009130B4" w:rsidP="009130B4">
      <w:r>
        <w:t>Sve upisane podatke potrebno je potvrditi i spremiti.</w:t>
      </w:r>
    </w:p>
    <w:p w14:paraId="6A61BA08" w14:textId="77777777" w:rsidR="009130B4" w:rsidRDefault="009130B4" w:rsidP="009130B4"/>
    <w:p w14:paraId="368FDA6D" w14:textId="77777777" w:rsidR="003801B2" w:rsidRDefault="009130B4" w:rsidP="003801B2">
      <w:pPr>
        <w:keepNext/>
      </w:pPr>
      <w:r w:rsidRPr="00666B71">
        <w:rPr>
          <w:noProof/>
          <w:lang w:eastAsia="hr-HR"/>
        </w:rPr>
        <w:lastRenderedPageBreak/>
        <w:drawing>
          <wp:inline distT="0" distB="0" distL="0" distR="0" wp14:anchorId="411573AC" wp14:editId="6F036F0A">
            <wp:extent cx="5760720" cy="4801870"/>
            <wp:effectExtent l="0" t="0" r="0" b="0"/>
            <wp:docPr id="503" name="Slika 50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Slika na kojoj se prikazuje tekst&#10;&#10;Opis je automatski generiran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B825" w14:textId="40BB6BB2" w:rsidR="009130B4" w:rsidRDefault="003801B2" w:rsidP="003801B2">
      <w:pPr>
        <w:pStyle w:val="Caption"/>
        <w:jc w:val="center"/>
      </w:pPr>
      <w:bookmarkStart w:id="84" w:name="_Toc12779154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53</w:t>
      </w:r>
      <w:r>
        <w:fldChar w:fldCharType="end"/>
      </w:r>
      <w:r>
        <w:t xml:space="preserve">. </w:t>
      </w:r>
      <w:r w:rsidRPr="00AE6501">
        <w:t>Prikaz podataka za upis u školu izvan upisnog područja</w:t>
      </w:r>
      <w:bookmarkEnd w:id="84"/>
    </w:p>
    <w:p w14:paraId="315BF3CC" w14:textId="0C2AB957" w:rsidR="009130B4" w:rsidRDefault="009130B4" w:rsidP="003801B2">
      <w:pPr>
        <w:pStyle w:val="Heading3"/>
        <w:numPr>
          <w:ilvl w:val="0"/>
          <w:numId w:val="0"/>
        </w:numPr>
      </w:pPr>
      <w:bookmarkStart w:id="85" w:name="_Toc126249468"/>
      <w:r>
        <w:t>Postupak predaje zahtjeva za privremeno oslobađanje</w:t>
      </w:r>
      <w:bookmarkEnd w:id="85"/>
      <w:r>
        <w:t xml:space="preserve"> </w:t>
      </w:r>
    </w:p>
    <w:p w14:paraId="2FA4A8FC" w14:textId="43DD5005" w:rsidR="009130B4" w:rsidRDefault="009130B4" w:rsidP="009130B4">
      <w:r>
        <w:t>Kada korisnik odluči podnijeti zahtjev za privremeno oslobađanje putem aplikacije eOŠ</w:t>
      </w:r>
      <w:r w:rsidR="00761CC3">
        <w:t>,</w:t>
      </w:r>
      <w:r>
        <w:t xml:space="preserve"> potrebno je u </w:t>
      </w:r>
      <w:r w:rsidR="00761CC3" w:rsidRPr="00761CC3">
        <w:rPr>
          <w:b/>
          <w:bCs/>
        </w:rPr>
        <w:t>G</w:t>
      </w:r>
      <w:r w:rsidRPr="00761CC3">
        <w:rPr>
          <w:b/>
          <w:bCs/>
        </w:rPr>
        <w:t>lavnom izborniku</w:t>
      </w:r>
      <w:r>
        <w:t xml:space="preserve"> s lijeve strane odabrati stavku </w:t>
      </w:r>
      <w:r w:rsidRPr="00761CC3">
        <w:rPr>
          <w:b/>
          <w:bCs/>
        </w:rPr>
        <w:t>Popis djece</w:t>
      </w:r>
      <w:r>
        <w:t xml:space="preserve">. Tada se u središnjem dijelu otvara zaslon s popisom sve djece mlađe od 15 godina koje korisnik ima pravo zastupati. </w:t>
      </w:r>
    </w:p>
    <w:p w14:paraId="5AF39726" w14:textId="77777777" w:rsidR="009130B4" w:rsidRDefault="009130B4" w:rsidP="009130B4">
      <w:r>
        <w:t xml:space="preserve">Klikom na gumb </w:t>
      </w:r>
      <w:r w:rsidRPr="00751349">
        <w:rPr>
          <w:b/>
        </w:rPr>
        <w:t>Privremeno oslobađanje</w:t>
      </w:r>
      <w:r>
        <w:t xml:space="preserve"> (</w:t>
      </w:r>
      <w:r w:rsidRPr="002A15EB">
        <w:rPr>
          <w:noProof/>
          <w:lang w:eastAsia="hr-HR"/>
        </w:rPr>
        <w:drawing>
          <wp:inline distT="0" distB="0" distL="0" distR="0" wp14:anchorId="71C7BF80" wp14:editId="170A8EDC">
            <wp:extent cx="860611" cy="179576"/>
            <wp:effectExtent l="0" t="0" r="0" b="0"/>
            <wp:docPr id="508" name="Slika 50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Slika 508" descr="Slika na kojoj se prikazuje tekst&#10;&#10;Opis je automatski generiran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02346" cy="1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otvara se zaslon s prvim korakom zahtjeva.</w:t>
      </w:r>
    </w:p>
    <w:p w14:paraId="365B0907" w14:textId="77777777" w:rsidR="003801B2" w:rsidRDefault="009130B4" w:rsidP="003801B2">
      <w:pPr>
        <w:keepNext/>
      </w:pPr>
      <w:r w:rsidRPr="0005547B">
        <w:rPr>
          <w:noProof/>
          <w:lang w:eastAsia="hr-HR"/>
        </w:rPr>
        <w:drawing>
          <wp:inline distT="0" distB="0" distL="0" distR="0" wp14:anchorId="0B173D0E" wp14:editId="158DFF3B">
            <wp:extent cx="5915888" cy="1171831"/>
            <wp:effectExtent l="0" t="0" r="0" b="9525"/>
            <wp:docPr id="509" name="Slika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33026" cy="11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7135" w14:textId="2AC874EE" w:rsidR="009130B4" w:rsidRDefault="003801B2" w:rsidP="003801B2">
      <w:pPr>
        <w:pStyle w:val="Caption"/>
        <w:jc w:val="center"/>
      </w:pPr>
      <w:bookmarkStart w:id="86" w:name="_Toc12779154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54</w:t>
      </w:r>
      <w:r>
        <w:fldChar w:fldCharType="end"/>
      </w:r>
      <w:r>
        <w:t xml:space="preserve">. </w:t>
      </w:r>
      <w:r w:rsidRPr="00E406E5">
        <w:t>Odabir interaktivnog gumba Privremeno oslobađanje</w:t>
      </w:r>
      <w:bookmarkEnd w:id="86"/>
    </w:p>
    <w:p w14:paraId="297AAF6F" w14:textId="77777777" w:rsidR="003801B2" w:rsidRDefault="003801B2" w:rsidP="009130B4"/>
    <w:p w14:paraId="781A4801" w14:textId="6D568E72" w:rsidR="009130B4" w:rsidRDefault="009130B4" w:rsidP="009130B4">
      <w:r>
        <w:t>Kako bi zahtjev bio potpun</w:t>
      </w:r>
      <w:r w:rsidR="00761CC3">
        <w:t>,</w:t>
      </w:r>
      <w:r>
        <w:t xml:space="preserve"> potrebno je proći kroz sve korake:</w:t>
      </w:r>
    </w:p>
    <w:p w14:paraId="2349516A" w14:textId="39D61F9F" w:rsidR="009130B4" w:rsidRDefault="00761CC3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lastRenderedPageBreak/>
        <w:t>p</w:t>
      </w:r>
      <w:r w:rsidR="009130B4">
        <w:t>oda</w:t>
      </w:r>
      <w:r>
        <w:t>t</w:t>
      </w:r>
      <w:r w:rsidR="009130B4">
        <w:t>ci o jednom</w:t>
      </w:r>
      <w:r w:rsidR="001E5742">
        <w:t xml:space="preserve"> i/</w:t>
      </w:r>
      <w:r w:rsidR="009130B4">
        <w:t>ili oba roditelja/skrbnika</w:t>
      </w:r>
    </w:p>
    <w:p w14:paraId="4EC51D82" w14:textId="6687E822" w:rsidR="009130B4" w:rsidRDefault="00CF7B35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7B09E16F" w14:textId="0B036A26" w:rsidR="009130B4" w:rsidRDefault="00CF7B35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rilaganje dokumentacije</w:t>
      </w:r>
    </w:p>
    <w:p w14:paraId="451A5E07" w14:textId="4B6F4326" w:rsidR="009130B4" w:rsidRDefault="00CF7B35" w:rsidP="009130B4">
      <w:pPr>
        <w:pStyle w:val="ListParagraph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otvrda zahtjeva</w:t>
      </w:r>
      <w:r>
        <w:t>.</w:t>
      </w:r>
    </w:p>
    <w:p w14:paraId="1D01E22C" w14:textId="77777777" w:rsidR="003801B2" w:rsidRDefault="009130B4" w:rsidP="003801B2">
      <w:pPr>
        <w:keepNext/>
        <w:jc w:val="center"/>
      </w:pPr>
      <w:r w:rsidRPr="00B620D7">
        <w:rPr>
          <w:noProof/>
          <w:lang w:eastAsia="hr-HR"/>
        </w:rPr>
        <w:drawing>
          <wp:inline distT="0" distB="0" distL="0" distR="0" wp14:anchorId="0385364E" wp14:editId="288106D5">
            <wp:extent cx="1996613" cy="2751058"/>
            <wp:effectExtent l="0" t="0" r="3810" b="0"/>
            <wp:docPr id="510" name="Slika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96613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1261" w14:textId="27139620" w:rsidR="009130B4" w:rsidRDefault="003801B2" w:rsidP="003801B2">
      <w:pPr>
        <w:pStyle w:val="Caption"/>
        <w:jc w:val="center"/>
      </w:pPr>
      <w:r>
        <w:t xml:space="preserve">Slika </w:t>
      </w:r>
      <w:r w:rsidR="00CF7B35">
        <w:t>60</w:t>
      </w:r>
      <w:r>
        <w:t xml:space="preserve">. </w:t>
      </w:r>
      <w:r w:rsidRPr="005675DA">
        <w:t>Koraci zahtjeva za privremeno oslobađanje</w:t>
      </w:r>
    </w:p>
    <w:p w14:paraId="4CC9DDEC" w14:textId="77777777" w:rsidR="00604D24" w:rsidRDefault="00604D24" w:rsidP="009130B4"/>
    <w:p w14:paraId="06E7B713" w14:textId="13D42631" w:rsidR="009130B4" w:rsidRDefault="009130B4" w:rsidP="009130B4">
      <w:r>
        <w:t xml:space="preserve">Nakon unosa obveznih podataka na svakom koraku korisnik prelazi na sljedeći korak klikom na interaktivni gumb </w:t>
      </w:r>
      <w:r w:rsidRPr="00751349">
        <w:rPr>
          <w:b/>
        </w:rPr>
        <w:t>Potvrdi i nastavi</w:t>
      </w:r>
      <w:r>
        <w:t xml:space="preserve"> (</w:t>
      </w:r>
      <w:r w:rsidRPr="00415337">
        <w:rPr>
          <w:noProof/>
          <w:lang w:eastAsia="hr-HR"/>
        </w:rPr>
        <w:drawing>
          <wp:inline distT="0" distB="0" distL="0" distR="0" wp14:anchorId="78EFF191" wp14:editId="28133FDD">
            <wp:extent cx="944880" cy="205408"/>
            <wp:effectExtent l="0" t="0" r="7620" b="4445"/>
            <wp:docPr id="511" name="Slika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55499" cy="20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zaslona.</w:t>
      </w:r>
    </w:p>
    <w:p w14:paraId="026719BD" w14:textId="77777777" w:rsidR="009130B4" w:rsidRDefault="009130B4" w:rsidP="009130B4">
      <w:r>
        <w:t xml:space="preserve">Od unesenih promjene korisnik može u bilo kojem trenutku odustati klikom na interaktivni gumb </w:t>
      </w:r>
      <w:r w:rsidRPr="00751349">
        <w:rPr>
          <w:b/>
        </w:rPr>
        <w:t>Odustani</w:t>
      </w:r>
      <w:r>
        <w:t xml:space="preserve"> (</w:t>
      </w:r>
      <w:r w:rsidRPr="00DB713D">
        <w:rPr>
          <w:noProof/>
          <w:lang w:eastAsia="hr-HR"/>
        </w:rPr>
        <w:drawing>
          <wp:inline distT="0" distB="0" distL="0" distR="0" wp14:anchorId="0585C240" wp14:editId="7779D73B">
            <wp:extent cx="617220" cy="199689"/>
            <wp:effectExtent l="0" t="0" r="0" b="0"/>
            <wp:docPr id="512" name="Slika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1998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4853263A" w14:textId="77777777" w:rsidR="009130B4" w:rsidRDefault="009130B4" w:rsidP="009130B4">
      <w:r>
        <w:t xml:space="preserve">Sve unesene podatke korisnik u bilo kojem trenutku može spremiti i naknadno nastaviti s popunjavanjem zahtjeva klikom na interaktivni gumb </w:t>
      </w:r>
      <w:r w:rsidRPr="00751349">
        <w:rPr>
          <w:b/>
        </w:rPr>
        <w:t>Spremi i zatvori</w:t>
      </w:r>
      <w:r>
        <w:t xml:space="preserve"> (</w:t>
      </w:r>
      <w:r w:rsidRPr="00C626D6">
        <w:rPr>
          <w:noProof/>
          <w:lang w:eastAsia="hr-HR"/>
        </w:rPr>
        <w:drawing>
          <wp:inline distT="0" distB="0" distL="0" distR="0" wp14:anchorId="1842E54D" wp14:editId="59637FFB">
            <wp:extent cx="792480" cy="188268"/>
            <wp:effectExtent l="0" t="0" r="7620" b="2540"/>
            <wp:docPr id="513" name="Slika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17878" cy="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38EE4C40" w14:textId="77777777" w:rsidR="009130B4" w:rsidRDefault="009130B4" w:rsidP="009130B4"/>
    <w:p w14:paraId="28F0012D" w14:textId="178CDE4F" w:rsidR="009130B4" w:rsidRDefault="009130B4" w:rsidP="00604D24">
      <w:pPr>
        <w:pStyle w:val="Heading3"/>
        <w:numPr>
          <w:ilvl w:val="0"/>
          <w:numId w:val="0"/>
        </w:numPr>
        <w:ind w:left="851" w:hanging="851"/>
      </w:pPr>
      <w:bookmarkStart w:id="87" w:name="_Toc126249469"/>
      <w:r>
        <w:t>Poda</w:t>
      </w:r>
      <w:r w:rsidR="00CF7B35">
        <w:t>t</w:t>
      </w:r>
      <w:r>
        <w:t>ci o roditelju: Roditelj/skrbnik</w:t>
      </w:r>
      <w:r w:rsidR="00CF7B35">
        <w:t xml:space="preserve"> </w:t>
      </w:r>
      <w:r>
        <w:t>1</w:t>
      </w:r>
      <w:bookmarkEnd w:id="87"/>
    </w:p>
    <w:p w14:paraId="7EA6A4CE" w14:textId="7E42A88C" w:rsidR="009130B4" w:rsidRPr="00BD5646" w:rsidRDefault="009130B4" w:rsidP="008800ED">
      <w:pPr>
        <w:rPr>
          <w:strike/>
        </w:rPr>
      </w:pPr>
      <w:r>
        <w:t xml:space="preserve">Prvi korak zahtjeva od korisnika traži popunjavanje podataka o prvom roditelju/skrbniku. To je korisnik koji je prijavljen u sustav i </w:t>
      </w:r>
      <w:r w:rsidR="00CF7B35">
        <w:t xml:space="preserve">popunjava zahtjev </w:t>
      </w:r>
      <w:r>
        <w:t>kroz aplikaciju eOŠ. Radi pojednostavljivanja cijelog procesa od predaje zahtjeva do upisa u osnovnu školu aplikacija je povezana s državnim servisima dostupnim punoljetnim građanima Republike Hrvatske. Sukladno tome</w:t>
      </w:r>
      <w:r w:rsidR="00CF7B35">
        <w:t>,</w:t>
      </w:r>
      <w:r>
        <w:t xml:space="preserve"> većina podataka o roditelju/skrbniku 1 (koji popunjava zahtjev) dohvaćena</w:t>
      </w:r>
      <w:r w:rsidR="00CF7B35">
        <w:t xml:space="preserve"> je</w:t>
      </w:r>
      <w:r>
        <w:t xml:space="preserve"> iz vanjskih servisa i ne može se mijenjat</w:t>
      </w:r>
      <w:r w:rsidRPr="008800ED">
        <w:t>i</w:t>
      </w:r>
      <w:r w:rsidR="008800ED" w:rsidRPr="008800ED">
        <w:t>.</w:t>
      </w:r>
    </w:p>
    <w:p w14:paraId="5A0D7BE1" w14:textId="0BFE286D" w:rsidR="009130B4" w:rsidRDefault="009130B4" w:rsidP="009130B4">
      <w:r>
        <w:t>U slučaju da su poda</w:t>
      </w:r>
      <w:r w:rsidR="00CF7B35">
        <w:t>t</w:t>
      </w:r>
      <w:r>
        <w:t>ci uvezeni iz vanjskih servisa krivi</w:t>
      </w:r>
      <w:r w:rsidR="00CF7B35">
        <w:t>,</w:t>
      </w:r>
      <w:r>
        <w:t xml:space="preserve"> korisnik se treba </w:t>
      </w:r>
      <w:r w:rsidR="00CF7B35">
        <w:t xml:space="preserve">izravno </w:t>
      </w:r>
      <w:r>
        <w:t>obratiti instituciji koja te podatke održava i tamo ih izmijeniti (MUP, Matični ured). Nakon što su poda</w:t>
      </w:r>
      <w:r w:rsidR="00CF7B35">
        <w:t>t</w:t>
      </w:r>
      <w:r>
        <w:t>ci ispravljeni kod nadležnih institucija</w:t>
      </w:r>
      <w:r w:rsidR="00CF7B35">
        <w:t>,</w:t>
      </w:r>
      <w:r>
        <w:t xml:space="preserve"> u aplikaciji je potrebno ažurirati podatke (dohvatiti nove ispravljene podatke) klikom na interaktivni gumb </w:t>
      </w:r>
      <w:r w:rsidRPr="00751349">
        <w:rPr>
          <w:b/>
        </w:rPr>
        <w:t>Osvježi podatke</w:t>
      </w:r>
      <w:r w:rsidR="00A31E39">
        <w:t xml:space="preserve"> </w:t>
      </w:r>
      <w:r>
        <w:t>(</w:t>
      </w:r>
      <w:r w:rsidRPr="006C55D3">
        <w:rPr>
          <w:noProof/>
          <w:lang w:eastAsia="hr-HR"/>
        </w:rPr>
        <w:drawing>
          <wp:inline distT="0" distB="0" distL="0" distR="0" wp14:anchorId="5931A530" wp14:editId="609AF695">
            <wp:extent cx="822960" cy="203479"/>
            <wp:effectExtent l="0" t="0" r="0" b="6350"/>
            <wp:docPr id="514" name="Slika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40857" cy="2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116D902D" w14:textId="77777777" w:rsidR="00604D24" w:rsidRDefault="009130B4" w:rsidP="00604D24">
      <w:pPr>
        <w:keepNext/>
        <w:jc w:val="center"/>
      </w:pPr>
      <w:r w:rsidRPr="00564EF0">
        <w:rPr>
          <w:noProof/>
          <w:lang w:eastAsia="hr-HR"/>
        </w:rPr>
        <w:lastRenderedPageBreak/>
        <w:drawing>
          <wp:inline distT="0" distB="0" distL="0" distR="0" wp14:anchorId="33F28B4B" wp14:editId="0194E804">
            <wp:extent cx="5295658" cy="4756153"/>
            <wp:effectExtent l="0" t="0" r="635" b="6350"/>
            <wp:docPr id="515" name="Slika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13368" cy="477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491E" w14:textId="585A36C2" w:rsidR="009130B4" w:rsidRDefault="00604D24" w:rsidP="00604D24">
      <w:pPr>
        <w:pStyle w:val="Caption"/>
        <w:jc w:val="center"/>
      </w:pPr>
      <w:r>
        <w:t xml:space="preserve">Slika </w:t>
      </w:r>
      <w:r w:rsidR="00CF7B35">
        <w:t>61</w:t>
      </w:r>
      <w:r>
        <w:t xml:space="preserve">. </w:t>
      </w:r>
      <w:r w:rsidRPr="00110637">
        <w:t>Poda</w:t>
      </w:r>
      <w:r w:rsidR="00CF7B35">
        <w:t>t</w:t>
      </w:r>
      <w:r w:rsidRPr="00110637">
        <w:t>ci dohvaćeni iz vanjskih servisa i interaktivni gumbi kod zahtjeva za privremeno oslobađanje</w:t>
      </w:r>
    </w:p>
    <w:p w14:paraId="5701AC9D" w14:textId="725FDFCF" w:rsidR="009130B4" w:rsidRDefault="009130B4" w:rsidP="009130B4">
      <w:r>
        <w:t>Na stranici su prikazani poda</w:t>
      </w:r>
      <w:r w:rsidR="00CF7B35">
        <w:t>t</w:t>
      </w:r>
      <w:r>
        <w:t xml:space="preserve">ci dohvaćeni iz vanjskih servisa, no neke podatke je ipak potrebno popuniti. Korisnik je obvezan popuniti podatke u poljima označenim zvjezdicom (*). U polja pokraj podataka o nacionalnoj manjini i nacionalnosti korisnik može odabrati opciju </w:t>
      </w:r>
      <w:r w:rsidRPr="00CF7B35">
        <w:rPr>
          <w:b/>
          <w:bCs/>
        </w:rPr>
        <w:t>Ne želim se izjasniti</w:t>
      </w:r>
      <w:r>
        <w:t>, a za podatak o nacionalnosti</w:t>
      </w:r>
      <w:r w:rsidR="00CF7B35">
        <w:t>,</w:t>
      </w:r>
      <w:r>
        <w:t xml:space="preserve"> osim već navedenog</w:t>
      </w:r>
      <w:r w:rsidR="00CF7B35">
        <w:t>,</w:t>
      </w:r>
      <w:r>
        <w:t xml:space="preserve"> može odabrati i opciju </w:t>
      </w:r>
      <w:r w:rsidRPr="00CF7B35">
        <w:rPr>
          <w:b/>
          <w:bCs/>
        </w:rPr>
        <w:t>Neopredijeljen</w:t>
      </w:r>
      <w:r>
        <w:t xml:space="preserve">. </w:t>
      </w:r>
    </w:p>
    <w:p w14:paraId="7647D59A" w14:textId="4982819F" w:rsidR="009130B4" w:rsidRDefault="009130B4" w:rsidP="009130B4">
      <w:r>
        <w:t xml:space="preserve">Kako bi bio moguć </w:t>
      </w:r>
      <w:r w:rsidR="00CF7B35">
        <w:t>prijelaz</w:t>
      </w:r>
      <w:r>
        <w:t xml:space="preserve"> na sljedeći korak</w:t>
      </w:r>
      <w:r w:rsidR="00CF7B35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 xml:space="preserve"> (</w:t>
      </w:r>
      <w:r w:rsidRPr="005149F0">
        <w:rPr>
          <w:noProof/>
          <w:lang w:eastAsia="hr-HR"/>
        </w:rPr>
        <w:drawing>
          <wp:inline distT="0" distB="0" distL="0" distR="0" wp14:anchorId="1628D194" wp14:editId="36FCE59F">
            <wp:extent cx="891540" cy="221534"/>
            <wp:effectExtent l="0" t="0" r="3810" b="7620"/>
            <wp:docPr id="516" name="Slika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0396C616" w14:textId="77777777" w:rsidR="00604D24" w:rsidRDefault="009130B4" w:rsidP="00604D24">
      <w:pPr>
        <w:keepNext/>
        <w:jc w:val="center"/>
      </w:pPr>
      <w:r w:rsidRPr="00DF1D2C">
        <w:rPr>
          <w:noProof/>
          <w:lang w:eastAsia="hr-HR"/>
        </w:rPr>
        <w:lastRenderedPageBreak/>
        <w:drawing>
          <wp:inline distT="0" distB="0" distL="0" distR="0" wp14:anchorId="1F01C9D9" wp14:editId="22A94F71">
            <wp:extent cx="5760720" cy="3266440"/>
            <wp:effectExtent l="0" t="0" r="0" b="0"/>
            <wp:docPr id="517" name="Slika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7B98" w14:textId="7EC4CD78" w:rsidR="009130B4" w:rsidRDefault="00604D24" w:rsidP="00604D24">
      <w:pPr>
        <w:pStyle w:val="Caption"/>
        <w:jc w:val="center"/>
      </w:pPr>
      <w:bookmarkStart w:id="88" w:name="_Toc12779154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55</w:t>
      </w:r>
      <w:r>
        <w:fldChar w:fldCharType="end"/>
      </w:r>
      <w:r>
        <w:t xml:space="preserve">. </w:t>
      </w:r>
      <w:r w:rsidRPr="00756909">
        <w:t>Prikaz polja koje korisnik mora popuniti kod zahtjeva za privremeno oslobađanje</w:t>
      </w:r>
      <w:bookmarkEnd w:id="88"/>
    </w:p>
    <w:p w14:paraId="16DC082E" w14:textId="7BF4CABE" w:rsidR="009130B4" w:rsidRDefault="009130B4" w:rsidP="009130B4"/>
    <w:p w14:paraId="123290AD" w14:textId="54C9070A" w:rsidR="009130B4" w:rsidRPr="00604D24" w:rsidRDefault="009130B4" w:rsidP="00604D24">
      <w:pPr>
        <w:pStyle w:val="Heading3"/>
        <w:numPr>
          <w:ilvl w:val="0"/>
          <w:numId w:val="0"/>
        </w:numPr>
        <w:ind w:left="851" w:hanging="851"/>
      </w:pPr>
      <w:bookmarkStart w:id="89" w:name="_Toc126249470"/>
      <w:r w:rsidRPr="00604D24">
        <w:t>Poda</w:t>
      </w:r>
      <w:r w:rsidR="00CF7B35">
        <w:t>t</w:t>
      </w:r>
      <w:r w:rsidRPr="00604D24">
        <w:t>ci</w:t>
      </w:r>
      <w:r>
        <w:t xml:space="preserve"> o roditelju: Roditelj/skrbnik</w:t>
      </w:r>
      <w:r w:rsidR="00CF7B35">
        <w:t xml:space="preserve"> </w:t>
      </w:r>
      <w:r>
        <w:t>2</w:t>
      </w:r>
      <w:bookmarkEnd w:id="89"/>
    </w:p>
    <w:p w14:paraId="38E4E6A9" w14:textId="0BD71B97" w:rsidR="009130B4" w:rsidRDefault="00CF7B35" w:rsidP="009130B4">
      <w:r>
        <w:t>A</w:t>
      </w:r>
      <w:r w:rsidR="009130B4">
        <w:t>ko je prilikom popunjavanja podataka o Roditelju/skrbniku</w:t>
      </w:r>
      <w:r>
        <w:t xml:space="preserve"> </w:t>
      </w:r>
      <w:r w:rsidR="009130B4">
        <w:t>1 odabrana opcija da dijete ima dva roditelja</w:t>
      </w:r>
      <w:r>
        <w:t>,</w:t>
      </w:r>
      <w:r w:rsidR="009130B4">
        <w:t xml:space="preserve"> u ovom </w:t>
      </w:r>
      <w:r>
        <w:t xml:space="preserve">će se </w:t>
      </w:r>
      <w:r w:rsidR="009130B4">
        <w:t xml:space="preserve">koraku otvoriti zaslon s prikazom stanice na kojoj treba popuniti podatke za drugog roditelja/skrbnika. Potrebno je upisati točno prezime i ime i OIB drugog roditelja te kliknuti na interaktivni gumb </w:t>
      </w:r>
      <w:r w:rsidR="009130B4" w:rsidRPr="00751349">
        <w:rPr>
          <w:b/>
        </w:rPr>
        <w:t xml:space="preserve">Provjeri ispravnost unesenih podataka </w:t>
      </w:r>
      <w:r w:rsidR="009130B4">
        <w:t>(</w:t>
      </w:r>
      <w:r w:rsidR="009130B4" w:rsidRPr="00652305">
        <w:rPr>
          <w:noProof/>
          <w:lang w:eastAsia="hr-HR"/>
        </w:rPr>
        <w:drawing>
          <wp:inline distT="0" distB="0" distL="0" distR="0" wp14:anchorId="54597213" wp14:editId="067A1C72">
            <wp:extent cx="1531620" cy="196993"/>
            <wp:effectExtent l="0" t="0" r="0" b="0"/>
            <wp:docPr id="518" name="Slika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75612" cy="2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42441470" w14:textId="09720361" w:rsidR="00604D24" w:rsidRDefault="00CF7B35" w:rsidP="009130B4">
      <w:r>
        <w:t>A</w:t>
      </w:r>
      <w:r w:rsidR="009130B4">
        <w:t>ko su poda</w:t>
      </w:r>
      <w:r>
        <w:t>t</w:t>
      </w:r>
      <w:r w:rsidR="009130B4">
        <w:t>ci uspješno preuzeti</w:t>
      </w:r>
      <w:r>
        <w:t>,</w:t>
      </w:r>
      <w:r w:rsidR="009130B4">
        <w:t xml:space="preserve"> na zaslonu će se pojaviti poruka o tome (</w:t>
      </w:r>
      <w:r w:rsidR="009130B4" w:rsidRPr="00545BC4">
        <w:rPr>
          <w:noProof/>
          <w:lang w:eastAsia="hr-HR"/>
        </w:rPr>
        <w:drawing>
          <wp:inline distT="0" distB="0" distL="0" distR="0" wp14:anchorId="15A1F737" wp14:editId="0195BC7F">
            <wp:extent cx="1257300" cy="207973"/>
            <wp:effectExtent l="0" t="0" r="0" b="1905"/>
            <wp:docPr id="519" name="Slika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09077" cy="2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62742925" w14:textId="444B2B93" w:rsidR="009130B4" w:rsidRDefault="009130B4" w:rsidP="009130B4">
      <w:r>
        <w:t>Ako neki od popunjenih podataka nisu ispravno uneseni</w:t>
      </w:r>
      <w:r w:rsidR="00CF7B35">
        <w:t>,</w:t>
      </w:r>
      <w:r>
        <w:t xml:space="preserve"> pojavit će se greška i </w:t>
      </w:r>
      <w:r w:rsidR="00CF7B35">
        <w:t xml:space="preserve">neće biti moguće nastaviti </w:t>
      </w:r>
      <w:r>
        <w:t>s daljnjim unosom zahtjeva.</w:t>
      </w:r>
    </w:p>
    <w:p w14:paraId="3F9F47A3" w14:textId="77777777" w:rsidR="00604D24" w:rsidRDefault="009130B4" w:rsidP="00604D24">
      <w:pPr>
        <w:keepNext/>
      </w:pPr>
      <w:r w:rsidRPr="00F01AEF">
        <w:rPr>
          <w:noProof/>
          <w:lang w:eastAsia="hr-HR"/>
        </w:rPr>
        <w:lastRenderedPageBreak/>
        <w:drawing>
          <wp:inline distT="0" distB="0" distL="0" distR="0" wp14:anchorId="686CFA7F" wp14:editId="37D2DA57">
            <wp:extent cx="5760720" cy="2146300"/>
            <wp:effectExtent l="0" t="0" r="0" b="6350"/>
            <wp:docPr id="520" name="Slika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5B11" w14:textId="17E8C89D" w:rsidR="009130B4" w:rsidRDefault="00604D24" w:rsidP="00604D24">
      <w:pPr>
        <w:pStyle w:val="Caption"/>
      </w:pPr>
      <w:bookmarkStart w:id="90" w:name="_Toc12779154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56</w:t>
      </w:r>
      <w:r>
        <w:fldChar w:fldCharType="end"/>
      </w:r>
      <w:r>
        <w:t xml:space="preserve">. </w:t>
      </w:r>
      <w:r w:rsidRPr="009C3E0F">
        <w:t>Prikaz greške prilikom unosa kod zahtjeva za privremeno oslobađanje</w:t>
      </w:r>
      <w:bookmarkEnd w:id="90"/>
    </w:p>
    <w:p w14:paraId="19ADAEEB" w14:textId="7B70FB33" w:rsidR="009130B4" w:rsidRPr="004F66E1" w:rsidRDefault="009130B4" w:rsidP="009130B4">
      <w:pPr>
        <w:rPr>
          <w:strike/>
        </w:rPr>
      </w:pPr>
      <w:r>
        <w:t xml:space="preserve">Nakon uspješno preuzetih podataka iz vanjskih servisa potrebno je upisati još neke podatke o drugom roditelju. </w:t>
      </w:r>
    </w:p>
    <w:p w14:paraId="371C1C6D" w14:textId="7EEE91DB" w:rsidR="009130B4" w:rsidRDefault="009130B4" w:rsidP="009130B4">
      <w:r>
        <w:t xml:space="preserve">Kako bi bio moguć </w:t>
      </w:r>
      <w:r w:rsidR="00CF7B35">
        <w:t>prijelaz</w:t>
      </w:r>
      <w:r>
        <w:t xml:space="preserve"> na sljedeći korak</w:t>
      </w:r>
      <w:r w:rsidR="00CF7B35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 xml:space="preserve"> (</w:t>
      </w:r>
      <w:r w:rsidRPr="005149F0">
        <w:rPr>
          <w:noProof/>
          <w:lang w:eastAsia="hr-HR"/>
        </w:rPr>
        <w:drawing>
          <wp:inline distT="0" distB="0" distL="0" distR="0" wp14:anchorId="2F0F18BE" wp14:editId="71350265">
            <wp:extent cx="891540" cy="221534"/>
            <wp:effectExtent l="0" t="0" r="3810" b="7620"/>
            <wp:docPr id="521" name="Slika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4C7B5E22" w14:textId="2F985F47" w:rsidR="009130B4" w:rsidRDefault="00CF7B35" w:rsidP="009130B4">
      <w:r>
        <w:t>A</w:t>
      </w:r>
      <w:r w:rsidR="009130B4">
        <w:t>ko se korisnik želi vratiti na prethodni korak</w:t>
      </w:r>
      <w:r>
        <w:t>,</w:t>
      </w:r>
      <w:r w:rsidR="009130B4">
        <w:t xml:space="preserve"> može to učiniti odabirom gumba </w:t>
      </w:r>
      <w:r w:rsidR="009130B4" w:rsidRPr="00751349">
        <w:rPr>
          <w:b/>
        </w:rPr>
        <w:t>Prethodni korak</w:t>
      </w:r>
      <w:r w:rsidR="00751349">
        <w:t xml:space="preserve"> </w:t>
      </w:r>
      <w:r w:rsidR="009130B4">
        <w:t>(</w:t>
      </w:r>
      <w:r w:rsidR="009130B4" w:rsidRPr="00C965D7">
        <w:rPr>
          <w:noProof/>
          <w:lang w:eastAsia="hr-HR"/>
        </w:rPr>
        <w:drawing>
          <wp:inline distT="0" distB="0" distL="0" distR="0" wp14:anchorId="19A9C093" wp14:editId="204D7FD3">
            <wp:extent cx="746760" cy="166922"/>
            <wp:effectExtent l="0" t="0" r="0" b="5080"/>
            <wp:docPr id="522" name="Slika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76322" cy="1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>) koji se nalazi u donjem lijevom uglu stranice.</w:t>
      </w:r>
    </w:p>
    <w:p w14:paraId="5F2B6972" w14:textId="77777777" w:rsidR="00604D24" w:rsidRDefault="009130B4" w:rsidP="00604D24">
      <w:pPr>
        <w:keepNext/>
      </w:pPr>
      <w:r w:rsidRPr="003E552E">
        <w:rPr>
          <w:noProof/>
          <w:lang w:eastAsia="hr-HR"/>
        </w:rPr>
        <w:drawing>
          <wp:inline distT="0" distB="0" distL="0" distR="0" wp14:anchorId="582D92E0" wp14:editId="67687151">
            <wp:extent cx="5760720" cy="3301365"/>
            <wp:effectExtent l="0" t="0" r="0" b="0"/>
            <wp:docPr id="523" name="Slika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24B4" w14:textId="32884024" w:rsidR="009130B4" w:rsidRDefault="00604D24" w:rsidP="00604D24">
      <w:pPr>
        <w:pStyle w:val="Caption"/>
        <w:jc w:val="center"/>
      </w:pPr>
      <w:bookmarkStart w:id="91" w:name="_Toc12779154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57</w:t>
      </w:r>
      <w:r>
        <w:fldChar w:fldCharType="end"/>
      </w:r>
      <w:r>
        <w:t xml:space="preserve">. </w:t>
      </w:r>
      <w:r w:rsidRPr="00EA2DDE">
        <w:t>Prikaz polja koje korisnik mora popuniti za drugog roditelja/skrbnika kod zahtjeva za privremeno oslobađanje</w:t>
      </w:r>
      <w:bookmarkEnd w:id="91"/>
    </w:p>
    <w:p w14:paraId="0F6C23EB" w14:textId="77777777" w:rsidR="00C01F84" w:rsidRDefault="00C01F84" w:rsidP="009130B4"/>
    <w:p w14:paraId="4D2B8491" w14:textId="1A1B10CE" w:rsidR="00604D24" w:rsidRDefault="009130B4" w:rsidP="009130B4">
      <w:r>
        <w:t>Ako drugi roditelj ne posjeduje OIB</w:t>
      </w:r>
      <w:r w:rsidR="00CF7B35">
        <w:t>, to je</w:t>
      </w:r>
      <w:r>
        <w:t xml:space="preserve"> potrebno naznačiti klikom na kvadratić ispred oznake </w:t>
      </w:r>
    </w:p>
    <w:p w14:paraId="6564EC0D" w14:textId="70A69953" w:rsidR="00604D24" w:rsidRDefault="008D3E75" w:rsidP="00604D24">
      <w:pPr>
        <w:pStyle w:val="ListParagraph"/>
        <w:numPr>
          <w:ilvl w:val="0"/>
          <w:numId w:val="34"/>
        </w:numPr>
      </w:pPr>
      <w:r>
        <w:t>r</w:t>
      </w:r>
      <w:r w:rsidR="009130B4">
        <w:t>oditelj/skrbnik</w:t>
      </w:r>
      <w:r>
        <w:t xml:space="preserve"> </w:t>
      </w:r>
      <w:r w:rsidR="009130B4">
        <w:t>2 ne posjeduje OIB (</w:t>
      </w:r>
      <w:r w:rsidR="009130B4" w:rsidRPr="008F3511">
        <w:rPr>
          <w:noProof/>
          <w:lang w:eastAsia="hr-HR"/>
        </w:rPr>
        <w:drawing>
          <wp:inline distT="0" distB="0" distL="0" distR="0" wp14:anchorId="2CD01761" wp14:editId="461DADBE">
            <wp:extent cx="1592580" cy="163477"/>
            <wp:effectExtent l="19050" t="19050" r="7620" b="27305"/>
            <wp:docPr id="524" name="Slika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27555" cy="16706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15B72F01" w14:textId="77777777" w:rsidR="00392CA5" w:rsidRDefault="009130B4" w:rsidP="00604D24">
      <w:pPr>
        <w:rPr>
          <w:strike/>
        </w:rPr>
      </w:pPr>
      <w:r>
        <w:lastRenderedPageBreak/>
        <w:t>U tom slučaju potrebno je popuniti sve tražene podatke koji se upisuju temeljem zamjenskog identifikatora: putovnice, posebnog broja MUP-a ili ostalo. Potrebno je upisati broj zamjenskog identifikatora (npr. putovnica) te iz padajućeg izbornika odabrati vrstu identifikatora, a zatim unijeti razlog zamjenskog identifikatora odabirom iz padajućeg izbornika</w:t>
      </w:r>
      <w:r w:rsidR="001F5BDC">
        <w:t>.</w:t>
      </w:r>
      <w:r>
        <w:t xml:space="preserve"> </w:t>
      </w:r>
    </w:p>
    <w:p w14:paraId="4810CC16" w14:textId="7192524D" w:rsidR="009130B4" w:rsidRDefault="009130B4" w:rsidP="00604D24">
      <w:r>
        <w:t xml:space="preserve">Kontakt podatke (telefon i </w:t>
      </w:r>
      <w:r w:rsidR="008D3E75">
        <w:t>adresu elektroničke pošte</w:t>
      </w:r>
      <w:r>
        <w:t xml:space="preserve">) moguće je upisati opcionalno, a </w:t>
      </w:r>
      <w:r w:rsidR="008D3E75">
        <w:t xml:space="preserve">podatak o </w:t>
      </w:r>
      <w:r>
        <w:t>odnos</w:t>
      </w:r>
      <w:r w:rsidR="008D3E75">
        <w:t>u</w:t>
      </w:r>
      <w:r>
        <w:t xml:space="preserve"> drugog roditelja prema djetetu je obvezan i potrebno ga je odabrati iz padajućeg izbornika.</w:t>
      </w:r>
    </w:p>
    <w:p w14:paraId="47724E6B" w14:textId="38890C1B" w:rsidR="009130B4" w:rsidRDefault="009130B4" w:rsidP="009130B4">
      <w:r>
        <w:t xml:space="preserve">Kako bi bio moguć </w:t>
      </w:r>
      <w:r w:rsidR="00573818">
        <w:t>prijelaz</w:t>
      </w:r>
      <w:r>
        <w:t xml:space="preserve"> na sljedeći korak</w:t>
      </w:r>
      <w:r w:rsidR="00573818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nastavi.</w:t>
      </w:r>
    </w:p>
    <w:p w14:paraId="06687757" w14:textId="77777777" w:rsidR="00604D24" w:rsidRDefault="009130B4" w:rsidP="00604D24">
      <w:pPr>
        <w:keepNext/>
      </w:pPr>
      <w:r w:rsidRPr="000F464D">
        <w:rPr>
          <w:noProof/>
          <w:lang w:eastAsia="hr-HR"/>
        </w:rPr>
        <w:drawing>
          <wp:inline distT="0" distB="0" distL="0" distR="0" wp14:anchorId="7B9F3321" wp14:editId="2579626A">
            <wp:extent cx="5760720" cy="3243580"/>
            <wp:effectExtent l="0" t="0" r="0" b="0"/>
            <wp:docPr id="525" name="Slika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8ED3" w14:textId="4EC6D23A" w:rsidR="009130B4" w:rsidRPr="00D108D9" w:rsidRDefault="00604D24" w:rsidP="00192B53">
      <w:pPr>
        <w:pStyle w:val="Caption"/>
        <w:jc w:val="center"/>
      </w:pPr>
      <w:bookmarkStart w:id="92" w:name="_Toc12779154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58</w:t>
      </w:r>
      <w:r>
        <w:fldChar w:fldCharType="end"/>
      </w:r>
      <w:r>
        <w:t xml:space="preserve">. </w:t>
      </w:r>
      <w:r w:rsidRPr="009A5A40">
        <w:t>Prikaz podataka za drugog roditelja/skrbnika ako ne posjeduje OIB kod zahtjeva za privremeno oslobađanje</w:t>
      </w:r>
      <w:bookmarkEnd w:id="92"/>
    </w:p>
    <w:p w14:paraId="63C61695" w14:textId="16CD2630" w:rsidR="009130B4" w:rsidRDefault="009130B4" w:rsidP="00604D24">
      <w:pPr>
        <w:pStyle w:val="Heading3"/>
        <w:numPr>
          <w:ilvl w:val="0"/>
          <w:numId w:val="0"/>
        </w:numPr>
      </w:pPr>
      <w:bookmarkStart w:id="93" w:name="_Toc126249471"/>
      <w:r>
        <w:t>Poda</w:t>
      </w:r>
      <w:r w:rsidR="00573818">
        <w:t>t</w:t>
      </w:r>
      <w:r>
        <w:t>ci o djetetu</w:t>
      </w:r>
      <w:bookmarkEnd w:id="93"/>
    </w:p>
    <w:p w14:paraId="415D3B7A" w14:textId="4299519F" w:rsidR="009130B4" w:rsidRDefault="009130B4" w:rsidP="009130B4">
      <w:r>
        <w:t xml:space="preserve">Sljedeći korak predaje zahtjeva od korisnika </w:t>
      </w:r>
      <w:r w:rsidR="00573818">
        <w:t xml:space="preserve">traži </w:t>
      </w:r>
      <w:r>
        <w:t xml:space="preserve">pregled podataka o djetetu </w:t>
      </w:r>
      <w:r w:rsidR="00573818">
        <w:t xml:space="preserve">koje je </w:t>
      </w:r>
      <w:r>
        <w:t>školsk</w:t>
      </w:r>
      <w:r w:rsidR="00573818">
        <w:t>i</w:t>
      </w:r>
      <w:r>
        <w:t xml:space="preserve"> obveznik za kojeg korisnik podnosi zahtjev. Svi poda</w:t>
      </w:r>
      <w:r w:rsidR="00573818">
        <w:t>t</w:t>
      </w:r>
      <w:r>
        <w:t xml:space="preserve">ci o djetetu već su upisani jer su preuzeti iz vanjskih servisa. Obvezno je popuniti podatak o nacionalnosti gdje je iz padajućeg izbornika moguće odabrati opciju </w:t>
      </w:r>
      <w:r w:rsidRPr="00573818">
        <w:rPr>
          <w:b/>
          <w:bCs/>
        </w:rPr>
        <w:t>Ne želim se izjasniti</w:t>
      </w:r>
      <w:r>
        <w:t xml:space="preserve"> ili </w:t>
      </w:r>
      <w:r w:rsidR="00573818" w:rsidRPr="00573818">
        <w:rPr>
          <w:b/>
          <w:bCs/>
        </w:rPr>
        <w:t>N</w:t>
      </w:r>
      <w:r w:rsidRPr="00573818">
        <w:rPr>
          <w:b/>
          <w:bCs/>
        </w:rPr>
        <w:t>eopredijeljen</w:t>
      </w:r>
      <w:r>
        <w:t>. Upis nacionalne manjine je opcionalan.</w:t>
      </w:r>
    </w:p>
    <w:p w14:paraId="30BF9FFF" w14:textId="6E926F7B" w:rsidR="009130B4" w:rsidRDefault="009130B4" w:rsidP="009130B4">
      <w:r>
        <w:t xml:space="preserve">Kako bi bio moguć </w:t>
      </w:r>
      <w:r w:rsidR="00573818">
        <w:t>prijelaz</w:t>
      </w:r>
      <w:r>
        <w:t xml:space="preserve"> na sljedeći korak</w:t>
      </w:r>
      <w:r w:rsidR="00573818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02CBE7C1" w14:textId="77777777" w:rsidR="00604D24" w:rsidRDefault="009130B4" w:rsidP="00604D24">
      <w:pPr>
        <w:keepNext/>
      </w:pPr>
      <w:r w:rsidRPr="00D4016D">
        <w:rPr>
          <w:noProof/>
          <w:lang w:eastAsia="hr-HR"/>
        </w:rPr>
        <w:lastRenderedPageBreak/>
        <w:drawing>
          <wp:inline distT="0" distB="0" distL="0" distR="0" wp14:anchorId="3CC145DD" wp14:editId="5DA20274">
            <wp:extent cx="5760720" cy="4822190"/>
            <wp:effectExtent l="0" t="0" r="0" b="0"/>
            <wp:docPr id="526" name="Slika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C9F6" w14:textId="7D6D415E" w:rsidR="009130B4" w:rsidRDefault="00604D24" w:rsidP="00604D24">
      <w:pPr>
        <w:pStyle w:val="Caption"/>
        <w:jc w:val="center"/>
      </w:pPr>
      <w:bookmarkStart w:id="94" w:name="_Toc12779154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59</w:t>
      </w:r>
      <w:r>
        <w:fldChar w:fldCharType="end"/>
      </w:r>
      <w:r>
        <w:t xml:space="preserve">. </w:t>
      </w:r>
      <w:r w:rsidRPr="00EE74B2">
        <w:t>Prikaz podataka o djetetu za kojeg korisnik podnosi zahtjev za privremeno oslobađanje</w:t>
      </w:r>
      <w:bookmarkEnd w:id="94"/>
    </w:p>
    <w:p w14:paraId="1124218D" w14:textId="77777777" w:rsidR="009130B4" w:rsidRDefault="009130B4" w:rsidP="00604D24">
      <w:pPr>
        <w:pStyle w:val="Heading3"/>
        <w:numPr>
          <w:ilvl w:val="0"/>
          <w:numId w:val="0"/>
        </w:numPr>
        <w:ind w:left="851" w:hanging="851"/>
      </w:pPr>
      <w:bookmarkStart w:id="95" w:name="_Toc126249472"/>
      <w:r>
        <w:t>Prilaganje dokumentacije</w:t>
      </w:r>
      <w:bookmarkEnd w:id="95"/>
    </w:p>
    <w:p w14:paraId="3227E362" w14:textId="29F0743E" w:rsidR="009130B4" w:rsidRDefault="009130B4" w:rsidP="009130B4">
      <w:r>
        <w:t xml:space="preserve">U ovom koraku potrebno je priložiti dokumentaciju djeteta za koje korisnik podnosi zahtjev za privremeno oslobađanje. </w:t>
      </w:r>
      <w:r w:rsidR="00001DEE">
        <w:t>A</w:t>
      </w:r>
      <w:r>
        <w:t>ko je u prethodnim koracima označeno da drugi roditelj ne posjeduje OIB dokument kojeg je potrebno priložiti</w:t>
      </w:r>
      <w:r w:rsidR="00001DEE">
        <w:t>,</w:t>
      </w:r>
      <w:r>
        <w:t xml:space="preserve"> treba sadržavati dokaz da je osoba zakonski zastupnik djeteta za koje se predaje zahtjev.</w:t>
      </w:r>
    </w:p>
    <w:p w14:paraId="3F4AF32E" w14:textId="77777777" w:rsidR="009130B4" w:rsidRDefault="009130B4" w:rsidP="009130B4">
      <w:r>
        <w:t>Dokumente je potrebno priložiti u za to određeni dio. Dokumentacija je razvrstana na sekcije:</w:t>
      </w:r>
    </w:p>
    <w:p w14:paraId="395FF79D" w14:textId="59035813" w:rsidR="009130B4" w:rsidRDefault="00BC1E65" w:rsidP="009130B4">
      <w:pPr>
        <w:pStyle w:val="ListParagraph"/>
        <w:numPr>
          <w:ilvl w:val="0"/>
          <w:numId w:val="32"/>
        </w:numPr>
        <w:spacing w:before="0" w:after="160" w:line="256" w:lineRule="auto"/>
        <w:jc w:val="left"/>
      </w:pPr>
      <w:r>
        <w:t>m</w:t>
      </w:r>
      <w:r w:rsidR="009130B4">
        <w:t>edicinska dokumentacija (specijalistička dokumentacija)</w:t>
      </w:r>
    </w:p>
    <w:p w14:paraId="31AB1BF3" w14:textId="47937030" w:rsidR="009130B4" w:rsidRDefault="00BC1E65" w:rsidP="009130B4">
      <w:pPr>
        <w:pStyle w:val="ListParagraph"/>
        <w:numPr>
          <w:ilvl w:val="0"/>
          <w:numId w:val="32"/>
        </w:numPr>
        <w:spacing w:before="0" w:after="160" w:line="256" w:lineRule="auto"/>
        <w:jc w:val="left"/>
      </w:pPr>
      <w:r>
        <w:t>p</w:t>
      </w:r>
      <w:r w:rsidR="009130B4">
        <w:t>sihološka dokumentacija</w:t>
      </w:r>
    </w:p>
    <w:p w14:paraId="0C5C11EC" w14:textId="06D36BB6" w:rsidR="009130B4" w:rsidRDefault="00BC1E65" w:rsidP="009130B4">
      <w:pPr>
        <w:pStyle w:val="ListParagraph"/>
        <w:numPr>
          <w:ilvl w:val="0"/>
          <w:numId w:val="32"/>
        </w:numPr>
        <w:spacing w:before="0" w:after="160" w:line="256" w:lineRule="auto"/>
        <w:jc w:val="left"/>
      </w:pPr>
      <w:r>
        <w:t>e</w:t>
      </w:r>
      <w:r w:rsidR="009130B4">
        <w:t>dukacijsko-rehabilitacijska dokumentacija</w:t>
      </w:r>
    </w:p>
    <w:p w14:paraId="432839A4" w14:textId="13B77BEF" w:rsidR="009130B4" w:rsidRPr="005F4615" w:rsidRDefault="00BC1E65" w:rsidP="009130B4">
      <w:pPr>
        <w:pStyle w:val="ListParagraph"/>
        <w:numPr>
          <w:ilvl w:val="0"/>
          <w:numId w:val="32"/>
        </w:numPr>
        <w:spacing w:before="0" w:after="160" w:line="256" w:lineRule="auto"/>
        <w:jc w:val="left"/>
      </w:pPr>
      <w:r>
        <w:t>o</w:t>
      </w:r>
      <w:r w:rsidR="009130B4">
        <w:t>stala dokumentacija</w:t>
      </w:r>
      <w:r>
        <w:t>.</w:t>
      </w:r>
    </w:p>
    <w:p w14:paraId="7938172D" w14:textId="77777777" w:rsidR="009130B4" w:rsidRPr="00D426B9" w:rsidRDefault="009130B4" w:rsidP="009130B4"/>
    <w:p w14:paraId="77DE07F0" w14:textId="77777777" w:rsidR="009130B4" w:rsidRDefault="009130B4" w:rsidP="009130B4"/>
    <w:p w14:paraId="78DD3580" w14:textId="77777777" w:rsidR="00604D24" w:rsidRDefault="009130B4" w:rsidP="00604D24">
      <w:pPr>
        <w:keepNext/>
        <w:jc w:val="center"/>
      </w:pPr>
      <w:r w:rsidRPr="000C3654">
        <w:rPr>
          <w:noProof/>
          <w:lang w:eastAsia="hr-HR"/>
        </w:rPr>
        <w:lastRenderedPageBreak/>
        <w:drawing>
          <wp:inline distT="0" distB="0" distL="0" distR="0" wp14:anchorId="2B450DCF" wp14:editId="132F86BC">
            <wp:extent cx="5760720" cy="4058920"/>
            <wp:effectExtent l="0" t="0" r="0" b="0"/>
            <wp:docPr id="527" name="Slika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864A" w14:textId="1FA8D76E" w:rsidR="009130B4" w:rsidRDefault="00604D24" w:rsidP="00604D24">
      <w:pPr>
        <w:pStyle w:val="Caption"/>
        <w:jc w:val="center"/>
      </w:pPr>
      <w:bookmarkStart w:id="96" w:name="_Toc12779154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60</w:t>
      </w:r>
      <w:r>
        <w:fldChar w:fldCharType="end"/>
      </w:r>
      <w:r>
        <w:t xml:space="preserve">. </w:t>
      </w:r>
      <w:r w:rsidRPr="00746F8B">
        <w:t>Prilaganje dokumentacije kod zahtjeva za privremeno oslobađanje</w:t>
      </w:r>
      <w:bookmarkEnd w:id="96"/>
    </w:p>
    <w:p w14:paraId="66FD5D01" w14:textId="77777777" w:rsidR="00604D24" w:rsidRDefault="00604D24" w:rsidP="009130B4"/>
    <w:p w14:paraId="55A62393" w14:textId="3B31224B" w:rsidR="009130B4" w:rsidRDefault="009130B4" w:rsidP="009130B4">
      <w:r>
        <w:t xml:space="preserve">Dokumentacija se prilaže klikom na gumb </w:t>
      </w:r>
      <w:r w:rsidRPr="00751349">
        <w:rPr>
          <w:b/>
        </w:rPr>
        <w:t>Priloži dokument</w:t>
      </w:r>
      <w:r>
        <w:t xml:space="preserve"> (</w:t>
      </w:r>
      <w:r w:rsidRPr="00343C3D">
        <w:rPr>
          <w:noProof/>
          <w:lang w:eastAsia="hr-HR"/>
        </w:rPr>
        <w:drawing>
          <wp:inline distT="0" distB="0" distL="0" distR="0" wp14:anchorId="2150872E" wp14:editId="295EC1FC">
            <wp:extent cx="929640" cy="201323"/>
            <wp:effectExtent l="0" t="0" r="3810" b="8255"/>
            <wp:docPr id="529" name="Slika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53660" cy="2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otvara prozor za dodavanje dokumenta.</w:t>
      </w:r>
    </w:p>
    <w:p w14:paraId="6DF1712F" w14:textId="77777777" w:rsidR="00604D24" w:rsidRDefault="009130B4" w:rsidP="00604D24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344A4F5" wp14:editId="6B791E9F">
            <wp:extent cx="2949146" cy="2727960"/>
            <wp:effectExtent l="0" t="0" r="3810" b="0"/>
            <wp:docPr id="530" name="Slika 53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Slika na kojoj se prikazuje tekst&#10;&#10;Opis je automatski generiran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46" cy="27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9BFD" w14:textId="1CAF0DD6" w:rsidR="009130B4" w:rsidRDefault="00604D24" w:rsidP="00604D24">
      <w:pPr>
        <w:pStyle w:val="Caption"/>
        <w:jc w:val="center"/>
      </w:pPr>
      <w:bookmarkStart w:id="97" w:name="_Toc12779154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61</w:t>
      </w:r>
      <w:r>
        <w:fldChar w:fldCharType="end"/>
      </w:r>
      <w:r>
        <w:t xml:space="preserve">. </w:t>
      </w:r>
      <w:r w:rsidRPr="00044240">
        <w:t>Prozor za prilaganje dokumenta</w:t>
      </w:r>
      <w:bookmarkEnd w:id="97"/>
    </w:p>
    <w:p w14:paraId="693AF61E" w14:textId="0E3F4FD8" w:rsidR="00751349" w:rsidRDefault="009130B4" w:rsidP="009130B4">
      <w:r>
        <w:t>Dokumenti koji se dodaju u aplikaciju eOŠ moraju biti prethodno pohranjeni na lokalno računal</w:t>
      </w:r>
      <w:r w:rsidR="00BC1E65">
        <w:t>o</w:t>
      </w:r>
      <w:r>
        <w:t xml:space="preserve">. Moguće je priložiti više dokumenata. Svaki dokument ne smije biti veći od 10 MB i mora biti u jednom od predloženih formata: </w:t>
      </w:r>
      <w:r w:rsidRPr="00C26709">
        <w:t>.pdf,</w:t>
      </w:r>
      <w:r w:rsidR="00E440CF">
        <w:t xml:space="preserve"> </w:t>
      </w:r>
      <w:r w:rsidRPr="00C26709">
        <w:t>.doc,</w:t>
      </w:r>
      <w:r w:rsidR="00E440CF">
        <w:t xml:space="preserve"> </w:t>
      </w:r>
      <w:r w:rsidRPr="00C26709">
        <w:t>.docx,</w:t>
      </w:r>
      <w:r w:rsidR="00E440CF">
        <w:t xml:space="preserve"> </w:t>
      </w:r>
      <w:r w:rsidRPr="00C26709">
        <w:t>.gif,</w:t>
      </w:r>
      <w:r w:rsidR="00E440CF">
        <w:t xml:space="preserve"> </w:t>
      </w:r>
      <w:r w:rsidRPr="00C26709">
        <w:t>.png,</w:t>
      </w:r>
      <w:r w:rsidR="00E440CF">
        <w:t xml:space="preserve"> </w:t>
      </w:r>
      <w:r w:rsidRPr="00C26709">
        <w:t>.jpg,</w:t>
      </w:r>
      <w:r w:rsidR="00E440CF">
        <w:t xml:space="preserve"> </w:t>
      </w:r>
      <w:r w:rsidRPr="00C26709">
        <w:lastRenderedPageBreak/>
        <w:t>.jpeg,</w:t>
      </w:r>
      <w:r w:rsidR="00E440CF">
        <w:t xml:space="preserve"> </w:t>
      </w:r>
      <w:r w:rsidRPr="00C26709">
        <w:t>.tiff</w:t>
      </w:r>
      <w:r>
        <w:t xml:space="preserve">. Dokument se s lokalnog računala dodaje klikom na interaktivni gumb </w:t>
      </w:r>
      <w:r w:rsidRPr="00751349">
        <w:rPr>
          <w:b/>
        </w:rPr>
        <w:t>Dodaj</w:t>
      </w:r>
      <w:r>
        <w:t xml:space="preserve"> (</w:t>
      </w:r>
      <w:r w:rsidRPr="00FB5A6E">
        <w:rPr>
          <w:noProof/>
          <w:lang w:eastAsia="hr-HR"/>
        </w:rPr>
        <w:drawing>
          <wp:inline distT="0" distB="0" distL="0" distR="0" wp14:anchorId="2098AEE0" wp14:editId="1C799D9F">
            <wp:extent cx="533400" cy="216243"/>
            <wp:effectExtent l="0" t="0" r="0" b="0"/>
            <wp:docPr id="531" name="Slika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490" cy="2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058E0263" w14:textId="7179D05A" w:rsidR="009130B4" w:rsidRDefault="009130B4" w:rsidP="009130B4">
      <w:r>
        <w:t>Od dodavanja dokumenta korisnik može u bilo kojem trenut</w:t>
      </w:r>
      <w:r w:rsidR="00751349">
        <w:t xml:space="preserve">ku odustati klikom na gumb </w:t>
      </w:r>
      <w:r w:rsidR="00751349" w:rsidRPr="00751349">
        <w:rPr>
          <w:b/>
        </w:rPr>
        <w:t>O</w:t>
      </w:r>
      <w:r w:rsidRPr="00751349">
        <w:rPr>
          <w:b/>
        </w:rPr>
        <w:t>dustani</w:t>
      </w:r>
      <w:r>
        <w:t xml:space="preserve"> (</w:t>
      </w:r>
      <w:r w:rsidRPr="007D47FB">
        <w:rPr>
          <w:noProof/>
          <w:lang w:eastAsia="hr-HR"/>
        </w:rPr>
        <w:drawing>
          <wp:inline distT="0" distB="0" distL="0" distR="0" wp14:anchorId="00A092DD" wp14:editId="2B2EE14F">
            <wp:extent cx="579120" cy="198934"/>
            <wp:effectExtent l="0" t="0" r="0" b="0"/>
            <wp:docPr id="532" name="Slika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1786" cy="2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33FE4B62" w14:textId="77777777" w:rsidR="009130B4" w:rsidRDefault="009130B4" w:rsidP="009130B4">
      <w:r>
        <w:t xml:space="preserve">Dodani dokumenti nalaze se u aplikaciji u koraku </w:t>
      </w:r>
      <w:r w:rsidRPr="00E440CF">
        <w:rPr>
          <w:b/>
          <w:bCs/>
        </w:rPr>
        <w:t>Prilaganje dokumentacije</w:t>
      </w:r>
      <w:r>
        <w:t xml:space="preserve">. </w:t>
      </w:r>
    </w:p>
    <w:p w14:paraId="0B47C04B" w14:textId="77777777" w:rsidR="00604D24" w:rsidRDefault="009130B4" w:rsidP="00604D24">
      <w:pPr>
        <w:keepNext/>
      </w:pPr>
      <w:r w:rsidRPr="008A55D2">
        <w:rPr>
          <w:noProof/>
          <w:lang w:eastAsia="hr-HR"/>
        </w:rPr>
        <w:drawing>
          <wp:inline distT="0" distB="0" distL="0" distR="0" wp14:anchorId="40864FF1" wp14:editId="7BB5B763">
            <wp:extent cx="5723116" cy="5342083"/>
            <wp:effectExtent l="0" t="0" r="0" b="0"/>
            <wp:docPr id="533" name="Slika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CA04" w14:textId="134CA212" w:rsidR="009130B4" w:rsidRDefault="00604D24" w:rsidP="00604D24">
      <w:pPr>
        <w:pStyle w:val="Caption"/>
        <w:jc w:val="center"/>
      </w:pPr>
      <w:bookmarkStart w:id="98" w:name="_Toc12779155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62</w:t>
      </w:r>
      <w:r>
        <w:fldChar w:fldCharType="end"/>
      </w:r>
      <w:r>
        <w:t xml:space="preserve">. </w:t>
      </w:r>
      <w:r w:rsidRPr="0077021D">
        <w:t>Priloženi dokumenti kod zahtjeva za privremeno oslobađanje</w:t>
      </w:r>
      <w:bookmarkEnd w:id="98"/>
    </w:p>
    <w:p w14:paraId="5D450210" w14:textId="77777777" w:rsidR="009130B4" w:rsidRDefault="009130B4" w:rsidP="009130B4">
      <w:pPr>
        <w:jc w:val="center"/>
      </w:pPr>
    </w:p>
    <w:p w14:paraId="12319287" w14:textId="77777777" w:rsidR="00604D24" w:rsidRDefault="00604D24">
      <w:pPr>
        <w:rPr>
          <w:b/>
          <w:bCs/>
          <w:sz w:val="32"/>
          <w:szCs w:val="36"/>
        </w:rPr>
      </w:pPr>
      <w:r>
        <w:br w:type="page"/>
      </w:r>
    </w:p>
    <w:p w14:paraId="3B6D14B4" w14:textId="4566C21C" w:rsidR="009130B4" w:rsidRDefault="009130B4" w:rsidP="00604D24">
      <w:pPr>
        <w:pStyle w:val="Heading3"/>
        <w:numPr>
          <w:ilvl w:val="0"/>
          <w:numId w:val="0"/>
        </w:numPr>
        <w:ind w:left="851" w:hanging="851"/>
      </w:pPr>
      <w:bookmarkStart w:id="99" w:name="_Toc126249473"/>
      <w:r>
        <w:lastRenderedPageBreak/>
        <w:t>Potvrda zahtjeva</w:t>
      </w:r>
      <w:bookmarkEnd w:id="99"/>
    </w:p>
    <w:p w14:paraId="62BFFEA7" w14:textId="52434C01" w:rsidR="009130B4" w:rsidRDefault="009130B4" w:rsidP="009130B4">
      <w:r>
        <w:t>U ovom koraku zahtjeva korisnik može pregledati sve podatke unesene u prethodnim koracima. Svaki korak može po potrebi izmijeniti klikom na ikonicu u obliku slova V pokraj naziva koraka (</w:t>
      </w:r>
      <w:r w:rsidRPr="00D87613">
        <w:rPr>
          <w:noProof/>
          <w:lang w:eastAsia="hr-HR"/>
        </w:rPr>
        <w:drawing>
          <wp:inline distT="0" distB="0" distL="0" distR="0" wp14:anchorId="0549499A" wp14:editId="67995D81">
            <wp:extent cx="160020" cy="135017"/>
            <wp:effectExtent l="0" t="0" r="0" b="0"/>
            <wp:docPr id="535" name="Slika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2269" cy="1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prikazuju poda</w:t>
      </w:r>
      <w:r w:rsidR="00E440CF">
        <w:t>t</w:t>
      </w:r>
      <w:r>
        <w:t xml:space="preserve">ci uneseni u tom koraku. Klikom na interaktivni gumb </w:t>
      </w:r>
      <w:r w:rsidRPr="00751349">
        <w:rPr>
          <w:b/>
        </w:rPr>
        <w:t>Uredi</w:t>
      </w:r>
      <w:r>
        <w:t xml:space="preserve"> (</w:t>
      </w:r>
      <w:r w:rsidRPr="000844C9">
        <w:rPr>
          <w:noProof/>
          <w:lang w:eastAsia="hr-HR"/>
        </w:rPr>
        <w:drawing>
          <wp:inline distT="0" distB="0" distL="0" distR="0" wp14:anchorId="01A4FF6D" wp14:editId="31E798BE">
            <wp:extent cx="457200" cy="188007"/>
            <wp:effectExtent l="0" t="0" r="0" b="2540"/>
            <wp:docPr id="536" name="Slika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3208" cy="1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svaki </w:t>
      </w:r>
      <w:r w:rsidR="00E440CF">
        <w:t xml:space="preserve">je </w:t>
      </w:r>
      <w:r>
        <w:t xml:space="preserve">korak moguće naknadno urediti. Nakon uređivanja sve </w:t>
      </w:r>
      <w:r w:rsidR="00E440CF">
        <w:t xml:space="preserve">je </w:t>
      </w:r>
      <w:r>
        <w:t>promjene potrebno spremiti.</w:t>
      </w:r>
    </w:p>
    <w:p w14:paraId="3C97F412" w14:textId="77777777" w:rsidR="00604D24" w:rsidRDefault="009130B4" w:rsidP="00604D24">
      <w:pPr>
        <w:keepNext/>
      </w:pPr>
      <w:r w:rsidRPr="005D7A5B">
        <w:rPr>
          <w:noProof/>
          <w:lang w:eastAsia="hr-HR"/>
        </w:rPr>
        <w:drawing>
          <wp:inline distT="0" distB="0" distL="0" distR="0" wp14:anchorId="1CDB87F2" wp14:editId="2CFB0281">
            <wp:extent cx="5760720" cy="2717165"/>
            <wp:effectExtent l="0" t="0" r="0" b="6985"/>
            <wp:docPr id="539" name="Slika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2E85" w14:textId="4545F79A" w:rsidR="009130B4" w:rsidRDefault="00604D24" w:rsidP="00604D24">
      <w:pPr>
        <w:pStyle w:val="Caption"/>
        <w:jc w:val="center"/>
      </w:pPr>
      <w:r>
        <w:t xml:space="preserve">Slika </w:t>
      </w:r>
      <w:r w:rsidR="00E440CF">
        <w:t>70</w:t>
      </w:r>
      <w:r>
        <w:t xml:space="preserve">. </w:t>
      </w:r>
      <w:r w:rsidRPr="00C4741E">
        <w:t>Pregled unesenih podataka u koraku potvrda zahtjeva</w:t>
      </w:r>
    </w:p>
    <w:p w14:paraId="05EE0553" w14:textId="77777777" w:rsidR="009130B4" w:rsidRDefault="009130B4" w:rsidP="009130B4"/>
    <w:p w14:paraId="174EF1B5" w14:textId="77777777" w:rsidR="009130B4" w:rsidRDefault="009130B4" w:rsidP="009130B4">
      <w:r>
        <w:t xml:space="preserve">Nakon pregledanih podataka zahtjev je potrebno poslati u sustav. Klikom na gumb </w:t>
      </w:r>
      <w:r w:rsidRPr="00751349">
        <w:rPr>
          <w:b/>
        </w:rPr>
        <w:t>Pošalji zahtjev</w:t>
      </w:r>
      <w:r>
        <w:t xml:space="preserve"> (</w:t>
      </w:r>
      <w:r w:rsidRPr="005969EF">
        <w:rPr>
          <w:noProof/>
          <w:lang w:eastAsia="hr-HR"/>
        </w:rPr>
        <w:drawing>
          <wp:inline distT="0" distB="0" distL="0" distR="0" wp14:anchorId="349BD7CF" wp14:editId="59B2E039">
            <wp:extent cx="708660" cy="171056"/>
            <wp:effectExtent l="0" t="0" r="0" b="635"/>
            <wp:docPr id="538" name="Slika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20218" cy="1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koji se nalazi u donjem desnom uglu stranice zahtjev se potvrđuje i šalje u sustav. Korisnik tada dobiva službenu obavijest na e-mail o uspješnoj predaji zahtjeva. Klikom na stavku </w:t>
      </w:r>
      <w:r w:rsidRPr="00E440CF">
        <w:rPr>
          <w:b/>
          <w:bCs/>
        </w:rPr>
        <w:t>Popis djece</w:t>
      </w:r>
      <w:r>
        <w:t xml:space="preserve"> koja se nalazi u </w:t>
      </w:r>
      <w:r w:rsidRPr="00E440CF">
        <w:rPr>
          <w:b/>
          <w:bCs/>
        </w:rPr>
        <w:t>Glavnom izborniku</w:t>
      </w:r>
      <w:r>
        <w:t xml:space="preserve"> vidljiv je status predanog zahtjeva.</w:t>
      </w:r>
    </w:p>
    <w:p w14:paraId="1BBD299C" w14:textId="77777777" w:rsidR="00604D24" w:rsidRDefault="009130B4" w:rsidP="00604D24">
      <w:pPr>
        <w:keepNext/>
      </w:pPr>
      <w:r w:rsidRPr="008B0B47">
        <w:rPr>
          <w:noProof/>
          <w:lang w:eastAsia="hr-HR"/>
        </w:rPr>
        <w:drawing>
          <wp:inline distT="0" distB="0" distL="0" distR="0" wp14:anchorId="3E50DFDC" wp14:editId="3FA8C15B">
            <wp:extent cx="5877871" cy="875979"/>
            <wp:effectExtent l="19050" t="19050" r="8890" b="19685"/>
            <wp:docPr id="540" name="Slika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88403" cy="87754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9B7B34" w14:textId="7E6A330B" w:rsidR="009130B4" w:rsidRDefault="00604D24" w:rsidP="00604D24">
      <w:pPr>
        <w:pStyle w:val="Caption"/>
        <w:jc w:val="center"/>
      </w:pPr>
      <w:r>
        <w:t xml:space="preserve">Slika </w:t>
      </w:r>
      <w:r w:rsidR="00E440CF">
        <w:t>71</w:t>
      </w:r>
      <w:r>
        <w:t xml:space="preserve">. </w:t>
      </w:r>
      <w:r w:rsidRPr="0051454E">
        <w:t>Status predanog zahtjeva za privremeno oslobađanje</w:t>
      </w:r>
    </w:p>
    <w:p w14:paraId="25E892D7" w14:textId="06A75658" w:rsidR="009130B4" w:rsidRPr="00560CCC" w:rsidRDefault="009130B4" w:rsidP="009130B4">
      <w:r>
        <w:t>Nakon potvrde zahtjeva uneseni poda</w:t>
      </w:r>
      <w:r w:rsidR="004276A9">
        <w:t>t</w:t>
      </w:r>
      <w:r>
        <w:t>ci mogu</w:t>
      </w:r>
      <w:r w:rsidR="00E440CF">
        <w:t xml:space="preserve"> se</w:t>
      </w:r>
      <w:r>
        <w:t xml:space="preserve"> samo pregledavati, ali ih nije moguće mijenjati.</w:t>
      </w:r>
    </w:p>
    <w:p w14:paraId="58F42BF6" w14:textId="6771983A" w:rsidR="06ECE336" w:rsidRPr="00566B42" w:rsidRDefault="06ECE336" w:rsidP="4763970C">
      <w:pPr>
        <w:rPr>
          <w:b/>
          <w:bCs/>
          <w:sz w:val="32"/>
          <w:szCs w:val="36"/>
        </w:rPr>
      </w:pPr>
    </w:p>
    <w:sectPr w:rsidR="06ECE336" w:rsidRPr="00566B42" w:rsidSect="00B700ED">
      <w:footerReference w:type="default" r:id="rId103"/>
      <w:pgSz w:w="11906" w:h="16838"/>
      <w:pgMar w:top="1417" w:right="1417" w:bottom="1417" w:left="1417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9810F" w14:textId="77777777" w:rsidR="00401954" w:rsidRDefault="00401954" w:rsidP="00FD2212">
      <w:r>
        <w:separator/>
      </w:r>
    </w:p>
  </w:endnote>
  <w:endnote w:type="continuationSeparator" w:id="0">
    <w:p w14:paraId="41FDF2B2" w14:textId="77777777" w:rsidR="00401954" w:rsidRDefault="00401954" w:rsidP="00FD2212">
      <w:r>
        <w:continuationSeparator/>
      </w:r>
    </w:p>
  </w:endnote>
  <w:endnote w:type="continuationNotice" w:id="1">
    <w:p w14:paraId="2FEB7C5B" w14:textId="77777777" w:rsidR="00401954" w:rsidRDefault="0040195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888B1" w14:textId="184E2985" w:rsidR="001407C5" w:rsidRDefault="001407C5" w:rsidP="00B700ED">
    <w:pPr>
      <w:pStyle w:val="Footer"/>
      <w:jc w:val="center"/>
      <w:rPr>
        <w:bCs/>
        <w:sz w:val="16"/>
      </w:rPr>
    </w:pPr>
  </w:p>
  <w:p w14:paraId="099BA36B" w14:textId="77777777" w:rsidR="00566B42" w:rsidRPr="00B700ED" w:rsidRDefault="00566B42" w:rsidP="00B700ED">
    <w:pPr>
      <w:pStyle w:val="Footer"/>
      <w:jc w:val="center"/>
      <w:rPr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03507" w14:textId="77777777" w:rsidR="001407C5" w:rsidRDefault="001407C5" w:rsidP="00B700ED">
    <w:pPr>
      <w:pStyle w:val="Footer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4BBC214C" wp14:editId="0B563BA7">
          <wp:extent cx="401112" cy="420732"/>
          <wp:effectExtent l="0" t="0" r="0" b="0"/>
          <wp:docPr id="20" name="Slika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063B1D62" wp14:editId="24E2F66B">
          <wp:extent cx="1339307" cy="383485"/>
          <wp:effectExtent l="0" t="0" r="0" b="0"/>
          <wp:docPr id="29" name="Slika 29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32143B17" wp14:editId="4D2BC17D">
          <wp:extent cx="2838450" cy="328475"/>
          <wp:effectExtent l="0" t="0" r="0" b="1905"/>
          <wp:docPr id="57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22AAB3FA" wp14:editId="09C72FF3">
          <wp:extent cx="990600" cy="339969"/>
          <wp:effectExtent l="0" t="0" r="0" b="3175"/>
          <wp:docPr id="58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5CB942" w14:textId="7EAED2D7" w:rsidR="001407C5" w:rsidRPr="00B700ED" w:rsidRDefault="001407C5" w:rsidP="00B700ED">
    <w:pPr>
      <w:pStyle w:val="Footer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DBA56" w14:textId="62B7BD2D" w:rsidR="001407C5" w:rsidRPr="00B700ED" w:rsidRDefault="001407C5" w:rsidP="00B700ED">
    <w:pPr>
      <w:pStyle w:val="Footer"/>
      <w:jc w:val="center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1D996" w14:textId="77777777" w:rsidR="00401954" w:rsidRDefault="00401954" w:rsidP="00FD2212">
      <w:r>
        <w:separator/>
      </w:r>
    </w:p>
  </w:footnote>
  <w:footnote w:type="continuationSeparator" w:id="0">
    <w:p w14:paraId="195A8B8A" w14:textId="77777777" w:rsidR="00401954" w:rsidRDefault="00401954" w:rsidP="00FD2212">
      <w:r>
        <w:continuationSeparator/>
      </w:r>
    </w:p>
  </w:footnote>
  <w:footnote w:type="continuationNotice" w:id="1">
    <w:p w14:paraId="5F9FFB02" w14:textId="77777777" w:rsidR="00401954" w:rsidRDefault="0040195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66960" w14:textId="6FFBB7CB" w:rsidR="001407C5" w:rsidRPr="00EF090B" w:rsidRDefault="001407C5" w:rsidP="00EF090B">
    <w:pPr>
      <w:pStyle w:val="Header"/>
      <w:tabs>
        <w:tab w:val="clear" w:pos="4536"/>
      </w:tabs>
      <w:spacing w:before="0" w:after="0"/>
      <w:rPr>
        <w:sz w:val="18"/>
      </w:rPr>
    </w:pPr>
    <w:r>
      <w:rPr>
        <w:noProof/>
        <w:sz w:val="18"/>
        <w:lang w:eastAsia="hr-HR"/>
      </w:rPr>
      <w:drawing>
        <wp:anchor distT="0" distB="0" distL="114300" distR="114300" simplePos="0" relativeHeight="251660289" behindDoc="0" locked="0" layoutInCell="1" allowOverlap="1" wp14:anchorId="518FA36E" wp14:editId="0E7D9AD1">
          <wp:simplePos x="0" y="0"/>
          <wp:positionH relativeFrom="column">
            <wp:posOffset>0</wp:posOffset>
          </wp:positionH>
          <wp:positionV relativeFrom="page">
            <wp:posOffset>582930</wp:posOffset>
          </wp:positionV>
          <wp:extent cx="5760720" cy="10160"/>
          <wp:effectExtent l="0" t="0" r="0" b="8890"/>
          <wp:wrapSquare wrapText="bothSides"/>
          <wp:docPr id="2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utarnje-crta-lij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F3865" w14:textId="77777777" w:rsidR="001407C5" w:rsidRDefault="001407C5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1" behindDoc="0" locked="0" layoutInCell="1" allowOverlap="1" wp14:anchorId="18875FB3" wp14:editId="1C6F1186">
          <wp:simplePos x="0" y="0"/>
          <wp:positionH relativeFrom="column">
            <wp:posOffset>-449580</wp:posOffset>
          </wp:positionH>
          <wp:positionV relativeFrom="paragraph">
            <wp:posOffset>-137795</wp:posOffset>
          </wp:positionV>
          <wp:extent cx="2025015" cy="814070"/>
          <wp:effectExtent l="0" t="0" r="0" b="5080"/>
          <wp:wrapSquare wrapText="bothSides"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p3limty" int2:invalidationBookmarkName="" int2:hashCode="0rHrhUU/YepSfa" int2:id="KtrYFpIi"/>
    <int2:bookmark int2:bookmarkName="_Int_j6HiM6BK" int2:invalidationBookmarkName="" int2:hashCode="dDAyknqCgyvIFD" int2:id="OStKnd0Y"/>
    <int2:bookmark int2:bookmarkName="_Int_SYrvteI7" int2:invalidationBookmarkName="" int2:hashCode="U+9PfzUzXdSz5B" int2:id="SfpAD976"/>
    <int2:bookmark int2:bookmarkName="_Int_t4hhLz5J" int2:invalidationBookmarkName="" int2:hashCode="BvhM7cJdmTvYz+" int2:id="pVtih7Ba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4395B"/>
    <w:multiLevelType w:val="hybridMultilevel"/>
    <w:tmpl w:val="18CCAA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96766"/>
    <w:multiLevelType w:val="hybridMultilevel"/>
    <w:tmpl w:val="8DA0AE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876E5"/>
    <w:multiLevelType w:val="hybridMultilevel"/>
    <w:tmpl w:val="721E7AFE"/>
    <w:lvl w:ilvl="0" w:tplc="DDDCDD0A">
      <w:start w:val="1"/>
      <w:numFmt w:val="bullet"/>
      <w:pStyle w:val="Naucitnatuknice"/>
      <w:lvlText w:val=""/>
      <w:lvlJc w:val="left"/>
      <w:pPr>
        <w:tabs>
          <w:tab w:val="num" w:pos="-753"/>
        </w:tabs>
        <w:ind w:left="-753" w:hanging="851"/>
      </w:pPr>
      <w:rPr>
        <w:rFonts w:ascii="Wingdings" w:hAnsi="Wingdings" w:hint="default"/>
        <w:b w:val="0"/>
        <w:i w:val="0"/>
        <w:strike w:val="0"/>
        <w:dstrike w:val="0"/>
        <w:vanish w:val="0"/>
        <w:color w:val="808080"/>
        <w:kern w:val="0"/>
        <w:position w:val="0"/>
        <w:sz w:val="60"/>
        <w:szCs w:val="6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2432"/>
        </w:tabs>
        <w:ind w:left="-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712"/>
        </w:tabs>
        <w:ind w:left="-1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992"/>
        </w:tabs>
        <w:ind w:left="-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272"/>
        </w:tabs>
        <w:ind w:left="-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"/>
        </w:tabs>
        <w:ind w:left="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68"/>
        </w:tabs>
        <w:ind w:left="1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888"/>
        </w:tabs>
        <w:ind w:left="1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608"/>
        </w:tabs>
        <w:ind w:left="2608" w:hanging="360"/>
      </w:pPr>
      <w:rPr>
        <w:rFonts w:ascii="Wingdings" w:hAnsi="Wingdings" w:hint="default"/>
      </w:rPr>
    </w:lvl>
  </w:abstractNum>
  <w:abstractNum w:abstractNumId="3" w15:restartNumberingAfterBreak="0">
    <w:nsid w:val="121557FB"/>
    <w:multiLevelType w:val="hybridMultilevel"/>
    <w:tmpl w:val="EE6E7F0A"/>
    <w:lvl w:ilvl="0" w:tplc="81EA86E4">
      <w:start w:val="1"/>
      <w:numFmt w:val="bullet"/>
      <w:pStyle w:val="Natuknicatockic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562E6"/>
    <w:multiLevelType w:val="hybridMultilevel"/>
    <w:tmpl w:val="D4986A9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E7BDB"/>
    <w:multiLevelType w:val="hybridMultilevel"/>
    <w:tmpl w:val="ADAAC51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2547A"/>
    <w:multiLevelType w:val="hybridMultilevel"/>
    <w:tmpl w:val="24505B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8756E"/>
    <w:multiLevelType w:val="hybridMultilevel"/>
    <w:tmpl w:val="AF7CCA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2741C"/>
    <w:multiLevelType w:val="hybridMultilevel"/>
    <w:tmpl w:val="320A07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46543"/>
    <w:multiLevelType w:val="hybridMultilevel"/>
    <w:tmpl w:val="52061DD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363473"/>
    <w:multiLevelType w:val="hybridMultilevel"/>
    <w:tmpl w:val="DC0E829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7234A"/>
    <w:multiLevelType w:val="hybridMultilevel"/>
    <w:tmpl w:val="F78EB29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F676F"/>
    <w:multiLevelType w:val="hybridMultilevel"/>
    <w:tmpl w:val="ACE2D12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15981"/>
    <w:multiLevelType w:val="hybridMultilevel"/>
    <w:tmpl w:val="DEE0F9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2300"/>
    <w:multiLevelType w:val="hybridMultilevel"/>
    <w:tmpl w:val="1E061B88"/>
    <w:lvl w:ilvl="0" w:tplc="2ACEA660">
      <w:start w:val="1"/>
      <w:numFmt w:val="none"/>
      <w:pStyle w:val="Napomena"/>
      <w:lvlText w:val="Napomena:"/>
      <w:lvlJc w:val="left"/>
      <w:pPr>
        <w:tabs>
          <w:tab w:val="num" w:pos="1304"/>
        </w:tabs>
        <w:ind w:left="1304" w:hanging="1304"/>
      </w:pPr>
      <w:rPr>
        <w:rFonts w:ascii="Arial" w:hAnsi="Arial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A23A16"/>
    <w:multiLevelType w:val="multilevel"/>
    <w:tmpl w:val="D400A7EE"/>
    <w:lvl w:ilvl="0">
      <w:start w:val="1"/>
      <w:numFmt w:val="none"/>
      <w:pStyle w:val="Heading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2. poglavlje:"/>
      <w:lvlJc w:val="left"/>
      <w:pPr>
        <w:tabs>
          <w:tab w:val="num" w:pos="342"/>
        </w:tabs>
        <w:ind w:left="3969" w:hanging="396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3240"/>
        </w:tabs>
        <w:ind w:left="1296" w:hanging="12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2880" w:hanging="1440"/>
      </w:pPr>
      <w:rPr>
        <w:rFonts w:hint="default"/>
      </w:rPr>
    </w:lvl>
  </w:abstractNum>
  <w:abstractNum w:abstractNumId="16" w15:restartNumberingAfterBreak="0">
    <w:nsid w:val="58B5636C"/>
    <w:multiLevelType w:val="hybridMultilevel"/>
    <w:tmpl w:val="D766EDE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05412"/>
    <w:multiLevelType w:val="hybridMultilevel"/>
    <w:tmpl w:val="156AD35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00112"/>
    <w:multiLevelType w:val="hybridMultilevel"/>
    <w:tmpl w:val="B710839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43677"/>
    <w:multiLevelType w:val="multilevel"/>
    <w:tmpl w:val="EF44C20E"/>
    <w:styleLink w:val="Natuknice123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4">
      <w:start w:val="1"/>
      <w:numFmt w:val="bullet"/>
      <w:lvlText w:val="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6">
      <w:start w:val="1"/>
      <w:numFmt w:val="none"/>
      <w:lvlText w:val="%7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F714A7E"/>
    <w:multiLevelType w:val="hybridMultilevel"/>
    <w:tmpl w:val="3350CB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C0EF1"/>
    <w:multiLevelType w:val="hybridMultilevel"/>
    <w:tmpl w:val="DC705F6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FD51CE"/>
    <w:multiLevelType w:val="hybridMultilevel"/>
    <w:tmpl w:val="1D964F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A2A4B"/>
    <w:multiLevelType w:val="hybridMultilevel"/>
    <w:tmpl w:val="87FEBBA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47C61"/>
    <w:multiLevelType w:val="hybridMultilevel"/>
    <w:tmpl w:val="D9F63A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B38E1"/>
    <w:multiLevelType w:val="hybridMultilevel"/>
    <w:tmpl w:val="AEEC1A2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67AFF"/>
    <w:multiLevelType w:val="multilevel"/>
    <w:tmpl w:val="B92A1960"/>
    <w:styleLink w:val="Natuknicetockica"/>
    <w:lvl w:ilvl="0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808080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808080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4">
      <w:start w:val="1"/>
      <w:numFmt w:val="bullet"/>
      <w:lvlText w:val="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80808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72847209"/>
    <w:multiLevelType w:val="hybridMultilevel"/>
    <w:tmpl w:val="682A7464"/>
    <w:lvl w:ilvl="0" w:tplc="F190CDEC">
      <w:start w:val="1"/>
      <w:numFmt w:val="bullet"/>
      <w:pStyle w:val="Natuknicactrtica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28" w15:restartNumberingAfterBreak="0">
    <w:nsid w:val="733B6614"/>
    <w:multiLevelType w:val="hybridMultilevel"/>
    <w:tmpl w:val="8FA411A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D636C2"/>
    <w:multiLevelType w:val="hybridMultilevel"/>
    <w:tmpl w:val="ED80E28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4739B"/>
    <w:multiLevelType w:val="multilevel"/>
    <w:tmpl w:val="19ECE4CE"/>
    <w:lvl w:ilvl="0">
      <w:start w:val="1"/>
      <w:numFmt w:val="none"/>
      <w:pStyle w:val="Naucitcete"/>
      <w:lvlText w:val="U ovom poglavlju naučit ćete:"/>
      <w:lvlJc w:val="right"/>
      <w:pPr>
        <w:tabs>
          <w:tab w:val="num" w:pos="5290"/>
        </w:tabs>
        <w:ind w:left="5290" w:firstLine="0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328"/>
        </w:tabs>
        <w:ind w:left="33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048"/>
        </w:tabs>
        <w:ind w:left="40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768"/>
        </w:tabs>
        <w:ind w:left="47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488"/>
        </w:tabs>
        <w:ind w:left="54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208"/>
        </w:tabs>
        <w:ind w:left="62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28"/>
        </w:tabs>
        <w:ind w:left="69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48"/>
        </w:tabs>
        <w:ind w:left="76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68"/>
        </w:tabs>
        <w:ind w:left="8368" w:hanging="180"/>
      </w:pPr>
      <w:rPr>
        <w:rFonts w:hint="default"/>
      </w:rPr>
    </w:lvl>
  </w:abstractNum>
  <w:abstractNum w:abstractNumId="31" w15:restartNumberingAfterBreak="0">
    <w:nsid w:val="773F7232"/>
    <w:multiLevelType w:val="hybridMultilevel"/>
    <w:tmpl w:val="B504E9A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65D11"/>
    <w:multiLevelType w:val="hybridMultilevel"/>
    <w:tmpl w:val="54F237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5439F8"/>
    <w:multiLevelType w:val="hybridMultilevel"/>
    <w:tmpl w:val="235C021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0"/>
  </w:num>
  <w:num w:numId="3">
    <w:abstractNumId w:val="3"/>
  </w:num>
  <w:num w:numId="4">
    <w:abstractNumId w:val="14"/>
  </w:num>
  <w:num w:numId="5">
    <w:abstractNumId w:val="19"/>
  </w:num>
  <w:num w:numId="6">
    <w:abstractNumId w:val="27"/>
  </w:num>
  <w:num w:numId="7">
    <w:abstractNumId w:val="26"/>
  </w:num>
  <w:num w:numId="8">
    <w:abstractNumId w:val="15"/>
  </w:num>
  <w:num w:numId="9">
    <w:abstractNumId w:val="32"/>
  </w:num>
  <w:num w:numId="10">
    <w:abstractNumId w:val="24"/>
  </w:num>
  <w:num w:numId="11">
    <w:abstractNumId w:val="12"/>
  </w:num>
  <w:num w:numId="12">
    <w:abstractNumId w:val="6"/>
  </w:num>
  <w:num w:numId="13">
    <w:abstractNumId w:val="11"/>
  </w:num>
  <w:num w:numId="14">
    <w:abstractNumId w:val="13"/>
  </w:num>
  <w:num w:numId="15">
    <w:abstractNumId w:val="18"/>
  </w:num>
  <w:num w:numId="16">
    <w:abstractNumId w:val="5"/>
  </w:num>
  <w:num w:numId="17">
    <w:abstractNumId w:val="25"/>
  </w:num>
  <w:num w:numId="18">
    <w:abstractNumId w:val="28"/>
  </w:num>
  <w:num w:numId="19">
    <w:abstractNumId w:val="9"/>
  </w:num>
  <w:num w:numId="20">
    <w:abstractNumId w:val="16"/>
  </w:num>
  <w:num w:numId="21">
    <w:abstractNumId w:val="0"/>
  </w:num>
  <w:num w:numId="22">
    <w:abstractNumId w:val="10"/>
  </w:num>
  <w:num w:numId="23">
    <w:abstractNumId w:val="17"/>
  </w:num>
  <w:num w:numId="24">
    <w:abstractNumId w:val="31"/>
  </w:num>
  <w:num w:numId="25">
    <w:abstractNumId w:val="20"/>
  </w:num>
  <w:num w:numId="26">
    <w:abstractNumId w:val="29"/>
  </w:num>
  <w:num w:numId="27">
    <w:abstractNumId w:val="8"/>
  </w:num>
  <w:num w:numId="28">
    <w:abstractNumId w:val="1"/>
  </w:num>
  <w:num w:numId="29">
    <w:abstractNumId w:val="23"/>
  </w:num>
  <w:num w:numId="30">
    <w:abstractNumId w:val="21"/>
  </w:num>
  <w:num w:numId="31">
    <w:abstractNumId w:val="4"/>
  </w:num>
  <w:num w:numId="32">
    <w:abstractNumId w:val="33"/>
  </w:num>
  <w:num w:numId="33">
    <w:abstractNumId w:val="22"/>
  </w:num>
  <w:num w:numId="34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64"/>
    <w:rsid w:val="00000C03"/>
    <w:rsid w:val="00001DEE"/>
    <w:rsid w:val="00013B93"/>
    <w:rsid w:val="00015D63"/>
    <w:rsid w:val="00016057"/>
    <w:rsid w:val="0001609C"/>
    <w:rsid w:val="000166F9"/>
    <w:rsid w:val="00020E8E"/>
    <w:rsid w:val="00022C3C"/>
    <w:rsid w:val="00023EC3"/>
    <w:rsid w:val="00024749"/>
    <w:rsid w:val="00030F9A"/>
    <w:rsid w:val="000338CE"/>
    <w:rsid w:val="00034038"/>
    <w:rsid w:val="00044245"/>
    <w:rsid w:val="00046CCD"/>
    <w:rsid w:val="000505B6"/>
    <w:rsid w:val="00051F84"/>
    <w:rsid w:val="00053F04"/>
    <w:rsid w:val="000540FC"/>
    <w:rsid w:val="00056A56"/>
    <w:rsid w:val="000638AE"/>
    <w:rsid w:val="0006485B"/>
    <w:rsid w:val="00073143"/>
    <w:rsid w:val="00073C84"/>
    <w:rsid w:val="00075A5E"/>
    <w:rsid w:val="00075CD2"/>
    <w:rsid w:val="00080929"/>
    <w:rsid w:val="00080F42"/>
    <w:rsid w:val="000834C6"/>
    <w:rsid w:val="0008423C"/>
    <w:rsid w:val="000904E3"/>
    <w:rsid w:val="00093B66"/>
    <w:rsid w:val="000A1296"/>
    <w:rsid w:val="000B384F"/>
    <w:rsid w:val="000B4569"/>
    <w:rsid w:val="000C3D32"/>
    <w:rsid w:val="000C5DF8"/>
    <w:rsid w:val="000C6D36"/>
    <w:rsid w:val="000C7265"/>
    <w:rsid w:val="000D0787"/>
    <w:rsid w:val="000D28FA"/>
    <w:rsid w:val="000D60A8"/>
    <w:rsid w:val="000E23FC"/>
    <w:rsid w:val="000E4B61"/>
    <w:rsid w:val="000E53E3"/>
    <w:rsid w:val="000E5E62"/>
    <w:rsid w:val="000F1CE0"/>
    <w:rsid w:val="000F7A6C"/>
    <w:rsid w:val="0010081D"/>
    <w:rsid w:val="0010085D"/>
    <w:rsid w:val="0010458C"/>
    <w:rsid w:val="00104623"/>
    <w:rsid w:val="00104BC3"/>
    <w:rsid w:val="00106FE1"/>
    <w:rsid w:val="00107E29"/>
    <w:rsid w:val="00111BA9"/>
    <w:rsid w:val="00116B9B"/>
    <w:rsid w:val="001229E7"/>
    <w:rsid w:val="0013102C"/>
    <w:rsid w:val="00133148"/>
    <w:rsid w:val="00136D16"/>
    <w:rsid w:val="0014030F"/>
    <w:rsid w:val="001407C5"/>
    <w:rsid w:val="00140CCF"/>
    <w:rsid w:val="00144809"/>
    <w:rsid w:val="0014499F"/>
    <w:rsid w:val="001510E8"/>
    <w:rsid w:val="00151CEF"/>
    <w:rsid w:val="00153959"/>
    <w:rsid w:val="00154D2B"/>
    <w:rsid w:val="00155D4E"/>
    <w:rsid w:val="00165263"/>
    <w:rsid w:val="00166840"/>
    <w:rsid w:val="00167655"/>
    <w:rsid w:val="001715A2"/>
    <w:rsid w:val="0017223C"/>
    <w:rsid w:val="0017245B"/>
    <w:rsid w:val="00174A06"/>
    <w:rsid w:val="00176FF4"/>
    <w:rsid w:val="001825B7"/>
    <w:rsid w:val="00191876"/>
    <w:rsid w:val="00192B53"/>
    <w:rsid w:val="00192B9A"/>
    <w:rsid w:val="00192D8F"/>
    <w:rsid w:val="00193967"/>
    <w:rsid w:val="00195C8A"/>
    <w:rsid w:val="001A0BA5"/>
    <w:rsid w:val="001A314F"/>
    <w:rsid w:val="001A67A7"/>
    <w:rsid w:val="001A68D2"/>
    <w:rsid w:val="001B161E"/>
    <w:rsid w:val="001B3857"/>
    <w:rsid w:val="001C0A1D"/>
    <w:rsid w:val="001C514E"/>
    <w:rsid w:val="001C74D2"/>
    <w:rsid w:val="001D1514"/>
    <w:rsid w:val="001D2DCF"/>
    <w:rsid w:val="001D5D18"/>
    <w:rsid w:val="001E1BDA"/>
    <w:rsid w:val="001E5742"/>
    <w:rsid w:val="001E6F60"/>
    <w:rsid w:val="001E70A4"/>
    <w:rsid w:val="001F20F1"/>
    <w:rsid w:val="001F5BDC"/>
    <w:rsid w:val="001F69F3"/>
    <w:rsid w:val="001F7182"/>
    <w:rsid w:val="002008DB"/>
    <w:rsid w:val="002073DC"/>
    <w:rsid w:val="002125AA"/>
    <w:rsid w:val="00212936"/>
    <w:rsid w:val="00220B9E"/>
    <w:rsid w:val="002234C2"/>
    <w:rsid w:val="0022405E"/>
    <w:rsid w:val="0022453C"/>
    <w:rsid w:val="002249BA"/>
    <w:rsid w:val="0023039C"/>
    <w:rsid w:val="00231C41"/>
    <w:rsid w:val="002325C1"/>
    <w:rsid w:val="00234B91"/>
    <w:rsid w:val="00236549"/>
    <w:rsid w:val="00237DA2"/>
    <w:rsid w:val="00243839"/>
    <w:rsid w:val="00245590"/>
    <w:rsid w:val="00245F09"/>
    <w:rsid w:val="0024631F"/>
    <w:rsid w:val="00250A21"/>
    <w:rsid w:val="00250C27"/>
    <w:rsid w:val="002549D4"/>
    <w:rsid w:val="002556AE"/>
    <w:rsid w:val="00255860"/>
    <w:rsid w:val="00256243"/>
    <w:rsid w:val="00267773"/>
    <w:rsid w:val="002717E3"/>
    <w:rsid w:val="00272ADD"/>
    <w:rsid w:val="00273079"/>
    <w:rsid w:val="00276D0A"/>
    <w:rsid w:val="00277350"/>
    <w:rsid w:val="002816DF"/>
    <w:rsid w:val="002828D4"/>
    <w:rsid w:val="00290E60"/>
    <w:rsid w:val="00291532"/>
    <w:rsid w:val="00292D88"/>
    <w:rsid w:val="00297259"/>
    <w:rsid w:val="002A2C5C"/>
    <w:rsid w:val="002A2E20"/>
    <w:rsid w:val="002A380A"/>
    <w:rsid w:val="002B0B00"/>
    <w:rsid w:val="002B126B"/>
    <w:rsid w:val="002B26B7"/>
    <w:rsid w:val="002C033E"/>
    <w:rsid w:val="002C1AF9"/>
    <w:rsid w:val="002C2BF1"/>
    <w:rsid w:val="002C4CCD"/>
    <w:rsid w:val="002D0274"/>
    <w:rsid w:val="002D3ED0"/>
    <w:rsid w:val="002D62EB"/>
    <w:rsid w:val="002D6EE2"/>
    <w:rsid w:val="002E0DC0"/>
    <w:rsid w:val="002E5CE4"/>
    <w:rsid w:val="002F422D"/>
    <w:rsid w:val="002F683C"/>
    <w:rsid w:val="002F7AE9"/>
    <w:rsid w:val="00305461"/>
    <w:rsid w:val="00306FAE"/>
    <w:rsid w:val="00315399"/>
    <w:rsid w:val="003175FD"/>
    <w:rsid w:val="003211FA"/>
    <w:rsid w:val="00331902"/>
    <w:rsid w:val="00335155"/>
    <w:rsid w:val="00335BDD"/>
    <w:rsid w:val="00337218"/>
    <w:rsid w:val="0034051A"/>
    <w:rsid w:val="00342262"/>
    <w:rsid w:val="0034245B"/>
    <w:rsid w:val="00347D3F"/>
    <w:rsid w:val="003516F6"/>
    <w:rsid w:val="00352F98"/>
    <w:rsid w:val="00360DB6"/>
    <w:rsid w:val="00362A9C"/>
    <w:rsid w:val="00363D71"/>
    <w:rsid w:val="0036644E"/>
    <w:rsid w:val="0037070D"/>
    <w:rsid w:val="003733D5"/>
    <w:rsid w:val="00375B1F"/>
    <w:rsid w:val="0037668D"/>
    <w:rsid w:val="0038011E"/>
    <w:rsid w:val="003801B2"/>
    <w:rsid w:val="00380670"/>
    <w:rsid w:val="0038239B"/>
    <w:rsid w:val="00386E1D"/>
    <w:rsid w:val="0039194B"/>
    <w:rsid w:val="00391989"/>
    <w:rsid w:val="00392564"/>
    <w:rsid w:val="00392CA5"/>
    <w:rsid w:val="00395930"/>
    <w:rsid w:val="0039648C"/>
    <w:rsid w:val="003A0349"/>
    <w:rsid w:val="003A1BD2"/>
    <w:rsid w:val="003A28F2"/>
    <w:rsid w:val="003A2F0C"/>
    <w:rsid w:val="003A458B"/>
    <w:rsid w:val="003A78FD"/>
    <w:rsid w:val="003B0A61"/>
    <w:rsid w:val="003B14C0"/>
    <w:rsid w:val="003B2CF1"/>
    <w:rsid w:val="003B345E"/>
    <w:rsid w:val="003B6CF1"/>
    <w:rsid w:val="003B7634"/>
    <w:rsid w:val="003C2131"/>
    <w:rsid w:val="003C3A61"/>
    <w:rsid w:val="003C604D"/>
    <w:rsid w:val="003C65A3"/>
    <w:rsid w:val="003D253A"/>
    <w:rsid w:val="003D752A"/>
    <w:rsid w:val="003D7B08"/>
    <w:rsid w:val="003E035F"/>
    <w:rsid w:val="003E1E32"/>
    <w:rsid w:val="003E34F7"/>
    <w:rsid w:val="003E3E30"/>
    <w:rsid w:val="003E757F"/>
    <w:rsid w:val="003E7BF9"/>
    <w:rsid w:val="003F02B3"/>
    <w:rsid w:val="003F18E1"/>
    <w:rsid w:val="003F28A2"/>
    <w:rsid w:val="003F2ED7"/>
    <w:rsid w:val="003F3974"/>
    <w:rsid w:val="003F759D"/>
    <w:rsid w:val="00401954"/>
    <w:rsid w:val="00401F3F"/>
    <w:rsid w:val="00402063"/>
    <w:rsid w:val="00403071"/>
    <w:rsid w:val="004040BA"/>
    <w:rsid w:val="00406560"/>
    <w:rsid w:val="0040704B"/>
    <w:rsid w:val="004117EB"/>
    <w:rsid w:val="00414430"/>
    <w:rsid w:val="00416F51"/>
    <w:rsid w:val="0042138D"/>
    <w:rsid w:val="00422152"/>
    <w:rsid w:val="00425005"/>
    <w:rsid w:val="004276A9"/>
    <w:rsid w:val="00437227"/>
    <w:rsid w:val="0043738B"/>
    <w:rsid w:val="00452375"/>
    <w:rsid w:val="00456AB4"/>
    <w:rsid w:val="00460FEE"/>
    <w:rsid w:val="00461C0B"/>
    <w:rsid w:val="0046212C"/>
    <w:rsid w:val="00463016"/>
    <w:rsid w:val="00470916"/>
    <w:rsid w:val="004727E9"/>
    <w:rsid w:val="0047458E"/>
    <w:rsid w:val="00476897"/>
    <w:rsid w:val="00480B89"/>
    <w:rsid w:val="004815C2"/>
    <w:rsid w:val="004831FF"/>
    <w:rsid w:val="004850A8"/>
    <w:rsid w:val="0048797D"/>
    <w:rsid w:val="0049005D"/>
    <w:rsid w:val="00494A2D"/>
    <w:rsid w:val="00495911"/>
    <w:rsid w:val="004965FE"/>
    <w:rsid w:val="004A1B84"/>
    <w:rsid w:val="004A45CD"/>
    <w:rsid w:val="004A7508"/>
    <w:rsid w:val="004B3B84"/>
    <w:rsid w:val="004B4BD2"/>
    <w:rsid w:val="004C1783"/>
    <w:rsid w:val="004C3F69"/>
    <w:rsid w:val="004C65A1"/>
    <w:rsid w:val="004C75DD"/>
    <w:rsid w:val="004D02B1"/>
    <w:rsid w:val="004D215B"/>
    <w:rsid w:val="004D5566"/>
    <w:rsid w:val="004E22C3"/>
    <w:rsid w:val="004E581F"/>
    <w:rsid w:val="004F3845"/>
    <w:rsid w:val="004F66E1"/>
    <w:rsid w:val="004F75D3"/>
    <w:rsid w:val="004F75D5"/>
    <w:rsid w:val="00501BFF"/>
    <w:rsid w:val="00506F6E"/>
    <w:rsid w:val="00510BF0"/>
    <w:rsid w:val="00512F9B"/>
    <w:rsid w:val="00513E2B"/>
    <w:rsid w:val="00515CDF"/>
    <w:rsid w:val="0051776B"/>
    <w:rsid w:val="00521A13"/>
    <w:rsid w:val="005245A7"/>
    <w:rsid w:val="00525E00"/>
    <w:rsid w:val="00531A86"/>
    <w:rsid w:val="0053285D"/>
    <w:rsid w:val="00533C82"/>
    <w:rsid w:val="005348AF"/>
    <w:rsid w:val="00534EB8"/>
    <w:rsid w:val="00534FB3"/>
    <w:rsid w:val="00535663"/>
    <w:rsid w:val="00535931"/>
    <w:rsid w:val="00537E95"/>
    <w:rsid w:val="00540C1F"/>
    <w:rsid w:val="005410B4"/>
    <w:rsid w:val="0054520E"/>
    <w:rsid w:val="005470E7"/>
    <w:rsid w:val="00547717"/>
    <w:rsid w:val="005503A9"/>
    <w:rsid w:val="00552CA4"/>
    <w:rsid w:val="00554E46"/>
    <w:rsid w:val="00555DB6"/>
    <w:rsid w:val="005574BF"/>
    <w:rsid w:val="00561009"/>
    <w:rsid w:val="00561FFE"/>
    <w:rsid w:val="0056537B"/>
    <w:rsid w:val="00566B42"/>
    <w:rsid w:val="005702DC"/>
    <w:rsid w:val="005721D2"/>
    <w:rsid w:val="0057370C"/>
    <w:rsid w:val="00573818"/>
    <w:rsid w:val="00575DE8"/>
    <w:rsid w:val="0057607C"/>
    <w:rsid w:val="0057715A"/>
    <w:rsid w:val="00577BAB"/>
    <w:rsid w:val="005814AC"/>
    <w:rsid w:val="005815ED"/>
    <w:rsid w:val="005818BE"/>
    <w:rsid w:val="00583E5D"/>
    <w:rsid w:val="005840FF"/>
    <w:rsid w:val="00585521"/>
    <w:rsid w:val="005936C6"/>
    <w:rsid w:val="005943E5"/>
    <w:rsid w:val="00595C6F"/>
    <w:rsid w:val="005971AA"/>
    <w:rsid w:val="00597C88"/>
    <w:rsid w:val="005A157D"/>
    <w:rsid w:val="005A1B41"/>
    <w:rsid w:val="005A44F0"/>
    <w:rsid w:val="005B4D7E"/>
    <w:rsid w:val="005B55DE"/>
    <w:rsid w:val="005B670A"/>
    <w:rsid w:val="005B688F"/>
    <w:rsid w:val="005B6D8E"/>
    <w:rsid w:val="005C1D90"/>
    <w:rsid w:val="005C2482"/>
    <w:rsid w:val="005C275F"/>
    <w:rsid w:val="005C2C96"/>
    <w:rsid w:val="005D02D6"/>
    <w:rsid w:val="005D16FB"/>
    <w:rsid w:val="005D2D85"/>
    <w:rsid w:val="005D3FEC"/>
    <w:rsid w:val="005D725B"/>
    <w:rsid w:val="005E1E6A"/>
    <w:rsid w:val="005E32B9"/>
    <w:rsid w:val="005E3E55"/>
    <w:rsid w:val="005E7B76"/>
    <w:rsid w:val="005F25DE"/>
    <w:rsid w:val="005F63D2"/>
    <w:rsid w:val="00602241"/>
    <w:rsid w:val="00603C93"/>
    <w:rsid w:val="00604D24"/>
    <w:rsid w:val="0060577B"/>
    <w:rsid w:val="00614AF0"/>
    <w:rsid w:val="00615791"/>
    <w:rsid w:val="00615F48"/>
    <w:rsid w:val="006224B2"/>
    <w:rsid w:val="00624AF2"/>
    <w:rsid w:val="0062718B"/>
    <w:rsid w:val="0063427D"/>
    <w:rsid w:val="006347E6"/>
    <w:rsid w:val="0063660F"/>
    <w:rsid w:val="00640660"/>
    <w:rsid w:val="00647848"/>
    <w:rsid w:val="00652390"/>
    <w:rsid w:val="00655E0B"/>
    <w:rsid w:val="00656B82"/>
    <w:rsid w:val="00657CC6"/>
    <w:rsid w:val="00661642"/>
    <w:rsid w:val="00664ACE"/>
    <w:rsid w:val="006650F0"/>
    <w:rsid w:val="00666248"/>
    <w:rsid w:val="00667412"/>
    <w:rsid w:val="00667C03"/>
    <w:rsid w:val="0067206C"/>
    <w:rsid w:val="006724B8"/>
    <w:rsid w:val="006735D7"/>
    <w:rsid w:val="00674768"/>
    <w:rsid w:val="00674D67"/>
    <w:rsid w:val="00674E6A"/>
    <w:rsid w:val="00674F9C"/>
    <w:rsid w:val="006771A1"/>
    <w:rsid w:val="00680C0F"/>
    <w:rsid w:val="00683E66"/>
    <w:rsid w:val="0069196C"/>
    <w:rsid w:val="00692C26"/>
    <w:rsid w:val="006932D3"/>
    <w:rsid w:val="00695B9A"/>
    <w:rsid w:val="00696C2A"/>
    <w:rsid w:val="006A1CE5"/>
    <w:rsid w:val="006A3450"/>
    <w:rsid w:val="006A6C9D"/>
    <w:rsid w:val="006B01AE"/>
    <w:rsid w:val="006B0DE8"/>
    <w:rsid w:val="006B2FA3"/>
    <w:rsid w:val="006B33AD"/>
    <w:rsid w:val="006B5D42"/>
    <w:rsid w:val="006B708F"/>
    <w:rsid w:val="006B7715"/>
    <w:rsid w:val="006C3F2F"/>
    <w:rsid w:val="006D401D"/>
    <w:rsid w:val="006E0554"/>
    <w:rsid w:val="006E1C8A"/>
    <w:rsid w:val="006E27E4"/>
    <w:rsid w:val="006E2B8D"/>
    <w:rsid w:val="006E3F52"/>
    <w:rsid w:val="006E5FDC"/>
    <w:rsid w:val="006F0E92"/>
    <w:rsid w:val="006F2980"/>
    <w:rsid w:val="006F420C"/>
    <w:rsid w:val="006F6108"/>
    <w:rsid w:val="006F74FB"/>
    <w:rsid w:val="00701597"/>
    <w:rsid w:val="00701C75"/>
    <w:rsid w:val="0071027D"/>
    <w:rsid w:val="00710390"/>
    <w:rsid w:val="007139F0"/>
    <w:rsid w:val="007150DC"/>
    <w:rsid w:val="0071748E"/>
    <w:rsid w:val="007203FB"/>
    <w:rsid w:val="00723854"/>
    <w:rsid w:val="00724ABA"/>
    <w:rsid w:val="00725AD1"/>
    <w:rsid w:val="007305F2"/>
    <w:rsid w:val="00730AE3"/>
    <w:rsid w:val="00731D6D"/>
    <w:rsid w:val="00732588"/>
    <w:rsid w:val="007335E8"/>
    <w:rsid w:val="00735DD9"/>
    <w:rsid w:val="00736DEA"/>
    <w:rsid w:val="007500D2"/>
    <w:rsid w:val="007503D8"/>
    <w:rsid w:val="00750C03"/>
    <w:rsid w:val="00751349"/>
    <w:rsid w:val="00752589"/>
    <w:rsid w:val="00754E0E"/>
    <w:rsid w:val="007574E4"/>
    <w:rsid w:val="00757D7C"/>
    <w:rsid w:val="00761CC3"/>
    <w:rsid w:val="00770FE9"/>
    <w:rsid w:val="00771781"/>
    <w:rsid w:val="0077309D"/>
    <w:rsid w:val="00777675"/>
    <w:rsid w:val="00777D42"/>
    <w:rsid w:val="00780A03"/>
    <w:rsid w:val="00780CBD"/>
    <w:rsid w:val="007831DE"/>
    <w:rsid w:val="00785F42"/>
    <w:rsid w:val="00787A0E"/>
    <w:rsid w:val="0079004C"/>
    <w:rsid w:val="00793A3C"/>
    <w:rsid w:val="00794993"/>
    <w:rsid w:val="00794A5F"/>
    <w:rsid w:val="007956F7"/>
    <w:rsid w:val="007960D5"/>
    <w:rsid w:val="007A368B"/>
    <w:rsid w:val="007A3E36"/>
    <w:rsid w:val="007A483C"/>
    <w:rsid w:val="007A789B"/>
    <w:rsid w:val="007A7BE9"/>
    <w:rsid w:val="007A7F23"/>
    <w:rsid w:val="007B194C"/>
    <w:rsid w:val="007B1AAB"/>
    <w:rsid w:val="007B5DC6"/>
    <w:rsid w:val="007C23D2"/>
    <w:rsid w:val="007D122C"/>
    <w:rsid w:val="007D293A"/>
    <w:rsid w:val="007D2F93"/>
    <w:rsid w:val="007D5743"/>
    <w:rsid w:val="007D6E33"/>
    <w:rsid w:val="007E0C4F"/>
    <w:rsid w:val="007E19C0"/>
    <w:rsid w:val="007E45DC"/>
    <w:rsid w:val="007F003D"/>
    <w:rsid w:val="007F04B1"/>
    <w:rsid w:val="007F0703"/>
    <w:rsid w:val="007F48E0"/>
    <w:rsid w:val="007F4D7C"/>
    <w:rsid w:val="007F7C08"/>
    <w:rsid w:val="007FFB76"/>
    <w:rsid w:val="00804351"/>
    <w:rsid w:val="00805483"/>
    <w:rsid w:val="00806E13"/>
    <w:rsid w:val="00807664"/>
    <w:rsid w:val="0081006A"/>
    <w:rsid w:val="008124C4"/>
    <w:rsid w:val="008129F7"/>
    <w:rsid w:val="00813445"/>
    <w:rsid w:val="00814DAA"/>
    <w:rsid w:val="00815317"/>
    <w:rsid w:val="00815A57"/>
    <w:rsid w:val="00817E00"/>
    <w:rsid w:val="0082416C"/>
    <w:rsid w:val="00824421"/>
    <w:rsid w:val="00827665"/>
    <w:rsid w:val="00832230"/>
    <w:rsid w:val="0083578D"/>
    <w:rsid w:val="00835F0C"/>
    <w:rsid w:val="00836568"/>
    <w:rsid w:val="00836BD8"/>
    <w:rsid w:val="00844DFC"/>
    <w:rsid w:val="0085418F"/>
    <w:rsid w:val="00855C7A"/>
    <w:rsid w:val="00856BED"/>
    <w:rsid w:val="00861FA3"/>
    <w:rsid w:val="00863002"/>
    <w:rsid w:val="0086350F"/>
    <w:rsid w:val="008703D1"/>
    <w:rsid w:val="00870452"/>
    <w:rsid w:val="00871FDC"/>
    <w:rsid w:val="00872733"/>
    <w:rsid w:val="00873F84"/>
    <w:rsid w:val="00874C40"/>
    <w:rsid w:val="00875414"/>
    <w:rsid w:val="00876F6E"/>
    <w:rsid w:val="008800ED"/>
    <w:rsid w:val="00881A7F"/>
    <w:rsid w:val="00881CD8"/>
    <w:rsid w:val="00886F75"/>
    <w:rsid w:val="00893181"/>
    <w:rsid w:val="00893E27"/>
    <w:rsid w:val="00895C2D"/>
    <w:rsid w:val="008A2E4A"/>
    <w:rsid w:val="008A2EE0"/>
    <w:rsid w:val="008A355D"/>
    <w:rsid w:val="008A6119"/>
    <w:rsid w:val="008A7817"/>
    <w:rsid w:val="008B510F"/>
    <w:rsid w:val="008B63A5"/>
    <w:rsid w:val="008B64C5"/>
    <w:rsid w:val="008B6810"/>
    <w:rsid w:val="008B6FBE"/>
    <w:rsid w:val="008C334B"/>
    <w:rsid w:val="008C4004"/>
    <w:rsid w:val="008C48B0"/>
    <w:rsid w:val="008C6228"/>
    <w:rsid w:val="008D1B66"/>
    <w:rsid w:val="008D3E75"/>
    <w:rsid w:val="008D5B43"/>
    <w:rsid w:val="008D62E9"/>
    <w:rsid w:val="008D64FC"/>
    <w:rsid w:val="008D7332"/>
    <w:rsid w:val="008E1564"/>
    <w:rsid w:val="008E1C84"/>
    <w:rsid w:val="008E2DE3"/>
    <w:rsid w:val="008E30B5"/>
    <w:rsid w:val="008E3FD9"/>
    <w:rsid w:val="008E557D"/>
    <w:rsid w:val="008E55AC"/>
    <w:rsid w:val="008E6107"/>
    <w:rsid w:val="008F3E8E"/>
    <w:rsid w:val="008F41DF"/>
    <w:rsid w:val="008F4951"/>
    <w:rsid w:val="008F65B8"/>
    <w:rsid w:val="00902CB8"/>
    <w:rsid w:val="00903D5E"/>
    <w:rsid w:val="00905B9F"/>
    <w:rsid w:val="009064DF"/>
    <w:rsid w:val="009076A2"/>
    <w:rsid w:val="00907D03"/>
    <w:rsid w:val="00907F1A"/>
    <w:rsid w:val="009113D5"/>
    <w:rsid w:val="00912731"/>
    <w:rsid w:val="009130B4"/>
    <w:rsid w:val="00913A45"/>
    <w:rsid w:val="009152C0"/>
    <w:rsid w:val="00915A3C"/>
    <w:rsid w:val="00922167"/>
    <w:rsid w:val="009222AE"/>
    <w:rsid w:val="0092385B"/>
    <w:rsid w:val="00926156"/>
    <w:rsid w:val="00926B48"/>
    <w:rsid w:val="00927F79"/>
    <w:rsid w:val="00931F5B"/>
    <w:rsid w:val="00935C26"/>
    <w:rsid w:val="00952005"/>
    <w:rsid w:val="00953EDA"/>
    <w:rsid w:val="0095543B"/>
    <w:rsid w:val="00956A38"/>
    <w:rsid w:val="009570EC"/>
    <w:rsid w:val="00960094"/>
    <w:rsid w:val="009611F6"/>
    <w:rsid w:val="00962864"/>
    <w:rsid w:val="009635C9"/>
    <w:rsid w:val="009639FB"/>
    <w:rsid w:val="00963B95"/>
    <w:rsid w:val="009647BA"/>
    <w:rsid w:val="00964E5A"/>
    <w:rsid w:val="009650F3"/>
    <w:rsid w:val="00965A3C"/>
    <w:rsid w:val="00966C59"/>
    <w:rsid w:val="0097175D"/>
    <w:rsid w:val="00972E03"/>
    <w:rsid w:val="009741B0"/>
    <w:rsid w:val="0097477A"/>
    <w:rsid w:val="00976479"/>
    <w:rsid w:val="00980742"/>
    <w:rsid w:val="00984488"/>
    <w:rsid w:val="009847ED"/>
    <w:rsid w:val="009865F4"/>
    <w:rsid w:val="00987D56"/>
    <w:rsid w:val="009964FC"/>
    <w:rsid w:val="00996F62"/>
    <w:rsid w:val="0099724C"/>
    <w:rsid w:val="009A2CA0"/>
    <w:rsid w:val="009A2EC0"/>
    <w:rsid w:val="009A3874"/>
    <w:rsid w:val="009A44C0"/>
    <w:rsid w:val="009B1A96"/>
    <w:rsid w:val="009B6D3A"/>
    <w:rsid w:val="009C01DE"/>
    <w:rsid w:val="009C03F8"/>
    <w:rsid w:val="009C0485"/>
    <w:rsid w:val="009C1780"/>
    <w:rsid w:val="009C26A7"/>
    <w:rsid w:val="009D098E"/>
    <w:rsid w:val="009D0C0B"/>
    <w:rsid w:val="009D3580"/>
    <w:rsid w:val="009D36FD"/>
    <w:rsid w:val="009D4E26"/>
    <w:rsid w:val="009D55E9"/>
    <w:rsid w:val="009D6E4F"/>
    <w:rsid w:val="009E0810"/>
    <w:rsid w:val="009E63F6"/>
    <w:rsid w:val="009F1D90"/>
    <w:rsid w:val="009F1FFC"/>
    <w:rsid w:val="009F6427"/>
    <w:rsid w:val="00A0211D"/>
    <w:rsid w:val="00A043A3"/>
    <w:rsid w:val="00A04D03"/>
    <w:rsid w:val="00A05AF0"/>
    <w:rsid w:val="00A05E54"/>
    <w:rsid w:val="00A07117"/>
    <w:rsid w:val="00A0785D"/>
    <w:rsid w:val="00A100BD"/>
    <w:rsid w:val="00A108BB"/>
    <w:rsid w:val="00A10BD1"/>
    <w:rsid w:val="00A1245D"/>
    <w:rsid w:val="00A147D4"/>
    <w:rsid w:val="00A15069"/>
    <w:rsid w:val="00A2008E"/>
    <w:rsid w:val="00A247E5"/>
    <w:rsid w:val="00A27C8B"/>
    <w:rsid w:val="00A31E39"/>
    <w:rsid w:val="00A32AB7"/>
    <w:rsid w:val="00A33ABF"/>
    <w:rsid w:val="00A3524E"/>
    <w:rsid w:val="00A36570"/>
    <w:rsid w:val="00A3EF72"/>
    <w:rsid w:val="00A476A8"/>
    <w:rsid w:val="00A47E03"/>
    <w:rsid w:val="00A51866"/>
    <w:rsid w:val="00A52CF1"/>
    <w:rsid w:val="00A553D5"/>
    <w:rsid w:val="00A5547D"/>
    <w:rsid w:val="00A604F0"/>
    <w:rsid w:val="00A6150D"/>
    <w:rsid w:val="00A6280E"/>
    <w:rsid w:val="00A66777"/>
    <w:rsid w:val="00A6701A"/>
    <w:rsid w:val="00A70FB3"/>
    <w:rsid w:val="00A72201"/>
    <w:rsid w:val="00A7261A"/>
    <w:rsid w:val="00A73494"/>
    <w:rsid w:val="00A754A9"/>
    <w:rsid w:val="00A75CE6"/>
    <w:rsid w:val="00A76425"/>
    <w:rsid w:val="00A77C5F"/>
    <w:rsid w:val="00A77D8F"/>
    <w:rsid w:val="00A804F6"/>
    <w:rsid w:val="00A832F9"/>
    <w:rsid w:val="00A84590"/>
    <w:rsid w:val="00A86FD7"/>
    <w:rsid w:val="00A969C9"/>
    <w:rsid w:val="00AA125B"/>
    <w:rsid w:val="00AA16DF"/>
    <w:rsid w:val="00AA46F1"/>
    <w:rsid w:val="00AA4981"/>
    <w:rsid w:val="00AA6DDF"/>
    <w:rsid w:val="00AA729E"/>
    <w:rsid w:val="00AB2940"/>
    <w:rsid w:val="00AB32CF"/>
    <w:rsid w:val="00AB40DE"/>
    <w:rsid w:val="00AB48D3"/>
    <w:rsid w:val="00AB6C88"/>
    <w:rsid w:val="00AC402A"/>
    <w:rsid w:val="00AC426C"/>
    <w:rsid w:val="00AC5A54"/>
    <w:rsid w:val="00AD3D3D"/>
    <w:rsid w:val="00AD6482"/>
    <w:rsid w:val="00AE0F3F"/>
    <w:rsid w:val="00AE1360"/>
    <w:rsid w:val="00AE1B41"/>
    <w:rsid w:val="00AE3DC0"/>
    <w:rsid w:val="00AE419E"/>
    <w:rsid w:val="00AE7A40"/>
    <w:rsid w:val="00AF1C4C"/>
    <w:rsid w:val="00AF265D"/>
    <w:rsid w:val="00AF311B"/>
    <w:rsid w:val="00AF5CDC"/>
    <w:rsid w:val="00AF78A7"/>
    <w:rsid w:val="00B003AD"/>
    <w:rsid w:val="00B014E2"/>
    <w:rsid w:val="00B05727"/>
    <w:rsid w:val="00B06030"/>
    <w:rsid w:val="00B06AD4"/>
    <w:rsid w:val="00B06DF6"/>
    <w:rsid w:val="00B10869"/>
    <w:rsid w:val="00B10DCA"/>
    <w:rsid w:val="00B11BDC"/>
    <w:rsid w:val="00B122CD"/>
    <w:rsid w:val="00B12C48"/>
    <w:rsid w:val="00B21B21"/>
    <w:rsid w:val="00B24CA5"/>
    <w:rsid w:val="00B252EA"/>
    <w:rsid w:val="00B25302"/>
    <w:rsid w:val="00B25BE5"/>
    <w:rsid w:val="00B307BE"/>
    <w:rsid w:val="00B308B4"/>
    <w:rsid w:val="00B30FC1"/>
    <w:rsid w:val="00B34677"/>
    <w:rsid w:val="00B4023B"/>
    <w:rsid w:val="00B4204F"/>
    <w:rsid w:val="00B435D4"/>
    <w:rsid w:val="00B505AE"/>
    <w:rsid w:val="00B52AAD"/>
    <w:rsid w:val="00B6021A"/>
    <w:rsid w:val="00B60837"/>
    <w:rsid w:val="00B625A7"/>
    <w:rsid w:val="00B6585F"/>
    <w:rsid w:val="00B66D44"/>
    <w:rsid w:val="00B700ED"/>
    <w:rsid w:val="00B71F8B"/>
    <w:rsid w:val="00B729A1"/>
    <w:rsid w:val="00B732D9"/>
    <w:rsid w:val="00B74937"/>
    <w:rsid w:val="00B81CC3"/>
    <w:rsid w:val="00B84F78"/>
    <w:rsid w:val="00B84FFA"/>
    <w:rsid w:val="00B92737"/>
    <w:rsid w:val="00B92A25"/>
    <w:rsid w:val="00B9480C"/>
    <w:rsid w:val="00B95E18"/>
    <w:rsid w:val="00BA11DF"/>
    <w:rsid w:val="00BA3ACD"/>
    <w:rsid w:val="00BA7756"/>
    <w:rsid w:val="00BA7865"/>
    <w:rsid w:val="00BB0EED"/>
    <w:rsid w:val="00BB4F5A"/>
    <w:rsid w:val="00BC1E65"/>
    <w:rsid w:val="00BC395B"/>
    <w:rsid w:val="00BC487C"/>
    <w:rsid w:val="00BC674C"/>
    <w:rsid w:val="00BC78A2"/>
    <w:rsid w:val="00BD1197"/>
    <w:rsid w:val="00BD3FF0"/>
    <w:rsid w:val="00BD5646"/>
    <w:rsid w:val="00BD574A"/>
    <w:rsid w:val="00BD7B13"/>
    <w:rsid w:val="00BF10B4"/>
    <w:rsid w:val="00BF4BCB"/>
    <w:rsid w:val="00BF5612"/>
    <w:rsid w:val="00C01F84"/>
    <w:rsid w:val="00C04BE2"/>
    <w:rsid w:val="00C050E7"/>
    <w:rsid w:val="00C06169"/>
    <w:rsid w:val="00C074BE"/>
    <w:rsid w:val="00C105FB"/>
    <w:rsid w:val="00C1102A"/>
    <w:rsid w:val="00C12265"/>
    <w:rsid w:val="00C143CF"/>
    <w:rsid w:val="00C14A74"/>
    <w:rsid w:val="00C15DDD"/>
    <w:rsid w:val="00C16C67"/>
    <w:rsid w:val="00C23302"/>
    <w:rsid w:val="00C2535F"/>
    <w:rsid w:val="00C254FF"/>
    <w:rsid w:val="00C333B6"/>
    <w:rsid w:val="00C338DB"/>
    <w:rsid w:val="00C34532"/>
    <w:rsid w:val="00C36636"/>
    <w:rsid w:val="00C37171"/>
    <w:rsid w:val="00C40A3E"/>
    <w:rsid w:val="00C42028"/>
    <w:rsid w:val="00C45F8E"/>
    <w:rsid w:val="00C46B23"/>
    <w:rsid w:val="00C514CE"/>
    <w:rsid w:val="00C549C5"/>
    <w:rsid w:val="00C54A93"/>
    <w:rsid w:val="00C5671C"/>
    <w:rsid w:val="00C6415D"/>
    <w:rsid w:val="00C641C3"/>
    <w:rsid w:val="00C6482F"/>
    <w:rsid w:val="00C64C59"/>
    <w:rsid w:val="00C65267"/>
    <w:rsid w:val="00C70995"/>
    <w:rsid w:val="00C71718"/>
    <w:rsid w:val="00C721A7"/>
    <w:rsid w:val="00C73C8A"/>
    <w:rsid w:val="00C75138"/>
    <w:rsid w:val="00C76B9E"/>
    <w:rsid w:val="00C779F6"/>
    <w:rsid w:val="00C812D9"/>
    <w:rsid w:val="00C81C10"/>
    <w:rsid w:val="00C822F5"/>
    <w:rsid w:val="00C825A0"/>
    <w:rsid w:val="00C82D89"/>
    <w:rsid w:val="00C83025"/>
    <w:rsid w:val="00C906E0"/>
    <w:rsid w:val="00C92791"/>
    <w:rsid w:val="00CA73D3"/>
    <w:rsid w:val="00CA7C64"/>
    <w:rsid w:val="00CB0745"/>
    <w:rsid w:val="00CB1EBB"/>
    <w:rsid w:val="00CB205C"/>
    <w:rsid w:val="00CB2F35"/>
    <w:rsid w:val="00CB7D11"/>
    <w:rsid w:val="00CC5350"/>
    <w:rsid w:val="00CC58D4"/>
    <w:rsid w:val="00CD0720"/>
    <w:rsid w:val="00CD0FD4"/>
    <w:rsid w:val="00CD3368"/>
    <w:rsid w:val="00CD6D9B"/>
    <w:rsid w:val="00CE1E66"/>
    <w:rsid w:val="00CE45B7"/>
    <w:rsid w:val="00CE4720"/>
    <w:rsid w:val="00CE4DE1"/>
    <w:rsid w:val="00CE5223"/>
    <w:rsid w:val="00CE5526"/>
    <w:rsid w:val="00CF161A"/>
    <w:rsid w:val="00CF2445"/>
    <w:rsid w:val="00CF31C9"/>
    <w:rsid w:val="00CF521B"/>
    <w:rsid w:val="00CF7B35"/>
    <w:rsid w:val="00D022FC"/>
    <w:rsid w:val="00D030D0"/>
    <w:rsid w:val="00D043BF"/>
    <w:rsid w:val="00D101CE"/>
    <w:rsid w:val="00D10F2C"/>
    <w:rsid w:val="00D124BD"/>
    <w:rsid w:val="00D1527F"/>
    <w:rsid w:val="00D158DA"/>
    <w:rsid w:val="00D16DD9"/>
    <w:rsid w:val="00D17D8B"/>
    <w:rsid w:val="00D24AB1"/>
    <w:rsid w:val="00D25E75"/>
    <w:rsid w:val="00D268EB"/>
    <w:rsid w:val="00D27652"/>
    <w:rsid w:val="00D27F20"/>
    <w:rsid w:val="00D30F68"/>
    <w:rsid w:val="00D336C9"/>
    <w:rsid w:val="00D33DDB"/>
    <w:rsid w:val="00D36775"/>
    <w:rsid w:val="00D42C2E"/>
    <w:rsid w:val="00D45067"/>
    <w:rsid w:val="00D45620"/>
    <w:rsid w:val="00D623AE"/>
    <w:rsid w:val="00D65FB7"/>
    <w:rsid w:val="00D7046B"/>
    <w:rsid w:val="00D71E4E"/>
    <w:rsid w:val="00D72652"/>
    <w:rsid w:val="00D74461"/>
    <w:rsid w:val="00D7554F"/>
    <w:rsid w:val="00D80440"/>
    <w:rsid w:val="00D82EDB"/>
    <w:rsid w:val="00D842D9"/>
    <w:rsid w:val="00D85151"/>
    <w:rsid w:val="00D856FB"/>
    <w:rsid w:val="00D90D78"/>
    <w:rsid w:val="00D9189B"/>
    <w:rsid w:val="00D933BE"/>
    <w:rsid w:val="00D94F12"/>
    <w:rsid w:val="00DA0CF1"/>
    <w:rsid w:val="00DA1389"/>
    <w:rsid w:val="00DA36CD"/>
    <w:rsid w:val="00DA41AD"/>
    <w:rsid w:val="00DA52ED"/>
    <w:rsid w:val="00DA5350"/>
    <w:rsid w:val="00DB15A4"/>
    <w:rsid w:val="00DB1A0B"/>
    <w:rsid w:val="00DB2B27"/>
    <w:rsid w:val="00DB5F6D"/>
    <w:rsid w:val="00DB604F"/>
    <w:rsid w:val="00DC236F"/>
    <w:rsid w:val="00DC254F"/>
    <w:rsid w:val="00DC2731"/>
    <w:rsid w:val="00DC366D"/>
    <w:rsid w:val="00DC440D"/>
    <w:rsid w:val="00DC4FC6"/>
    <w:rsid w:val="00DC574F"/>
    <w:rsid w:val="00DC5C03"/>
    <w:rsid w:val="00DC7C82"/>
    <w:rsid w:val="00DD3F79"/>
    <w:rsid w:val="00DD5B9E"/>
    <w:rsid w:val="00DE546F"/>
    <w:rsid w:val="00DE5C03"/>
    <w:rsid w:val="00DF28AC"/>
    <w:rsid w:val="00DF3320"/>
    <w:rsid w:val="00DF4B4C"/>
    <w:rsid w:val="00DF6189"/>
    <w:rsid w:val="00DF6968"/>
    <w:rsid w:val="00E00BD6"/>
    <w:rsid w:val="00E011FD"/>
    <w:rsid w:val="00E26543"/>
    <w:rsid w:val="00E27039"/>
    <w:rsid w:val="00E27BFD"/>
    <w:rsid w:val="00E31319"/>
    <w:rsid w:val="00E3213B"/>
    <w:rsid w:val="00E34059"/>
    <w:rsid w:val="00E342B4"/>
    <w:rsid w:val="00E360EC"/>
    <w:rsid w:val="00E37699"/>
    <w:rsid w:val="00E434AA"/>
    <w:rsid w:val="00E440CF"/>
    <w:rsid w:val="00E462F7"/>
    <w:rsid w:val="00E465DF"/>
    <w:rsid w:val="00E47A6A"/>
    <w:rsid w:val="00E47D08"/>
    <w:rsid w:val="00E53BC2"/>
    <w:rsid w:val="00E54680"/>
    <w:rsid w:val="00E55894"/>
    <w:rsid w:val="00E55D57"/>
    <w:rsid w:val="00E60522"/>
    <w:rsid w:val="00E64B6A"/>
    <w:rsid w:val="00E731B2"/>
    <w:rsid w:val="00E75703"/>
    <w:rsid w:val="00E777CE"/>
    <w:rsid w:val="00E810EF"/>
    <w:rsid w:val="00E8133D"/>
    <w:rsid w:val="00E8296A"/>
    <w:rsid w:val="00E874EA"/>
    <w:rsid w:val="00E93FD4"/>
    <w:rsid w:val="00E967CA"/>
    <w:rsid w:val="00EA448D"/>
    <w:rsid w:val="00EA5177"/>
    <w:rsid w:val="00EB0418"/>
    <w:rsid w:val="00EB262C"/>
    <w:rsid w:val="00EB2688"/>
    <w:rsid w:val="00EB35BB"/>
    <w:rsid w:val="00EC11C7"/>
    <w:rsid w:val="00EC3CFB"/>
    <w:rsid w:val="00EC6D12"/>
    <w:rsid w:val="00ED163E"/>
    <w:rsid w:val="00ED3E0F"/>
    <w:rsid w:val="00ED4462"/>
    <w:rsid w:val="00ED5ACC"/>
    <w:rsid w:val="00EE1566"/>
    <w:rsid w:val="00EE3276"/>
    <w:rsid w:val="00EE4BA4"/>
    <w:rsid w:val="00EE5D1F"/>
    <w:rsid w:val="00EF090B"/>
    <w:rsid w:val="00EF2FED"/>
    <w:rsid w:val="00EF36EE"/>
    <w:rsid w:val="00F039A7"/>
    <w:rsid w:val="00F07019"/>
    <w:rsid w:val="00F078E1"/>
    <w:rsid w:val="00F107AD"/>
    <w:rsid w:val="00F12CCB"/>
    <w:rsid w:val="00F17187"/>
    <w:rsid w:val="00F201B4"/>
    <w:rsid w:val="00F20B22"/>
    <w:rsid w:val="00F22A3B"/>
    <w:rsid w:val="00F25054"/>
    <w:rsid w:val="00F26A6E"/>
    <w:rsid w:val="00F27A82"/>
    <w:rsid w:val="00F33DA0"/>
    <w:rsid w:val="00F3613D"/>
    <w:rsid w:val="00F36BC3"/>
    <w:rsid w:val="00F36F88"/>
    <w:rsid w:val="00F42339"/>
    <w:rsid w:val="00F44741"/>
    <w:rsid w:val="00F45E55"/>
    <w:rsid w:val="00F46213"/>
    <w:rsid w:val="00F51E88"/>
    <w:rsid w:val="00F5215B"/>
    <w:rsid w:val="00F6046C"/>
    <w:rsid w:val="00F60743"/>
    <w:rsid w:val="00F64C72"/>
    <w:rsid w:val="00F65667"/>
    <w:rsid w:val="00F67B92"/>
    <w:rsid w:val="00F70B57"/>
    <w:rsid w:val="00F710B3"/>
    <w:rsid w:val="00F73D0B"/>
    <w:rsid w:val="00F73E82"/>
    <w:rsid w:val="00F74C23"/>
    <w:rsid w:val="00F846A8"/>
    <w:rsid w:val="00F86F6D"/>
    <w:rsid w:val="00F874BE"/>
    <w:rsid w:val="00F90CEF"/>
    <w:rsid w:val="00F917DF"/>
    <w:rsid w:val="00F91889"/>
    <w:rsid w:val="00F947CE"/>
    <w:rsid w:val="00F96824"/>
    <w:rsid w:val="00F96CBE"/>
    <w:rsid w:val="00F97807"/>
    <w:rsid w:val="00FA112A"/>
    <w:rsid w:val="00FA7EFB"/>
    <w:rsid w:val="00FB1061"/>
    <w:rsid w:val="00FB19E5"/>
    <w:rsid w:val="00FB3051"/>
    <w:rsid w:val="00FB692F"/>
    <w:rsid w:val="00FB756F"/>
    <w:rsid w:val="00FB7CD0"/>
    <w:rsid w:val="00FC26EA"/>
    <w:rsid w:val="00FC4DE1"/>
    <w:rsid w:val="00FC660B"/>
    <w:rsid w:val="00FC69BD"/>
    <w:rsid w:val="00FD0412"/>
    <w:rsid w:val="00FD0B7C"/>
    <w:rsid w:val="00FD2212"/>
    <w:rsid w:val="00FD3136"/>
    <w:rsid w:val="00FE0F7F"/>
    <w:rsid w:val="00FE2F21"/>
    <w:rsid w:val="00FE3065"/>
    <w:rsid w:val="00FF11A7"/>
    <w:rsid w:val="00FF2A9B"/>
    <w:rsid w:val="00FF5B8E"/>
    <w:rsid w:val="01398B7E"/>
    <w:rsid w:val="01647637"/>
    <w:rsid w:val="01AF80A1"/>
    <w:rsid w:val="023C4DEC"/>
    <w:rsid w:val="02E78BFE"/>
    <w:rsid w:val="03173E75"/>
    <w:rsid w:val="0349730F"/>
    <w:rsid w:val="03C83C89"/>
    <w:rsid w:val="03F85D5B"/>
    <w:rsid w:val="041A324C"/>
    <w:rsid w:val="04286C13"/>
    <w:rsid w:val="04FF0B09"/>
    <w:rsid w:val="068FBA67"/>
    <w:rsid w:val="06C79F37"/>
    <w:rsid w:val="06ECBF3C"/>
    <w:rsid w:val="06ECE336"/>
    <w:rsid w:val="07BB437C"/>
    <w:rsid w:val="0828BD1C"/>
    <w:rsid w:val="0841560E"/>
    <w:rsid w:val="09491BF8"/>
    <w:rsid w:val="099E26CA"/>
    <w:rsid w:val="0A16784F"/>
    <w:rsid w:val="0A996AD0"/>
    <w:rsid w:val="0AE21674"/>
    <w:rsid w:val="0BFC82B8"/>
    <w:rsid w:val="0C175270"/>
    <w:rsid w:val="0DFEE629"/>
    <w:rsid w:val="0E0D4DAC"/>
    <w:rsid w:val="0E84A622"/>
    <w:rsid w:val="0FE84C4D"/>
    <w:rsid w:val="0FF73371"/>
    <w:rsid w:val="0FFA4014"/>
    <w:rsid w:val="113D9228"/>
    <w:rsid w:val="11B8D59F"/>
    <w:rsid w:val="11BC46E4"/>
    <w:rsid w:val="11ECB527"/>
    <w:rsid w:val="13365AF2"/>
    <w:rsid w:val="1361105E"/>
    <w:rsid w:val="13DF429C"/>
    <w:rsid w:val="1423D604"/>
    <w:rsid w:val="14662C54"/>
    <w:rsid w:val="148472FB"/>
    <w:rsid w:val="14A16DAF"/>
    <w:rsid w:val="14CF5FA8"/>
    <w:rsid w:val="16922CA9"/>
    <w:rsid w:val="193AF637"/>
    <w:rsid w:val="19C7C609"/>
    <w:rsid w:val="1AE35819"/>
    <w:rsid w:val="1AE6140E"/>
    <w:rsid w:val="1B08D7CC"/>
    <w:rsid w:val="1B123C39"/>
    <w:rsid w:val="1CF11358"/>
    <w:rsid w:val="1D6CFC85"/>
    <w:rsid w:val="1EA3E131"/>
    <w:rsid w:val="20874BA8"/>
    <w:rsid w:val="2117DB79"/>
    <w:rsid w:val="214C0495"/>
    <w:rsid w:val="22758E7E"/>
    <w:rsid w:val="22D1CB6A"/>
    <w:rsid w:val="23EBE549"/>
    <w:rsid w:val="2436CE61"/>
    <w:rsid w:val="24D69814"/>
    <w:rsid w:val="26767C0F"/>
    <w:rsid w:val="27A9B9E6"/>
    <w:rsid w:val="283D27E6"/>
    <w:rsid w:val="28E64C73"/>
    <w:rsid w:val="292145A4"/>
    <w:rsid w:val="2A4B1BFC"/>
    <w:rsid w:val="2A558022"/>
    <w:rsid w:val="2A5A042B"/>
    <w:rsid w:val="2B66DA97"/>
    <w:rsid w:val="2BF7646B"/>
    <w:rsid w:val="2C58139A"/>
    <w:rsid w:val="2CCABD75"/>
    <w:rsid w:val="2D2B059D"/>
    <w:rsid w:val="2D6D2637"/>
    <w:rsid w:val="2EB31FF3"/>
    <w:rsid w:val="2ED2C356"/>
    <w:rsid w:val="2F218066"/>
    <w:rsid w:val="2F3F53E5"/>
    <w:rsid w:val="2F6C54AE"/>
    <w:rsid w:val="2F6CA709"/>
    <w:rsid w:val="2F725FEF"/>
    <w:rsid w:val="2F894216"/>
    <w:rsid w:val="2FA0F6A6"/>
    <w:rsid w:val="2FE4C27F"/>
    <w:rsid w:val="314238AE"/>
    <w:rsid w:val="315FFB2B"/>
    <w:rsid w:val="32E36D78"/>
    <w:rsid w:val="32FBCB8C"/>
    <w:rsid w:val="33EB042A"/>
    <w:rsid w:val="3445D112"/>
    <w:rsid w:val="34FBFBA1"/>
    <w:rsid w:val="35195590"/>
    <w:rsid w:val="35D4674E"/>
    <w:rsid w:val="361D0972"/>
    <w:rsid w:val="37045A9A"/>
    <w:rsid w:val="377037AF"/>
    <w:rsid w:val="3936D3C5"/>
    <w:rsid w:val="394DB533"/>
    <w:rsid w:val="397D6D19"/>
    <w:rsid w:val="39888C65"/>
    <w:rsid w:val="3A5A174C"/>
    <w:rsid w:val="3A709C1A"/>
    <w:rsid w:val="3B37C3BF"/>
    <w:rsid w:val="3B425114"/>
    <w:rsid w:val="3BBC541F"/>
    <w:rsid w:val="3C5F03C5"/>
    <w:rsid w:val="3C622E04"/>
    <w:rsid w:val="3CF82FAD"/>
    <w:rsid w:val="3D0B5450"/>
    <w:rsid w:val="3DC1244A"/>
    <w:rsid w:val="3EE0764B"/>
    <w:rsid w:val="402D5B01"/>
    <w:rsid w:val="40BFAA04"/>
    <w:rsid w:val="4142934D"/>
    <w:rsid w:val="4170F433"/>
    <w:rsid w:val="41B9A03F"/>
    <w:rsid w:val="4204E613"/>
    <w:rsid w:val="4231ACAA"/>
    <w:rsid w:val="429DF8EC"/>
    <w:rsid w:val="42DFE7D8"/>
    <w:rsid w:val="42E2641D"/>
    <w:rsid w:val="435570A0"/>
    <w:rsid w:val="43BA0E06"/>
    <w:rsid w:val="442ABD59"/>
    <w:rsid w:val="44970BA5"/>
    <w:rsid w:val="44B1ED9C"/>
    <w:rsid w:val="455C4FBE"/>
    <w:rsid w:val="4681804A"/>
    <w:rsid w:val="46D44393"/>
    <w:rsid w:val="4763970C"/>
    <w:rsid w:val="48BEA917"/>
    <w:rsid w:val="48BFFB0F"/>
    <w:rsid w:val="49159732"/>
    <w:rsid w:val="4916D2AB"/>
    <w:rsid w:val="491F85FF"/>
    <w:rsid w:val="49595F31"/>
    <w:rsid w:val="4963A18F"/>
    <w:rsid w:val="497BE072"/>
    <w:rsid w:val="49CCCA82"/>
    <w:rsid w:val="4A3F01C3"/>
    <w:rsid w:val="4AAEEC73"/>
    <w:rsid w:val="4C6A5C60"/>
    <w:rsid w:val="4CC91CC1"/>
    <w:rsid w:val="4D1FB254"/>
    <w:rsid w:val="4D40E2A1"/>
    <w:rsid w:val="4DF19D35"/>
    <w:rsid w:val="4EEDBE40"/>
    <w:rsid w:val="4EFD93F9"/>
    <w:rsid w:val="4F3CED6A"/>
    <w:rsid w:val="4F733763"/>
    <w:rsid w:val="502DC060"/>
    <w:rsid w:val="5069FD11"/>
    <w:rsid w:val="507754D4"/>
    <w:rsid w:val="51387C3C"/>
    <w:rsid w:val="5237521C"/>
    <w:rsid w:val="5285DD99"/>
    <w:rsid w:val="53BA7EC9"/>
    <w:rsid w:val="545FBB2D"/>
    <w:rsid w:val="54C4E07D"/>
    <w:rsid w:val="5529E469"/>
    <w:rsid w:val="552EB254"/>
    <w:rsid w:val="5663517F"/>
    <w:rsid w:val="5750706C"/>
    <w:rsid w:val="57B61021"/>
    <w:rsid w:val="57C552BA"/>
    <w:rsid w:val="586F4FE9"/>
    <w:rsid w:val="5897B584"/>
    <w:rsid w:val="58B107AA"/>
    <w:rsid w:val="594798ED"/>
    <w:rsid w:val="597EBD87"/>
    <w:rsid w:val="59AC8552"/>
    <w:rsid w:val="5A0B204A"/>
    <w:rsid w:val="5A2717E1"/>
    <w:rsid w:val="5A54EA44"/>
    <w:rsid w:val="5AB3DD4B"/>
    <w:rsid w:val="5BC3E246"/>
    <w:rsid w:val="5C898144"/>
    <w:rsid w:val="5D499A71"/>
    <w:rsid w:val="5D6075C0"/>
    <w:rsid w:val="5D830E3B"/>
    <w:rsid w:val="5D934091"/>
    <w:rsid w:val="5E7120A5"/>
    <w:rsid w:val="5EBA5E7A"/>
    <w:rsid w:val="5ED78729"/>
    <w:rsid w:val="5F2DC968"/>
    <w:rsid w:val="5FC8D269"/>
    <w:rsid w:val="606E9167"/>
    <w:rsid w:val="61428229"/>
    <w:rsid w:val="6174F00A"/>
    <w:rsid w:val="6176FCFC"/>
    <w:rsid w:val="617B02D2"/>
    <w:rsid w:val="617FE720"/>
    <w:rsid w:val="61968A5C"/>
    <w:rsid w:val="639B40AC"/>
    <w:rsid w:val="63F133CD"/>
    <w:rsid w:val="644F95D8"/>
    <w:rsid w:val="6466652D"/>
    <w:rsid w:val="652D6234"/>
    <w:rsid w:val="65B1EF9C"/>
    <w:rsid w:val="668F3C77"/>
    <w:rsid w:val="66A3FDE6"/>
    <w:rsid w:val="66FDE7EC"/>
    <w:rsid w:val="676F093C"/>
    <w:rsid w:val="6A0DDAC4"/>
    <w:rsid w:val="6A223DE9"/>
    <w:rsid w:val="6AF2EEB1"/>
    <w:rsid w:val="6B3D88BF"/>
    <w:rsid w:val="6B899540"/>
    <w:rsid w:val="6C21F550"/>
    <w:rsid w:val="6CB673C1"/>
    <w:rsid w:val="6CE33B37"/>
    <w:rsid w:val="6D00CD68"/>
    <w:rsid w:val="6D2543CA"/>
    <w:rsid w:val="6D5EC21E"/>
    <w:rsid w:val="6DA99DA2"/>
    <w:rsid w:val="6DDAFF0B"/>
    <w:rsid w:val="6DF273BF"/>
    <w:rsid w:val="6E4438F6"/>
    <w:rsid w:val="6EFA927F"/>
    <w:rsid w:val="6F0D044A"/>
    <w:rsid w:val="6F566950"/>
    <w:rsid w:val="6FCF4FCD"/>
    <w:rsid w:val="710EB045"/>
    <w:rsid w:val="71E49D7E"/>
    <w:rsid w:val="72A49439"/>
    <w:rsid w:val="74165E2D"/>
    <w:rsid w:val="74F2DBCE"/>
    <w:rsid w:val="7589FF9B"/>
    <w:rsid w:val="76D2F098"/>
    <w:rsid w:val="76FD722F"/>
    <w:rsid w:val="774DE9BC"/>
    <w:rsid w:val="775DA9BE"/>
    <w:rsid w:val="77C49928"/>
    <w:rsid w:val="780D39F4"/>
    <w:rsid w:val="786DDD60"/>
    <w:rsid w:val="78E1B7A0"/>
    <w:rsid w:val="7947668E"/>
    <w:rsid w:val="7A09CD08"/>
    <w:rsid w:val="7AA138BD"/>
    <w:rsid w:val="7AD760CD"/>
    <w:rsid w:val="7AF65088"/>
    <w:rsid w:val="7B7962A4"/>
    <w:rsid w:val="7CCBF360"/>
    <w:rsid w:val="7DCF3655"/>
    <w:rsid w:val="7E799812"/>
    <w:rsid w:val="7F00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1D3B1"/>
  <w15:docId w15:val="{BB778345-A47E-4100-81B3-EF7F8DAC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4"/>
        <w:szCs w:val="24"/>
        <w:lang w:val="hr-HR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F35"/>
  </w:style>
  <w:style w:type="paragraph" w:styleId="Heading1">
    <w:name w:val="heading 1"/>
    <w:aliases w:val="Sažetak i uvod"/>
    <w:basedOn w:val="Normal"/>
    <w:next w:val="Normal"/>
    <w:link w:val="Heading1Char"/>
    <w:uiPriority w:val="9"/>
    <w:qFormat/>
    <w:rsid w:val="00521A13"/>
    <w:pPr>
      <w:keepNext/>
      <w:pageBreakBefore/>
      <w:numPr>
        <w:numId w:val="8"/>
      </w:numPr>
      <w:spacing w:before="480" w:after="48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aucitcete"/>
    <w:link w:val="Heading2Char"/>
    <w:uiPriority w:val="9"/>
    <w:qFormat/>
    <w:rsid w:val="00CB2F35"/>
    <w:pPr>
      <w:keepNext/>
      <w:pageBreakBefore/>
      <w:framePr w:w="9073" w:wrap="notBeside" w:vAnchor="text" w:hAnchor="page" w:x="1418" w:y="-5"/>
      <w:numPr>
        <w:ilvl w:val="1"/>
        <w:numId w:val="8"/>
      </w:numPr>
      <w:pBdr>
        <w:top w:val="threeDEmboss" w:sz="24" w:space="20" w:color="auto"/>
        <w:bottom w:val="threeDEmboss" w:sz="24" w:space="18" w:color="auto"/>
      </w:pBdr>
      <w:tabs>
        <w:tab w:val="left" w:pos="2552"/>
      </w:tabs>
      <w:ind w:right="6"/>
      <w:jc w:val="left"/>
      <w:outlineLvl w:val="1"/>
    </w:pPr>
    <w:rPr>
      <w:b/>
      <w:bCs/>
      <w:iCs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CB2F35"/>
    <w:pPr>
      <w:keepNext/>
      <w:numPr>
        <w:ilvl w:val="2"/>
        <w:numId w:val="8"/>
      </w:numPr>
      <w:spacing w:before="480"/>
      <w:jc w:val="left"/>
      <w:outlineLvl w:val="2"/>
    </w:pPr>
    <w:rPr>
      <w:b/>
      <w:bCs/>
      <w:sz w:val="32"/>
      <w:szCs w:val="36"/>
    </w:rPr>
  </w:style>
  <w:style w:type="paragraph" w:styleId="Heading4">
    <w:name w:val="heading 4"/>
    <w:basedOn w:val="Normal"/>
    <w:next w:val="Normal"/>
    <w:link w:val="Heading4Char"/>
    <w:qFormat/>
    <w:rsid w:val="007A789B"/>
    <w:pPr>
      <w:keepNext/>
      <w:spacing w:before="480"/>
      <w:ind w:left="851" w:hanging="851"/>
      <w:jc w:val="left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CB2F35"/>
    <w:pPr>
      <w:numPr>
        <w:ilvl w:val="4"/>
        <w:numId w:val="8"/>
      </w:numPr>
      <w:spacing w:before="480"/>
      <w:jc w:val="left"/>
      <w:outlineLvl w:val="4"/>
    </w:pPr>
    <w:rPr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750C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50C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750C0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50C03"/>
    <w:rPr>
      <w:i/>
      <w:iCs/>
      <w:color w:val="000000" w:themeColor="text1"/>
      <w:sz w:val="24"/>
      <w:szCs w:val="24"/>
      <w:lang w:val="en-US"/>
    </w:rPr>
  </w:style>
  <w:style w:type="character" w:customStyle="1" w:styleId="Heading1Char">
    <w:name w:val="Heading 1 Char"/>
    <w:aliases w:val="Sažetak i uvod Char"/>
    <w:basedOn w:val="DefaultParagraphFont"/>
    <w:link w:val="Heading1"/>
    <w:uiPriority w:val="9"/>
    <w:rsid w:val="00521A13"/>
    <w:rPr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2F35"/>
    <w:rPr>
      <w:b/>
      <w:bCs/>
      <w:iCs/>
      <w:sz w:val="40"/>
      <w:szCs w:val="28"/>
    </w:rPr>
  </w:style>
  <w:style w:type="character" w:customStyle="1" w:styleId="Heading3Char">
    <w:name w:val="Heading 3 Char"/>
    <w:basedOn w:val="DefaultParagraphFont"/>
    <w:link w:val="Heading3"/>
    <w:rsid w:val="00CB2F35"/>
    <w:rPr>
      <w:b/>
      <w:bCs/>
      <w:sz w:val="32"/>
      <w:szCs w:val="36"/>
    </w:rPr>
  </w:style>
  <w:style w:type="character" w:customStyle="1" w:styleId="Heading4Char">
    <w:name w:val="Heading 4 Char"/>
    <w:basedOn w:val="DefaultParagraphFont"/>
    <w:link w:val="Heading4"/>
    <w:rsid w:val="007A789B"/>
    <w:rPr>
      <w:b/>
      <w:bCs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CB2F35"/>
    <w:rPr>
      <w:b/>
      <w:bCs/>
      <w:iCs/>
      <w:szCs w:val="26"/>
    </w:rPr>
  </w:style>
  <w:style w:type="paragraph" w:customStyle="1" w:styleId="Naucitcete">
    <w:name w:val="Naucit_cete"/>
    <w:basedOn w:val="Normal"/>
    <w:next w:val="Naucitnatuknice"/>
    <w:rsid w:val="00506F6E"/>
    <w:pPr>
      <w:numPr>
        <w:numId w:val="2"/>
      </w:numPr>
      <w:spacing w:before="1320" w:after="480"/>
      <w:ind w:right="-1985"/>
    </w:pPr>
    <w:rPr>
      <w:b/>
      <w:sz w:val="28"/>
      <w:szCs w:val="28"/>
    </w:rPr>
  </w:style>
  <w:style w:type="paragraph" w:customStyle="1" w:styleId="Naucitnatuknice">
    <w:name w:val="Naucit_natuknice"/>
    <w:basedOn w:val="Normal"/>
    <w:rsid w:val="00AA4981"/>
    <w:pPr>
      <w:numPr>
        <w:numId w:val="1"/>
      </w:numPr>
      <w:tabs>
        <w:tab w:val="left" w:pos="2268"/>
      </w:tabs>
    </w:pPr>
    <w:rPr>
      <w:sz w:val="32"/>
    </w:rPr>
  </w:style>
  <w:style w:type="paragraph" w:styleId="Caption">
    <w:name w:val="caption"/>
    <w:basedOn w:val="Normal"/>
    <w:next w:val="Normal"/>
    <w:link w:val="CaptionChar"/>
    <w:uiPriority w:val="35"/>
    <w:qFormat/>
    <w:rsid w:val="008A2E4A"/>
    <w:rPr>
      <w:b/>
      <w:bCs/>
    </w:rPr>
  </w:style>
  <w:style w:type="paragraph" w:customStyle="1" w:styleId="Natuknicatockica">
    <w:name w:val="Natuknica_tockica"/>
    <w:basedOn w:val="Normal"/>
    <w:link w:val="NatuknicatockicaChar"/>
    <w:rsid w:val="008A2E4A"/>
    <w:pPr>
      <w:numPr>
        <w:numId w:val="3"/>
      </w:numPr>
    </w:pPr>
    <w:rPr>
      <w:rFonts w:cs="Times New Roman"/>
    </w:rPr>
  </w:style>
  <w:style w:type="character" w:customStyle="1" w:styleId="CaptionChar">
    <w:name w:val="Caption Char"/>
    <w:link w:val="Caption"/>
    <w:uiPriority w:val="35"/>
    <w:rsid w:val="008A2E4A"/>
    <w:rPr>
      <w:b/>
      <w:bCs/>
      <w:sz w:val="20"/>
    </w:rPr>
  </w:style>
  <w:style w:type="paragraph" w:customStyle="1" w:styleId="Napomena">
    <w:name w:val="Napomena"/>
    <w:basedOn w:val="Normal"/>
    <w:next w:val="Normal"/>
    <w:link w:val="NapomenaChar"/>
    <w:qFormat/>
    <w:rsid w:val="00FD0B7C"/>
    <w:pPr>
      <w:numPr>
        <w:numId w:val="4"/>
      </w:numPr>
      <w:pBdr>
        <w:top w:val="single" w:sz="18" w:space="4" w:color="999999"/>
        <w:left w:val="single" w:sz="18" w:space="4" w:color="999999"/>
        <w:bottom w:val="single" w:sz="18" w:space="4" w:color="999999"/>
        <w:right w:val="single" w:sz="18" w:space="4" w:color="999999"/>
      </w:pBdr>
    </w:pPr>
    <w:rPr>
      <w:rFonts w:cs="Times New Roman"/>
    </w:rPr>
  </w:style>
  <w:style w:type="character" w:customStyle="1" w:styleId="NatuknicatockicaChar">
    <w:name w:val="Natuknica_tockica Char"/>
    <w:link w:val="Natuknicatockica"/>
    <w:rsid w:val="008A2E4A"/>
    <w:rPr>
      <w:rFonts w:cs="Times New Roman"/>
    </w:rPr>
  </w:style>
  <w:style w:type="character" w:customStyle="1" w:styleId="NapomenaChar">
    <w:name w:val="Napomena Char"/>
    <w:link w:val="Napomena"/>
    <w:rsid w:val="00FD0B7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69B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9BD"/>
  </w:style>
  <w:style w:type="paragraph" w:styleId="Footer">
    <w:name w:val="footer"/>
    <w:basedOn w:val="Normal"/>
    <w:link w:val="FooterChar"/>
    <w:unhideWhenUsed/>
    <w:rsid w:val="00FC69B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FC69BD"/>
  </w:style>
  <w:style w:type="numbering" w:customStyle="1" w:styleId="Natuknice123">
    <w:name w:val="Natuknice_123"/>
    <w:basedOn w:val="NoList"/>
    <w:rsid w:val="00FC69BD"/>
    <w:pPr>
      <w:numPr>
        <w:numId w:val="5"/>
      </w:numPr>
    </w:pPr>
  </w:style>
  <w:style w:type="paragraph" w:customStyle="1" w:styleId="Opisslike1">
    <w:name w:val="Opis slike1"/>
    <w:basedOn w:val="Caption"/>
    <w:next w:val="Normal"/>
    <w:autoRedefine/>
    <w:rsid w:val="00FC69BD"/>
    <w:pPr>
      <w:spacing w:before="60"/>
    </w:pPr>
    <w:rPr>
      <w:b w:val="0"/>
      <w:szCs w:val="20"/>
    </w:rPr>
  </w:style>
  <w:style w:type="paragraph" w:customStyle="1" w:styleId="Natuknicactrtica">
    <w:name w:val="Natuknica_ctrtica"/>
    <w:basedOn w:val="Natuknicatockica"/>
    <w:link w:val="NatuknicactrticaChar"/>
    <w:rsid w:val="00FC69BD"/>
    <w:pPr>
      <w:numPr>
        <w:numId w:val="6"/>
      </w:numPr>
    </w:pPr>
  </w:style>
  <w:style w:type="character" w:customStyle="1" w:styleId="NatuknicactrticaChar">
    <w:name w:val="Natuknica_ctrtica Char"/>
    <w:basedOn w:val="NatuknicatockicaChar"/>
    <w:link w:val="Natuknicactrtica"/>
    <w:rsid w:val="00FC69BD"/>
    <w:rPr>
      <w:rFonts w:cs="Times New Roman"/>
    </w:rPr>
  </w:style>
  <w:style w:type="numbering" w:customStyle="1" w:styleId="Natuknicetockica">
    <w:name w:val="Natuknice_tockica"/>
    <w:basedOn w:val="Natuknice123"/>
    <w:rsid w:val="001C0A1D"/>
    <w:pPr>
      <w:numPr>
        <w:numId w:val="7"/>
      </w:numPr>
    </w:pPr>
  </w:style>
  <w:style w:type="character" w:styleId="Hyperlink">
    <w:name w:val="Hyperlink"/>
    <w:uiPriority w:val="99"/>
    <w:rsid w:val="0016526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5263"/>
    <w:pPr>
      <w:ind w:left="720"/>
      <w:contextualSpacing/>
    </w:pPr>
  </w:style>
  <w:style w:type="character" w:customStyle="1" w:styleId="docemphasis">
    <w:name w:val="docemphasis"/>
    <w:rsid w:val="00DB15A4"/>
  </w:style>
  <w:style w:type="paragraph" w:styleId="Index1">
    <w:name w:val="index 1"/>
    <w:basedOn w:val="Normal"/>
    <w:next w:val="Normal"/>
    <w:autoRedefine/>
    <w:uiPriority w:val="99"/>
    <w:unhideWhenUsed/>
    <w:rsid w:val="00AE7A40"/>
    <w:pPr>
      <w:ind w:left="2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AE7A40"/>
    <w:pPr>
      <w:ind w:left="4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AE7A40"/>
    <w:pPr>
      <w:ind w:left="6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AE7A40"/>
    <w:pPr>
      <w:ind w:left="8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AE7A40"/>
    <w:pPr>
      <w:ind w:left="110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AE7A40"/>
    <w:pPr>
      <w:ind w:left="13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AE7A40"/>
    <w:pPr>
      <w:ind w:left="15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AE7A40"/>
    <w:pPr>
      <w:ind w:left="17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AE7A40"/>
    <w:pPr>
      <w:ind w:left="19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AE7A4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jc w:val="center"/>
    </w:pPr>
    <w:rPr>
      <w:rFonts w:asciiTheme="majorHAnsi" w:hAnsiTheme="majorHAnsi"/>
      <w:b/>
      <w:bCs/>
    </w:rPr>
  </w:style>
  <w:style w:type="paragraph" w:styleId="TOCHeading">
    <w:name w:val="TOC Heading"/>
    <w:basedOn w:val="Heading1"/>
    <w:next w:val="Normal"/>
    <w:uiPriority w:val="39"/>
    <w:unhideWhenUsed/>
    <w:rsid w:val="00F26A6E"/>
    <w:pPr>
      <w:keepLines/>
      <w:pageBreakBefore w:val="0"/>
      <w:numPr>
        <w:numId w:val="0"/>
      </w:numPr>
      <w:spacing w:after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28"/>
      <w:szCs w:val="28"/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rsid w:val="00F26A6E"/>
    <w:pPr>
      <w:spacing w:after="0"/>
      <w:jc w:val="left"/>
    </w:pPr>
    <w:rPr>
      <w:rFonts w:asciiTheme="minorHAnsi" w:hAnsiTheme="minorHAnsi"/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26A6E"/>
    <w:pPr>
      <w:spacing w:before="0" w:after="0"/>
      <w:ind w:left="220"/>
      <w:jc w:val="left"/>
    </w:pPr>
    <w:rPr>
      <w:rFonts w:asciiTheme="minorHAnsi" w:hAnsiTheme="minorHAnsi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F26A6E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TOC4">
    <w:name w:val="toc 4"/>
    <w:basedOn w:val="Normal"/>
    <w:next w:val="Normal"/>
    <w:autoRedefine/>
    <w:uiPriority w:val="39"/>
    <w:unhideWhenUsed/>
    <w:rsid w:val="00F26A6E"/>
    <w:pPr>
      <w:spacing w:before="0" w:after="0"/>
      <w:ind w:left="440"/>
      <w:jc w:val="left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26A6E"/>
    <w:pPr>
      <w:spacing w:before="0" w:after="0"/>
      <w:ind w:left="660"/>
      <w:jc w:val="left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26A6E"/>
    <w:pPr>
      <w:spacing w:before="0" w:after="0"/>
      <w:ind w:left="880"/>
      <w:jc w:val="left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26A6E"/>
    <w:pPr>
      <w:spacing w:before="0" w:after="0"/>
      <w:ind w:left="1100"/>
      <w:jc w:val="left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26A6E"/>
    <w:pPr>
      <w:spacing w:before="0" w:after="0"/>
      <w:ind w:left="1320"/>
      <w:jc w:val="left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26A6E"/>
    <w:pPr>
      <w:spacing w:before="0" w:after="0"/>
      <w:ind w:left="1540"/>
      <w:jc w:val="left"/>
    </w:pPr>
    <w:rPr>
      <w:rFonts w:asciiTheme="minorHAnsi" w:hAnsiTheme="minorHAnsi"/>
      <w:szCs w:val="20"/>
    </w:rPr>
  </w:style>
  <w:style w:type="character" w:customStyle="1" w:styleId="KodChar">
    <w:name w:val="Kod Char"/>
    <w:basedOn w:val="DefaultParagraphFont"/>
    <w:link w:val="Kod"/>
    <w:rsid w:val="00FD0B7C"/>
    <w:rPr>
      <w:rFonts w:ascii="Consolas" w:hAnsi="Consolas" w:cs="Courier New"/>
      <w:noProof/>
      <w:sz w:val="20"/>
      <w:shd w:val="clear" w:color="auto" w:fill="D9D9D9"/>
    </w:rPr>
  </w:style>
  <w:style w:type="paragraph" w:customStyle="1" w:styleId="Kod">
    <w:name w:val="Kod"/>
    <w:basedOn w:val="Normal"/>
    <w:link w:val="KodChar"/>
    <w:qFormat/>
    <w:rsid w:val="00FD0B7C"/>
    <w:pPr>
      <w:shd w:val="clear" w:color="auto" w:fill="D9D9D9"/>
      <w:tabs>
        <w:tab w:val="left" w:pos="426"/>
        <w:tab w:val="left" w:pos="851"/>
        <w:tab w:val="left" w:pos="1276"/>
      </w:tabs>
      <w:spacing w:after="0"/>
    </w:pPr>
    <w:rPr>
      <w:rFonts w:ascii="Consolas" w:hAnsi="Consolas" w:cs="Courier New"/>
      <w:noProof/>
    </w:rPr>
  </w:style>
  <w:style w:type="paragraph" w:styleId="NormalWeb">
    <w:name w:val="Normal (Web)"/>
    <w:basedOn w:val="Normal"/>
    <w:uiPriority w:val="99"/>
    <w:unhideWhenUsed/>
    <w:rsid w:val="004831FF"/>
    <w:pPr>
      <w:spacing w:before="0" w:after="210" w:line="210" w:lineRule="atLeast"/>
    </w:pPr>
    <w:rPr>
      <w:rFonts w:ascii="Times New Roman" w:hAnsi="Times New Roman" w:cs="Times New Roman"/>
      <w:sz w:val="17"/>
      <w:szCs w:val="17"/>
      <w:lang w:eastAsia="hr-HR"/>
    </w:rPr>
  </w:style>
  <w:style w:type="table" w:styleId="TableGrid">
    <w:name w:val="Table Grid"/>
    <w:basedOn w:val="TableNormal"/>
    <w:uiPriority w:val="39"/>
    <w:rsid w:val="00AE1B41"/>
    <w:pPr>
      <w:spacing w:before="0" w:after="0"/>
      <w:jc w:val="left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aetak">
    <w:name w:val="Sažetak"/>
    <w:basedOn w:val="Normal"/>
    <w:link w:val="SaetakChar"/>
    <w:qFormat/>
    <w:rsid w:val="00EF090B"/>
    <w:rPr>
      <w:b/>
    </w:rPr>
  </w:style>
  <w:style w:type="character" w:customStyle="1" w:styleId="SaetakChar">
    <w:name w:val="Sažetak Char"/>
    <w:basedOn w:val="DefaultParagraphFont"/>
    <w:link w:val="Saetak"/>
    <w:rsid w:val="00EF090B"/>
    <w:rPr>
      <w:b/>
    </w:rPr>
  </w:style>
  <w:style w:type="paragraph" w:styleId="CommentText">
    <w:name w:val="annotation text"/>
    <w:basedOn w:val="Normal"/>
    <w:link w:val="CommentTextChar"/>
    <w:uiPriority w:val="99"/>
    <w:unhideWhenUsed/>
    <w:rsid w:val="003F28A2"/>
    <w:pPr>
      <w:spacing w:before="0" w:after="16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8A2"/>
    <w:rPr>
      <w:rFonts w:asciiTheme="minorHAnsi" w:eastAsiaTheme="minorHAnsi" w:hAnsiTheme="minorHAnsi" w:cstheme="min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F28A2"/>
    <w:rPr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554E46"/>
    <w:pPr>
      <w:spacing w:after="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CA0"/>
    <w:pPr>
      <w:spacing w:before="120" w:after="120"/>
      <w:jc w:val="both"/>
    </w:pPr>
    <w:rPr>
      <w:rFonts w:ascii="Arial" w:eastAsia="Times New Roman" w:hAnsi="Arial" w:cs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CA0"/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DC440D"/>
  </w:style>
  <w:style w:type="paragraph" w:styleId="NoSpacing">
    <w:name w:val="No Spacing"/>
    <w:link w:val="NoSpacingChar"/>
    <w:uiPriority w:val="1"/>
    <w:qFormat/>
    <w:rsid w:val="00DC440D"/>
    <w:pPr>
      <w:spacing w:before="0" w:after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440D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AF265D"/>
    <w:pPr>
      <w:spacing w:before="0" w:after="0"/>
      <w:jc w:val="left"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9E63F6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2C58139A"/>
  </w:style>
  <w:style w:type="paragraph" w:customStyle="1" w:styleId="paragraph">
    <w:name w:val="paragraph"/>
    <w:basedOn w:val="Normal"/>
    <w:uiPriority w:val="1"/>
    <w:rsid w:val="2C58139A"/>
    <w:pPr>
      <w:spacing w:beforeAutospacing="1" w:afterAutospacing="1"/>
      <w:jc w:val="left"/>
    </w:pPr>
    <w:rPr>
      <w:rFonts w:ascii="Times New Roman" w:hAnsi="Times New Roman" w:cs="Times New Roman"/>
      <w:lang w:eastAsia="hr-HR"/>
    </w:rPr>
  </w:style>
  <w:style w:type="character" w:customStyle="1" w:styleId="Nerijeenospominjanje2">
    <w:name w:val="Neriješeno spominjanje2"/>
    <w:basedOn w:val="DefaultParagraphFont"/>
    <w:uiPriority w:val="99"/>
    <w:semiHidden/>
    <w:unhideWhenUsed/>
    <w:rsid w:val="00FB75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756F"/>
    <w:rPr>
      <w:color w:val="800080" w:themeColor="followedHyperlink"/>
      <w:u w:val="single"/>
    </w:rPr>
  </w:style>
  <w:style w:type="character" w:customStyle="1" w:styleId="Nerijeenospominjanje3">
    <w:name w:val="Neriješeno spominjanje3"/>
    <w:basedOn w:val="DefaultParagraphFont"/>
    <w:uiPriority w:val="99"/>
    <w:semiHidden/>
    <w:unhideWhenUsed/>
    <w:rsid w:val="005E32B9"/>
    <w:rPr>
      <w:color w:val="605E5C"/>
      <w:shd w:val="clear" w:color="auto" w:fill="E1DFDD"/>
    </w:rPr>
  </w:style>
  <w:style w:type="character" w:customStyle="1" w:styleId="Nerijeenospominjanje4">
    <w:name w:val="Neriješeno spominjanje4"/>
    <w:basedOn w:val="DefaultParagraphFont"/>
    <w:uiPriority w:val="99"/>
    <w:semiHidden/>
    <w:unhideWhenUsed/>
    <w:rsid w:val="00020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9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0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nias.gov.hr/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header" Target="header2.xml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numbering" Target="numbering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footer" Target="footer3.xml"/><Relationship Id="rId124" Type="http://schemas.microsoft.com/office/2020/10/relationships/intelligence" Target="intelligence2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narodne-novine.nn.hr/clanci/sluzbeni/1991_03_13_369.html" TargetMode="External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hyperlink" Target="https://gov.hr/" TargetMode="External"/><Relationship Id="rId39" Type="http://schemas.openxmlformats.org/officeDocument/2006/relationships/image" Target="media/image25.png"/><Relationship Id="rId34" Type="http://schemas.openxmlformats.org/officeDocument/2006/relationships/hyperlink" Target="https://narodne-novine.nn.hr/clanci/sluzbeni/1991_03_13_369.html" TargetMode="External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hyperlink" Target="https://narodne-novine.nn.hr/clanci/sluzbeni/2017_06_60_1362.html" TargetMode="External"/><Relationship Id="rId14" Type="http://schemas.openxmlformats.org/officeDocument/2006/relationships/header" Target="header1.xm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2.png"/><Relationship Id="rId67" Type="http://schemas.openxmlformats.org/officeDocument/2006/relationships/image" Target="media/image5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belin\Downloads\(2)%20Predlo&#382;ak%20za%20priru&#269;nike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48310650-aa6e-4eb6-9b49-65414a707ed8" xsi:nil="true"/>
    <SharedWithUsers xmlns="729807ee-b54e-4b38-884c-ef80956f0a9a">
      <UserInfo>
        <DisplayName/>
        <AccountId xsi:nil="true"/>
        <AccountType/>
      </UserInfo>
    </SharedWithUsers>
    <TaxCatchAll xmlns="729807ee-b54e-4b38-884c-ef80956f0a9a" xsi:nil="true"/>
    <lcf76f155ced4ddcb4097134ff3c332f xmlns="48310650-aa6e-4eb6-9b49-65414a707ed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6E6DF882E4441A2BB242ACB344DD5" ma:contentTypeVersion="16" ma:contentTypeDescription="Create a new document." ma:contentTypeScope="" ma:versionID="2dfbf7897a429f5cf186ddf62b96617a">
  <xsd:schema xmlns:xsd="http://www.w3.org/2001/XMLSchema" xmlns:xs="http://www.w3.org/2001/XMLSchema" xmlns:p="http://schemas.microsoft.com/office/2006/metadata/properties" xmlns:ns2="48310650-aa6e-4eb6-9b49-65414a707ed8" xmlns:ns3="729807ee-b54e-4b38-884c-ef80956f0a9a" targetNamespace="http://schemas.microsoft.com/office/2006/metadata/properties" ma:root="true" ma:fieldsID="75a3380831719434ce1985e94ff1439e" ns2:_="" ns3:_="">
    <xsd:import namespace="48310650-aa6e-4eb6-9b49-65414a707ed8"/>
    <xsd:import namespace="729807ee-b54e-4b38-884c-ef80956f0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10650-aa6e-4eb6-9b49-65414a707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986ede-ccc4-4a57-b6a6-e316a042c0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807ee-b54e-4b38-884c-ef80956f0a9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d652dbf-d014-4294-803e-0b722d048780}" ma:internalName="TaxCatchAll" ma:showField="CatchAllData" ma:web="729807ee-b54e-4b38-884c-ef80956f0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A968B21-3D53-4F4F-A868-E07EA9F1DAC8}">
  <ds:schemaRefs>
    <ds:schemaRef ds:uri="http://schemas.microsoft.com/office/2006/metadata/properties"/>
    <ds:schemaRef ds:uri="http://schemas.microsoft.com/office/infopath/2007/PartnerControls"/>
    <ds:schemaRef ds:uri="48310650-aa6e-4eb6-9b49-65414a707ed8"/>
    <ds:schemaRef ds:uri="729807ee-b54e-4b38-884c-ef80956f0a9a"/>
  </ds:schemaRefs>
</ds:datastoreItem>
</file>

<file path=customXml/itemProps2.xml><?xml version="1.0" encoding="utf-8"?>
<ds:datastoreItem xmlns:ds="http://schemas.openxmlformats.org/officeDocument/2006/customXml" ds:itemID="{62DAAE77-2FDE-40EB-B6BF-FF48F5B58F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5BB62-6990-4A9D-9FD3-1BCAE1CB0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10650-aa6e-4eb6-9b49-65414a707ed8"/>
    <ds:schemaRef ds:uri="729807ee-b54e-4b38-884c-ef80956f0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C11B6A-FCAA-41E9-9B15-EC8FEF044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(2) Predložak za priručnike.dotx</Template>
  <TotalTime>0</TotalTime>
  <Pages>58</Pages>
  <Words>8259</Words>
  <Characters>47080</Characters>
  <Application>Microsoft Office Word</Application>
  <DocSecurity>4</DocSecurity>
  <Lines>392</Lines>
  <Paragraphs>110</Paragraphs>
  <ScaleCrop>false</ScaleCrop>
  <Company/>
  <LinksUpToDate>false</LinksUpToDate>
  <CharactersWithSpaces>55229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Belin</dc:creator>
  <cp:keywords/>
  <cp:lastModifiedBy>Nina</cp:lastModifiedBy>
  <cp:revision>2</cp:revision>
  <cp:lastPrinted>2012-09-26T17:21:00Z</cp:lastPrinted>
  <dcterms:created xsi:type="dcterms:W3CDTF">2025-01-24T13:21:00Z</dcterms:created>
  <dcterms:modified xsi:type="dcterms:W3CDTF">2025-01-24T13:21:00Z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0x010100C6B6E6DF882E4441A2BB242ACB344DD5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Order">
    <vt:r8>90400</vt:r8>
  </property>
</Properties>
</file>